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AFB" w:rsidRPr="001447AB" w:rsidRDefault="005F5AFB" w:rsidP="001447AB">
      <w:pPr>
        <w:ind w:left="1612" w:hanging="892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447AB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5F5AFB" w:rsidRPr="001447AB" w:rsidRDefault="005F5AFB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5F5AFB" w:rsidRPr="001447AB" w:rsidRDefault="005F5AFB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5F5AFB" w:rsidRPr="001447AB" w:rsidRDefault="005F5AFB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5F5AFB" w:rsidRPr="001447AB" w:rsidRDefault="005F5AFB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F5AFB" w:rsidRDefault="005F5AFB" w:rsidP="001447AB">
      <w:pPr>
        <w:jc w:val="center"/>
        <w:rPr>
          <w:rFonts w:ascii="Times New Roman" w:hAnsi="Times New Roman" w:cs="Times New Roman"/>
          <w:szCs w:val="28"/>
        </w:rPr>
      </w:pPr>
    </w:p>
    <w:p w:rsidR="005F5AFB" w:rsidRPr="001447AB" w:rsidRDefault="005F5AFB" w:rsidP="001447AB">
      <w:pPr>
        <w:jc w:val="center"/>
        <w:rPr>
          <w:rFonts w:ascii="Times New Roman" w:hAnsi="Times New Roman" w:cs="Times New Roman"/>
          <w:szCs w:val="28"/>
        </w:rPr>
      </w:pPr>
    </w:p>
    <w:p w:rsidR="005F5AFB" w:rsidRPr="001447AB" w:rsidRDefault="005F5AFB" w:rsidP="001447AB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1447AB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F5AFB" w:rsidRPr="001447AB" w:rsidRDefault="005F5AFB" w:rsidP="001447AB">
      <w:pPr>
        <w:jc w:val="center"/>
        <w:rPr>
          <w:rFonts w:ascii="Times New Roman" w:hAnsi="Times New Roman" w:cs="Times New Roman"/>
          <w:b/>
          <w:bCs/>
          <w:szCs w:val="28"/>
        </w:rPr>
      </w:pPr>
    </w:p>
    <w:p w:rsidR="005F5AFB" w:rsidRPr="001447AB" w:rsidRDefault="005F5AFB" w:rsidP="009934C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«___» __________ 2020 года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№12</w:t>
      </w:r>
    </w:p>
    <w:p w:rsidR="005F5AFB" w:rsidRPr="001447AB" w:rsidRDefault="005F5AFB" w:rsidP="001447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1447AB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5F5AFB" w:rsidRPr="001447AB" w:rsidRDefault="005F5AFB" w:rsidP="00FA5FB4">
      <w:pPr>
        <w:ind w:firstLine="709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5F5AFB" w:rsidRPr="0055579E" w:rsidRDefault="005F5AFB" w:rsidP="00FA5FB4">
      <w:pPr>
        <w:ind w:firstLine="709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55579E">
        <w:rPr>
          <w:rFonts w:ascii="Times New Roman" w:hAnsi="Times New Roman"/>
          <w:b/>
          <w:bCs/>
          <w:color w:val="000000"/>
          <w:spacing w:val="1"/>
          <w:sz w:val="28"/>
          <w:szCs w:val="28"/>
        </w:rPr>
        <w:t xml:space="preserve">Об утверждение состава постоянных </w:t>
      </w:r>
      <w:r w:rsidRPr="0055579E">
        <w:rPr>
          <w:rFonts w:ascii="Times New Roman" w:hAnsi="Times New Roman"/>
          <w:b/>
          <w:bCs/>
          <w:color w:val="000000"/>
          <w:spacing w:val="-2"/>
          <w:sz w:val="28"/>
          <w:szCs w:val="28"/>
        </w:rPr>
        <w:t xml:space="preserve">депутатских комиссий Совета депутатов Русско-Тювеевского сельского поселения  </w:t>
      </w:r>
      <w:r w:rsidRPr="0055579E"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  <w:t>перво</w:t>
      </w:r>
      <w:r w:rsidRPr="0055579E">
        <w:rPr>
          <w:rFonts w:ascii="Times New Roman" w:hAnsi="Times New Roman"/>
          <w:b/>
          <w:bCs/>
          <w:color w:val="000000"/>
          <w:spacing w:val="-4"/>
          <w:sz w:val="28"/>
          <w:szCs w:val="28"/>
        </w:rPr>
        <w:t>го созыва</w:t>
      </w:r>
    </w:p>
    <w:p w:rsidR="005F5AFB" w:rsidRPr="00241772" w:rsidRDefault="005F5AFB" w:rsidP="00FA5FB4">
      <w:pPr>
        <w:pStyle w:val="Subtitle"/>
        <w:ind w:firstLine="709"/>
        <w:rPr>
          <w:sz w:val="26"/>
          <w:szCs w:val="26"/>
        </w:rPr>
      </w:pPr>
    </w:p>
    <w:p w:rsidR="005F5AFB" w:rsidRPr="00241772" w:rsidRDefault="005F5AFB" w:rsidP="00FA5FB4">
      <w:pPr>
        <w:pStyle w:val="Subtitle"/>
        <w:ind w:firstLine="709"/>
        <w:jc w:val="both"/>
        <w:rPr>
          <w:sz w:val="26"/>
          <w:szCs w:val="26"/>
        </w:rPr>
      </w:pPr>
    </w:p>
    <w:p w:rsidR="005F5AFB" w:rsidRDefault="005F5AFB" w:rsidP="00FA5FB4">
      <w:pPr>
        <w:shd w:val="clear" w:color="auto" w:fill="FFFFFF"/>
        <w:ind w:firstLine="709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263BAB">
        <w:rPr>
          <w:rFonts w:ascii="Times New Roman" w:hAnsi="Times New Roman"/>
          <w:color w:val="000000"/>
          <w:spacing w:val="-2"/>
          <w:sz w:val="28"/>
          <w:szCs w:val="28"/>
        </w:rPr>
        <w:t xml:space="preserve">  Руководствуясь П</w:t>
      </w:r>
      <w:r w:rsidRPr="00263BAB">
        <w:rPr>
          <w:rFonts w:ascii="Times New Roman" w:hAnsi="Times New Roman"/>
          <w:color w:val="000000"/>
          <w:spacing w:val="-6"/>
          <w:sz w:val="28"/>
          <w:szCs w:val="28"/>
        </w:rPr>
        <w:t xml:space="preserve">оложением о постоянных комиссиях Совета депутатов Русско-Тювеевского сельского поселения </w:t>
      </w:r>
      <w:r w:rsidRPr="00263BAB">
        <w:rPr>
          <w:rFonts w:ascii="Times New Roman" w:hAnsi="Times New Roman"/>
          <w:color w:val="000000"/>
          <w:spacing w:val="-7"/>
          <w:sz w:val="28"/>
          <w:szCs w:val="28"/>
        </w:rPr>
        <w:t>Темниковского муниципального района по вопросам бюджета и экономическому развитию поселения</w:t>
      </w:r>
      <w:r>
        <w:rPr>
          <w:rFonts w:ascii="Times New Roman" w:hAnsi="Times New Roman"/>
          <w:color w:val="000000"/>
          <w:spacing w:val="-7"/>
          <w:sz w:val="28"/>
          <w:szCs w:val="28"/>
        </w:rPr>
        <w:t>,</w:t>
      </w:r>
      <w:r w:rsidRPr="00263BAB">
        <w:rPr>
          <w:rFonts w:ascii="Times New Roman" w:hAnsi="Times New Roman"/>
          <w:color w:val="000000"/>
          <w:spacing w:val="-7"/>
          <w:sz w:val="28"/>
          <w:szCs w:val="28"/>
        </w:rPr>
        <w:t xml:space="preserve"> </w:t>
      </w:r>
      <w:r w:rsidRPr="00263BAB">
        <w:rPr>
          <w:rFonts w:ascii="Times New Roman" w:hAnsi="Times New Roman"/>
          <w:color w:val="000000"/>
          <w:spacing w:val="-6"/>
          <w:sz w:val="28"/>
          <w:szCs w:val="28"/>
        </w:rPr>
        <w:t xml:space="preserve"> по социальным вопросам</w:t>
      </w:r>
      <w:r w:rsidRPr="00263BAB">
        <w:rPr>
          <w:rFonts w:ascii="Times New Roman" w:hAnsi="Times New Roman"/>
          <w:color w:val="000000"/>
          <w:spacing w:val="-2"/>
          <w:sz w:val="28"/>
          <w:szCs w:val="28"/>
        </w:rPr>
        <w:t xml:space="preserve">,  Совет депутатов Русско-Тювеевского сельского поселения  Темниковского муниципального района </w:t>
      </w:r>
      <w:r w:rsidRPr="00FA5FB4">
        <w:rPr>
          <w:rFonts w:ascii="Times New Roman" w:hAnsi="Times New Roman"/>
          <w:color w:val="000000"/>
          <w:spacing w:val="-2"/>
          <w:sz w:val="28"/>
          <w:szCs w:val="28"/>
        </w:rPr>
        <w:t>р е ш и л :</w:t>
      </w:r>
    </w:p>
    <w:p w:rsidR="005F5AFB" w:rsidRPr="00FA5FB4" w:rsidRDefault="005F5AFB" w:rsidP="00FA5FB4">
      <w:pPr>
        <w:shd w:val="clear" w:color="auto" w:fill="FFFFFF"/>
        <w:ind w:firstLine="709"/>
        <w:rPr>
          <w:rFonts w:ascii="Times New Roman" w:hAnsi="Times New Roman"/>
          <w:color w:val="000000"/>
          <w:spacing w:val="-2"/>
          <w:sz w:val="28"/>
          <w:szCs w:val="28"/>
        </w:rPr>
      </w:pPr>
    </w:p>
    <w:p w:rsidR="005F5AFB" w:rsidRPr="00263BAB" w:rsidRDefault="005F5AFB" w:rsidP="00FA5FB4">
      <w:pPr>
        <w:shd w:val="clear" w:color="auto" w:fill="FFFFFF"/>
        <w:ind w:firstLine="709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263BAB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У</w:t>
      </w:r>
      <w:r w:rsidRPr="00263BAB">
        <w:rPr>
          <w:rFonts w:ascii="Times New Roman" w:hAnsi="Times New Roman"/>
          <w:color w:val="000000"/>
          <w:spacing w:val="-2"/>
          <w:sz w:val="28"/>
          <w:szCs w:val="28"/>
        </w:rPr>
        <w:t xml:space="preserve">твердить постоянные комиссии Совета депутатов Русско-Тювеевского сельского поселения Темниковского муниципального района 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первог</w:t>
      </w:r>
      <w:r w:rsidRPr="00263BAB">
        <w:rPr>
          <w:rFonts w:ascii="Times New Roman" w:hAnsi="Times New Roman"/>
          <w:color w:val="000000"/>
          <w:spacing w:val="-2"/>
          <w:sz w:val="28"/>
          <w:szCs w:val="28"/>
        </w:rPr>
        <w:t>о созыва в следующем составе:</w:t>
      </w:r>
    </w:p>
    <w:p w:rsidR="005F5AFB" w:rsidRPr="00263BAB" w:rsidRDefault="005F5AFB" w:rsidP="00FA5FB4">
      <w:pPr>
        <w:shd w:val="clear" w:color="auto" w:fill="FFFFFF"/>
        <w:tabs>
          <w:tab w:val="left" w:pos="5369"/>
        </w:tabs>
        <w:ind w:firstLine="709"/>
        <w:rPr>
          <w:rFonts w:ascii="Times New Roman" w:hAnsi="Times New Roman"/>
          <w:color w:val="000000"/>
          <w:spacing w:val="5"/>
          <w:sz w:val="28"/>
          <w:szCs w:val="28"/>
        </w:rPr>
      </w:pPr>
      <w:r w:rsidRPr="00263BAB">
        <w:rPr>
          <w:rFonts w:ascii="Times New Roman" w:hAnsi="Times New Roman"/>
          <w:color w:val="000000"/>
          <w:spacing w:val="5"/>
          <w:sz w:val="28"/>
          <w:szCs w:val="28"/>
        </w:rPr>
        <w:t xml:space="preserve">1. </w:t>
      </w:r>
      <w:r w:rsidRPr="00EC1910">
        <w:rPr>
          <w:rFonts w:ascii="Times New Roman" w:hAnsi="Times New Roman"/>
          <w:color w:val="000000"/>
          <w:spacing w:val="5"/>
          <w:sz w:val="28"/>
          <w:szCs w:val="28"/>
          <w:u w:val="single"/>
        </w:rPr>
        <w:t>комиссия по вопросам бюджета и экономическому развитию поселения</w:t>
      </w:r>
      <w:r w:rsidRPr="00263BAB">
        <w:rPr>
          <w:rFonts w:ascii="Times New Roman" w:hAnsi="Times New Roman"/>
          <w:color w:val="000000"/>
          <w:spacing w:val="5"/>
          <w:sz w:val="28"/>
          <w:szCs w:val="28"/>
        </w:rPr>
        <w:t xml:space="preserve">:, </w:t>
      </w:r>
    </w:p>
    <w:p w:rsidR="005F5AFB" w:rsidRPr="00263BAB" w:rsidRDefault="005F5AFB" w:rsidP="00FA5FB4">
      <w:pPr>
        <w:shd w:val="clear" w:color="auto" w:fill="FFFFFF"/>
        <w:tabs>
          <w:tab w:val="left" w:pos="5369"/>
        </w:tabs>
        <w:ind w:firstLine="709"/>
        <w:rPr>
          <w:rFonts w:ascii="Times New Roman" w:hAnsi="Times New Roman"/>
          <w:color w:val="000000"/>
          <w:spacing w:val="5"/>
          <w:sz w:val="28"/>
          <w:szCs w:val="28"/>
        </w:rPr>
      </w:pPr>
      <w:r w:rsidRPr="00263BAB">
        <w:rPr>
          <w:rFonts w:ascii="Times New Roman" w:hAnsi="Times New Roman"/>
          <w:color w:val="000000"/>
          <w:spacing w:val="5"/>
          <w:sz w:val="28"/>
          <w:szCs w:val="28"/>
        </w:rPr>
        <w:t xml:space="preserve">Председатель: 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>______________</w:t>
      </w:r>
      <w:r w:rsidRPr="00263BAB">
        <w:rPr>
          <w:rFonts w:ascii="Times New Roman" w:hAnsi="Times New Roman"/>
          <w:color w:val="000000"/>
          <w:spacing w:val="5"/>
          <w:sz w:val="28"/>
          <w:szCs w:val="28"/>
        </w:rPr>
        <w:t>.</w:t>
      </w:r>
    </w:p>
    <w:p w:rsidR="005F5AFB" w:rsidRPr="00263BAB" w:rsidRDefault="005F5AFB" w:rsidP="00FA5FB4">
      <w:pPr>
        <w:shd w:val="clear" w:color="auto" w:fill="FFFFFF"/>
        <w:tabs>
          <w:tab w:val="left" w:pos="5369"/>
        </w:tabs>
        <w:ind w:firstLine="709"/>
        <w:rPr>
          <w:rFonts w:ascii="Times New Roman" w:hAnsi="Times New Roman"/>
          <w:color w:val="000000"/>
          <w:spacing w:val="5"/>
          <w:sz w:val="28"/>
          <w:szCs w:val="28"/>
        </w:rPr>
      </w:pPr>
      <w:r w:rsidRPr="00263BAB">
        <w:rPr>
          <w:rFonts w:ascii="Times New Roman" w:hAnsi="Times New Roman"/>
          <w:color w:val="000000"/>
          <w:spacing w:val="5"/>
          <w:sz w:val="28"/>
          <w:szCs w:val="28"/>
        </w:rPr>
        <w:t xml:space="preserve">Члены комиссии : 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>___________, ________________</w:t>
      </w:r>
      <w:r w:rsidRPr="00263BAB">
        <w:rPr>
          <w:rFonts w:ascii="Times New Roman" w:hAnsi="Times New Roman"/>
          <w:color w:val="000000"/>
          <w:spacing w:val="5"/>
          <w:sz w:val="28"/>
          <w:szCs w:val="28"/>
        </w:rPr>
        <w:t>.</w:t>
      </w:r>
    </w:p>
    <w:p w:rsidR="005F5AFB" w:rsidRPr="00263BAB" w:rsidRDefault="005F5AFB" w:rsidP="00FA5FB4">
      <w:pPr>
        <w:shd w:val="clear" w:color="auto" w:fill="FFFFFF"/>
        <w:tabs>
          <w:tab w:val="left" w:pos="5369"/>
        </w:tabs>
        <w:ind w:firstLine="709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263BAB">
        <w:rPr>
          <w:rFonts w:ascii="Times New Roman" w:hAnsi="Times New Roman"/>
          <w:color w:val="000000"/>
          <w:spacing w:val="5"/>
          <w:sz w:val="28"/>
          <w:szCs w:val="28"/>
        </w:rPr>
        <w:t>2.</w:t>
      </w:r>
      <w:r w:rsidRPr="00263BAB">
        <w:rPr>
          <w:rFonts w:ascii="Times New Roman" w:hAnsi="Times New Roman"/>
          <w:color w:val="000000"/>
          <w:spacing w:val="2"/>
          <w:sz w:val="28"/>
          <w:szCs w:val="28"/>
        </w:rPr>
        <w:t xml:space="preserve"> </w:t>
      </w:r>
      <w:r w:rsidRPr="00EC1910">
        <w:rPr>
          <w:rFonts w:ascii="Times New Roman" w:hAnsi="Times New Roman"/>
          <w:color w:val="000000"/>
          <w:spacing w:val="2"/>
          <w:sz w:val="28"/>
          <w:szCs w:val="28"/>
          <w:u w:val="single"/>
        </w:rPr>
        <w:t>комиссия по социальным вопросам</w:t>
      </w:r>
      <w:r w:rsidRPr="00263BAB">
        <w:rPr>
          <w:rFonts w:ascii="Times New Roman" w:hAnsi="Times New Roman"/>
          <w:color w:val="000000"/>
          <w:spacing w:val="-1"/>
          <w:sz w:val="28"/>
          <w:szCs w:val="28"/>
        </w:rPr>
        <w:t>:</w:t>
      </w:r>
    </w:p>
    <w:p w:rsidR="005F5AFB" w:rsidRPr="00263BAB" w:rsidRDefault="005F5AFB" w:rsidP="00FA5FB4">
      <w:pPr>
        <w:shd w:val="clear" w:color="auto" w:fill="FFFFFF"/>
        <w:tabs>
          <w:tab w:val="left" w:pos="5369"/>
        </w:tabs>
        <w:ind w:firstLine="709"/>
        <w:rPr>
          <w:rFonts w:ascii="Times New Roman" w:hAnsi="Times New Roman"/>
          <w:color w:val="000000"/>
          <w:spacing w:val="5"/>
          <w:sz w:val="28"/>
          <w:szCs w:val="28"/>
        </w:rPr>
      </w:pPr>
      <w:r w:rsidRPr="00263BAB">
        <w:rPr>
          <w:rFonts w:ascii="Times New Roman" w:hAnsi="Times New Roman"/>
          <w:color w:val="000000"/>
          <w:spacing w:val="5"/>
          <w:sz w:val="28"/>
          <w:szCs w:val="28"/>
        </w:rPr>
        <w:t>Председатель :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>______________</w:t>
      </w:r>
      <w:r w:rsidRPr="00263BAB">
        <w:rPr>
          <w:rFonts w:ascii="Times New Roman" w:hAnsi="Times New Roman"/>
          <w:color w:val="000000"/>
          <w:spacing w:val="5"/>
          <w:sz w:val="28"/>
          <w:szCs w:val="28"/>
        </w:rPr>
        <w:t>.</w:t>
      </w:r>
    </w:p>
    <w:p w:rsidR="005F5AFB" w:rsidRDefault="005F5AFB" w:rsidP="00FA5FB4">
      <w:pPr>
        <w:shd w:val="clear" w:color="auto" w:fill="FFFFFF"/>
        <w:tabs>
          <w:tab w:val="left" w:pos="5369"/>
        </w:tabs>
        <w:ind w:firstLine="709"/>
        <w:rPr>
          <w:rFonts w:ascii="Times New Roman" w:hAnsi="Times New Roman"/>
          <w:color w:val="000000"/>
          <w:spacing w:val="5"/>
          <w:sz w:val="28"/>
          <w:szCs w:val="28"/>
        </w:rPr>
      </w:pPr>
      <w:r w:rsidRPr="00263BAB">
        <w:rPr>
          <w:rFonts w:ascii="Times New Roman" w:hAnsi="Times New Roman"/>
          <w:color w:val="000000"/>
          <w:spacing w:val="5"/>
          <w:sz w:val="28"/>
          <w:szCs w:val="28"/>
        </w:rPr>
        <w:t>Члены комиссии :</w:t>
      </w:r>
      <w:r>
        <w:rPr>
          <w:rFonts w:ascii="Times New Roman" w:hAnsi="Times New Roman"/>
          <w:color w:val="000000"/>
          <w:spacing w:val="5"/>
          <w:sz w:val="28"/>
          <w:szCs w:val="28"/>
        </w:rPr>
        <w:t>____________, _______________.</w:t>
      </w:r>
    </w:p>
    <w:p w:rsidR="005F5AFB" w:rsidRDefault="005F5AFB" w:rsidP="00FA5FB4">
      <w:pPr>
        <w:shd w:val="clear" w:color="auto" w:fill="FFFFFF"/>
        <w:tabs>
          <w:tab w:val="left" w:pos="5369"/>
        </w:tabs>
        <w:ind w:firstLine="709"/>
        <w:rPr>
          <w:rFonts w:ascii="Times New Roman" w:hAnsi="Times New Roman"/>
          <w:color w:val="000000"/>
          <w:spacing w:val="5"/>
          <w:sz w:val="28"/>
          <w:szCs w:val="28"/>
        </w:rPr>
      </w:pPr>
    </w:p>
    <w:p w:rsidR="005F5AFB" w:rsidRDefault="005F5AFB" w:rsidP="00FA5FB4">
      <w:pPr>
        <w:shd w:val="clear" w:color="auto" w:fill="FFFFFF"/>
        <w:tabs>
          <w:tab w:val="left" w:pos="5369"/>
        </w:tabs>
        <w:ind w:firstLine="709"/>
        <w:rPr>
          <w:rFonts w:ascii="Times New Roman" w:hAnsi="Times New Roman"/>
          <w:color w:val="000000"/>
          <w:spacing w:val="5"/>
          <w:sz w:val="28"/>
          <w:szCs w:val="28"/>
        </w:rPr>
      </w:pPr>
    </w:p>
    <w:p w:rsidR="005F5AFB" w:rsidRDefault="005F5AFB" w:rsidP="00FA5FB4">
      <w:pPr>
        <w:shd w:val="clear" w:color="auto" w:fill="FFFFFF"/>
        <w:tabs>
          <w:tab w:val="left" w:pos="5369"/>
        </w:tabs>
        <w:ind w:firstLine="709"/>
        <w:rPr>
          <w:rFonts w:ascii="Times New Roman" w:hAnsi="Times New Roman"/>
          <w:color w:val="000000"/>
          <w:spacing w:val="5"/>
          <w:sz w:val="28"/>
          <w:szCs w:val="28"/>
        </w:rPr>
      </w:pPr>
    </w:p>
    <w:p w:rsidR="005F5AFB" w:rsidRPr="001447AB" w:rsidRDefault="005F5AFB" w:rsidP="001447A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5F5AFB" w:rsidRPr="001447AB" w:rsidRDefault="005F5AFB" w:rsidP="001447AB">
      <w:pPr>
        <w:ind w:firstLine="0"/>
        <w:jc w:val="left"/>
        <w:rPr>
          <w:rFonts w:ascii="Times New Roman" w:hAnsi="Times New Roman" w:cs="Times New Roman"/>
          <w:b/>
          <w:bCs/>
          <w:color w:val="000080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447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5AFB" w:rsidRPr="001447AB" w:rsidRDefault="005F5AFB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0"/>
        </w:rPr>
      </w:pPr>
    </w:p>
    <w:p w:rsidR="005F5AFB" w:rsidRPr="001447AB" w:rsidRDefault="005F5AFB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0"/>
        </w:rPr>
      </w:pPr>
    </w:p>
    <w:p w:rsidR="005F5AFB" w:rsidRDefault="005F5AFB" w:rsidP="001447AB">
      <w:pPr>
        <w:ind w:left="1612" w:hanging="892"/>
        <w:rPr>
          <w:rFonts w:ascii="Arial" w:hAnsi="Arial"/>
          <w:b/>
          <w:bCs/>
          <w:color w:val="000080"/>
          <w:sz w:val="20"/>
        </w:rPr>
      </w:pPr>
    </w:p>
    <w:p w:rsidR="005F5AFB" w:rsidRPr="009E22D4" w:rsidRDefault="005F5AFB" w:rsidP="009E22D4">
      <w:pPr>
        <w:ind w:left="1612" w:hanging="892"/>
        <w:jc w:val="center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5F5AFB" w:rsidRDefault="005F5AFB" w:rsidP="00531AB0">
      <w:pPr>
        <w:jc w:val="right"/>
        <w:rPr>
          <w:rFonts w:ascii="Arial" w:hAnsi="Arial" w:cs="Arial"/>
          <w:b/>
          <w:bCs/>
          <w:color w:val="26282F"/>
        </w:rPr>
      </w:pPr>
    </w:p>
    <w:sectPr w:rsidR="005F5AFB" w:rsidSect="00381B0F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5AFB" w:rsidRDefault="005F5AFB" w:rsidP="004E299A">
      <w:r>
        <w:separator/>
      </w:r>
    </w:p>
  </w:endnote>
  <w:endnote w:type="continuationSeparator" w:id="0">
    <w:p w:rsidR="005F5AFB" w:rsidRDefault="005F5AFB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5AFB" w:rsidRDefault="005F5AFB" w:rsidP="004E299A">
      <w:r>
        <w:separator/>
      </w:r>
    </w:p>
  </w:footnote>
  <w:footnote w:type="continuationSeparator" w:id="0">
    <w:p w:rsidR="005F5AFB" w:rsidRDefault="005F5AFB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5AFB" w:rsidRDefault="005F5AFB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5F5AFB" w:rsidRDefault="005F5AF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1077"/>
    <w:rsid w:val="0006776A"/>
    <w:rsid w:val="000700DE"/>
    <w:rsid w:val="00084927"/>
    <w:rsid w:val="00085C4C"/>
    <w:rsid w:val="0008673C"/>
    <w:rsid w:val="00093045"/>
    <w:rsid w:val="00096118"/>
    <w:rsid w:val="0009677F"/>
    <w:rsid w:val="000A1D43"/>
    <w:rsid w:val="000A2908"/>
    <w:rsid w:val="000D7387"/>
    <w:rsid w:val="000F036D"/>
    <w:rsid w:val="00106C43"/>
    <w:rsid w:val="0011265D"/>
    <w:rsid w:val="00114CCB"/>
    <w:rsid w:val="00116CA9"/>
    <w:rsid w:val="00126DFF"/>
    <w:rsid w:val="00130530"/>
    <w:rsid w:val="00133971"/>
    <w:rsid w:val="001447AB"/>
    <w:rsid w:val="001517D6"/>
    <w:rsid w:val="0016712C"/>
    <w:rsid w:val="00167E0C"/>
    <w:rsid w:val="00171388"/>
    <w:rsid w:val="0017308F"/>
    <w:rsid w:val="00176E9F"/>
    <w:rsid w:val="00183E7C"/>
    <w:rsid w:val="00185275"/>
    <w:rsid w:val="00193A9B"/>
    <w:rsid w:val="001942BF"/>
    <w:rsid w:val="00196A77"/>
    <w:rsid w:val="001A317C"/>
    <w:rsid w:val="001B1C1F"/>
    <w:rsid w:val="001C25F7"/>
    <w:rsid w:val="001C3FDE"/>
    <w:rsid w:val="001D7951"/>
    <w:rsid w:val="001E0827"/>
    <w:rsid w:val="001F0BDC"/>
    <w:rsid w:val="002222B2"/>
    <w:rsid w:val="00223A2D"/>
    <w:rsid w:val="00224116"/>
    <w:rsid w:val="00241772"/>
    <w:rsid w:val="0025354C"/>
    <w:rsid w:val="002602D0"/>
    <w:rsid w:val="002622C8"/>
    <w:rsid w:val="00263BAB"/>
    <w:rsid w:val="00263D8A"/>
    <w:rsid w:val="00265A30"/>
    <w:rsid w:val="00267EAF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57B8B"/>
    <w:rsid w:val="00361612"/>
    <w:rsid w:val="00367DB3"/>
    <w:rsid w:val="0038152A"/>
    <w:rsid w:val="00381B0F"/>
    <w:rsid w:val="00382671"/>
    <w:rsid w:val="00384130"/>
    <w:rsid w:val="003B5964"/>
    <w:rsid w:val="003C5C65"/>
    <w:rsid w:val="003D2EEE"/>
    <w:rsid w:val="003D7D13"/>
    <w:rsid w:val="003E7481"/>
    <w:rsid w:val="003F2095"/>
    <w:rsid w:val="00402917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5579E"/>
    <w:rsid w:val="00570B4D"/>
    <w:rsid w:val="00571563"/>
    <w:rsid w:val="005774C8"/>
    <w:rsid w:val="00580452"/>
    <w:rsid w:val="00597DE4"/>
    <w:rsid w:val="005B1496"/>
    <w:rsid w:val="005C71CB"/>
    <w:rsid w:val="005E0B85"/>
    <w:rsid w:val="005E7189"/>
    <w:rsid w:val="005F5AFB"/>
    <w:rsid w:val="00604DD7"/>
    <w:rsid w:val="00620070"/>
    <w:rsid w:val="00630013"/>
    <w:rsid w:val="006362D2"/>
    <w:rsid w:val="00637E8F"/>
    <w:rsid w:val="00646B02"/>
    <w:rsid w:val="00657D42"/>
    <w:rsid w:val="00670824"/>
    <w:rsid w:val="00673D31"/>
    <w:rsid w:val="00677815"/>
    <w:rsid w:val="006802C4"/>
    <w:rsid w:val="006817DB"/>
    <w:rsid w:val="006860A3"/>
    <w:rsid w:val="006921B2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5346"/>
    <w:rsid w:val="00747660"/>
    <w:rsid w:val="0076104A"/>
    <w:rsid w:val="00772547"/>
    <w:rsid w:val="00772E85"/>
    <w:rsid w:val="00775F4D"/>
    <w:rsid w:val="007804A6"/>
    <w:rsid w:val="007C1B73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86FA7"/>
    <w:rsid w:val="00895E82"/>
    <w:rsid w:val="008A3AFA"/>
    <w:rsid w:val="008B425E"/>
    <w:rsid w:val="008B7395"/>
    <w:rsid w:val="008C0E89"/>
    <w:rsid w:val="008C1AF7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53396"/>
    <w:rsid w:val="009561AA"/>
    <w:rsid w:val="00976575"/>
    <w:rsid w:val="009775CB"/>
    <w:rsid w:val="00980FE0"/>
    <w:rsid w:val="009934CA"/>
    <w:rsid w:val="009940B5"/>
    <w:rsid w:val="009A7397"/>
    <w:rsid w:val="009B0314"/>
    <w:rsid w:val="009D04D0"/>
    <w:rsid w:val="009D547F"/>
    <w:rsid w:val="009E22D4"/>
    <w:rsid w:val="009E59CA"/>
    <w:rsid w:val="009F4EC1"/>
    <w:rsid w:val="00A02C17"/>
    <w:rsid w:val="00A0774D"/>
    <w:rsid w:val="00A2066F"/>
    <w:rsid w:val="00A275C1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B25145"/>
    <w:rsid w:val="00B471FA"/>
    <w:rsid w:val="00B502F3"/>
    <w:rsid w:val="00B716BA"/>
    <w:rsid w:val="00B7648C"/>
    <w:rsid w:val="00B7738F"/>
    <w:rsid w:val="00B82C8E"/>
    <w:rsid w:val="00B84B93"/>
    <w:rsid w:val="00B84E09"/>
    <w:rsid w:val="00BA055D"/>
    <w:rsid w:val="00BB2CFF"/>
    <w:rsid w:val="00BB714D"/>
    <w:rsid w:val="00BC394B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220F"/>
    <w:rsid w:val="00C54CE7"/>
    <w:rsid w:val="00C57231"/>
    <w:rsid w:val="00C632D8"/>
    <w:rsid w:val="00C90FE4"/>
    <w:rsid w:val="00C979B1"/>
    <w:rsid w:val="00CA6B50"/>
    <w:rsid w:val="00CB379C"/>
    <w:rsid w:val="00CB7B3D"/>
    <w:rsid w:val="00CE5CFA"/>
    <w:rsid w:val="00CE67ED"/>
    <w:rsid w:val="00CF3FCE"/>
    <w:rsid w:val="00CF49EF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D7C8D"/>
    <w:rsid w:val="00DE05AF"/>
    <w:rsid w:val="00DF2ABC"/>
    <w:rsid w:val="00DF4B62"/>
    <w:rsid w:val="00E03803"/>
    <w:rsid w:val="00E05C7A"/>
    <w:rsid w:val="00E13124"/>
    <w:rsid w:val="00E1316A"/>
    <w:rsid w:val="00E25CC2"/>
    <w:rsid w:val="00E3075F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C1910"/>
    <w:rsid w:val="00ED22A6"/>
    <w:rsid w:val="00EF6963"/>
    <w:rsid w:val="00F0057A"/>
    <w:rsid w:val="00F00ACC"/>
    <w:rsid w:val="00F13A00"/>
    <w:rsid w:val="00F22A29"/>
    <w:rsid w:val="00F26951"/>
    <w:rsid w:val="00F337B1"/>
    <w:rsid w:val="00F4087B"/>
    <w:rsid w:val="00F46CCA"/>
    <w:rsid w:val="00F55EEA"/>
    <w:rsid w:val="00F57193"/>
    <w:rsid w:val="00F57783"/>
    <w:rsid w:val="00F60550"/>
    <w:rsid w:val="00F63DFE"/>
    <w:rsid w:val="00FA1D5A"/>
    <w:rsid w:val="00FA3D0A"/>
    <w:rsid w:val="00FA5FB4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1">
    <w:name w:val="Без интервала1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27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7207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7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77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27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27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277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27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277277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7427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7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27724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427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277282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4277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27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27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27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27723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7427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7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27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27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4277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427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7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7724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27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427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7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7726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27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427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7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427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7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7725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27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7720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27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7725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427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7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427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7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7725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427727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277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7268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7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277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1</Pages>
  <Words>205</Words>
  <Characters>1173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18</cp:revision>
  <cp:lastPrinted>2019-01-18T09:04:00Z</cp:lastPrinted>
  <dcterms:created xsi:type="dcterms:W3CDTF">2020-02-14T06:52:00Z</dcterms:created>
  <dcterms:modified xsi:type="dcterms:W3CDTF">2020-09-25T07:45:00Z</dcterms:modified>
</cp:coreProperties>
</file>