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5CE" w:rsidRPr="001447AB" w:rsidRDefault="006955CE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6955CE" w:rsidRPr="001447AB" w:rsidRDefault="006955CE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6955CE" w:rsidRPr="001447AB" w:rsidRDefault="006955CE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6955CE" w:rsidRPr="001447AB" w:rsidRDefault="006955CE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6955CE" w:rsidRPr="001447AB" w:rsidRDefault="006955CE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955CE" w:rsidRDefault="006955CE" w:rsidP="001447AB">
      <w:pPr>
        <w:jc w:val="center"/>
        <w:rPr>
          <w:rFonts w:ascii="Times New Roman" w:hAnsi="Times New Roman" w:cs="Times New Roman"/>
          <w:szCs w:val="28"/>
        </w:rPr>
      </w:pPr>
    </w:p>
    <w:p w:rsidR="006955CE" w:rsidRPr="001447AB" w:rsidRDefault="006955CE" w:rsidP="001447AB">
      <w:pPr>
        <w:jc w:val="center"/>
        <w:rPr>
          <w:rFonts w:ascii="Times New Roman" w:hAnsi="Times New Roman" w:cs="Times New Roman"/>
          <w:szCs w:val="28"/>
        </w:rPr>
      </w:pPr>
    </w:p>
    <w:p w:rsidR="006955CE" w:rsidRPr="001447AB" w:rsidRDefault="006955CE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6955CE" w:rsidRPr="001447AB" w:rsidRDefault="006955CE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6955CE" w:rsidRPr="001447AB" w:rsidRDefault="006955CE" w:rsidP="009934C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№13</w:t>
      </w:r>
    </w:p>
    <w:p w:rsidR="006955CE" w:rsidRPr="001447AB" w:rsidRDefault="006955CE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6955CE" w:rsidRDefault="006955C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6955CE" w:rsidRPr="001447AB" w:rsidRDefault="006955C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6955CE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6460">
        <w:rPr>
          <w:rFonts w:ascii="Times New Roman" w:hAnsi="Times New Roman" w:cs="Times New Roman"/>
          <w:b/>
          <w:bCs/>
          <w:sz w:val="28"/>
          <w:szCs w:val="28"/>
        </w:rPr>
        <w:t>Об утверждении структуры а</w:t>
      </w:r>
      <w:r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</w:p>
    <w:p w:rsidR="006955CE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Русско-Тювеевского </w:t>
      </w:r>
      <w:r w:rsidRPr="00E06460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6955CE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6460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6955CE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55CE" w:rsidRDefault="006955CE" w:rsidP="00DE4CCB">
      <w:pPr>
        <w:pStyle w:val="NormalWeb"/>
        <w:spacing w:before="0" w:after="0"/>
        <w:ind w:firstLine="709"/>
        <w:jc w:val="both"/>
        <w:rPr>
          <w:sz w:val="28"/>
          <w:szCs w:val="28"/>
        </w:rPr>
      </w:pPr>
      <w:r w:rsidRPr="00644E36">
        <w:rPr>
          <w:sz w:val="28"/>
          <w:szCs w:val="28"/>
        </w:rPr>
        <w:t xml:space="preserve">В соответствии  ст. 28, п.п. 1, 2, 3  Устава </w:t>
      </w:r>
      <w:r>
        <w:rPr>
          <w:sz w:val="28"/>
          <w:szCs w:val="28"/>
        </w:rPr>
        <w:t>Русско-Тювеевского</w:t>
      </w:r>
      <w:r w:rsidRPr="00644E36">
        <w:rPr>
          <w:sz w:val="28"/>
          <w:szCs w:val="28"/>
        </w:rPr>
        <w:t xml:space="preserve">  сельского поселения Совет депутатов </w:t>
      </w:r>
      <w:r>
        <w:rPr>
          <w:sz w:val="28"/>
          <w:szCs w:val="28"/>
        </w:rPr>
        <w:t>Русско-Тювеевского</w:t>
      </w:r>
      <w:r w:rsidRPr="00644E36">
        <w:rPr>
          <w:sz w:val="28"/>
          <w:szCs w:val="28"/>
        </w:rPr>
        <w:t xml:space="preserve">    сельского поселения </w:t>
      </w:r>
      <w:r>
        <w:rPr>
          <w:sz w:val="28"/>
          <w:szCs w:val="28"/>
        </w:rPr>
        <w:t>р е ш и л</w:t>
      </w:r>
      <w:r w:rsidRPr="00644E36">
        <w:rPr>
          <w:sz w:val="28"/>
          <w:szCs w:val="28"/>
        </w:rPr>
        <w:t>:</w:t>
      </w:r>
    </w:p>
    <w:p w:rsidR="006955CE" w:rsidRDefault="006955CE" w:rsidP="00DE4CCB">
      <w:pPr>
        <w:pStyle w:val="NormalWeb"/>
        <w:spacing w:before="0" w:after="0"/>
        <w:ind w:firstLine="709"/>
        <w:jc w:val="both"/>
        <w:rPr>
          <w:sz w:val="28"/>
          <w:szCs w:val="28"/>
        </w:rPr>
      </w:pPr>
      <w:r w:rsidRPr="00644E36">
        <w:rPr>
          <w:sz w:val="28"/>
          <w:szCs w:val="28"/>
        </w:rPr>
        <w:t xml:space="preserve"> </w:t>
      </w:r>
    </w:p>
    <w:p w:rsidR="006955CE" w:rsidRPr="00644E36" w:rsidRDefault="006955CE" w:rsidP="00DE4CCB">
      <w:pPr>
        <w:pStyle w:val="NormalWeb"/>
        <w:spacing w:before="0" w:after="0"/>
        <w:ind w:firstLine="709"/>
        <w:jc w:val="both"/>
        <w:rPr>
          <w:sz w:val="28"/>
          <w:szCs w:val="28"/>
        </w:rPr>
      </w:pPr>
      <w:r w:rsidRPr="00644E36">
        <w:rPr>
          <w:sz w:val="28"/>
          <w:szCs w:val="28"/>
        </w:rPr>
        <w:t>1. </w:t>
      </w:r>
      <w:r w:rsidRPr="00644E36">
        <w:rPr>
          <w:bCs/>
          <w:sz w:val="28"/>
          <w:szCs w:val="28"/>
        </w:rPr>
        <w:t xml:space="preserve">Утвердить структуру администрации </w:t>
      </w:r>
      <w:r>
        <w:rPr>
          <w:sz w:val="28"/>
          <w:szCs w:val="28"/>
        </w:rPr>
        <w:t>Русско-Тювеевского</w:t>
      </w:r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 Темниковского муниципального района Республики Мордовия:</w:t>
      </w:r>
    </w:p>
    <w:p w:rsidR="006955CE" w:rsidRDefault="006955CE" w:rsidP="00DE4CCB">
      <w:pPr>
        <w:pStyle w:val="NormalWeb"/>
        <w:spacing w:before="0" w:after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1) </w:t>
      </w:r>
      <w:r w:rsidRPr="00644E36">
        <w:rPr>
          <w:bCs/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;</w:t>
      </w:r>
    </w:p>
    <w:p w:rsidR="006955CE" w:rsidRPr="00644E36" w:rsidRDefault="006955CE" w:rsidP="00DE4CCB">
      <w:pPr>
        <w:pStyle w:val="NormalWeb"/>
        <w:spacing w:before="0" w:after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2) Заместитель </w:t>
      </w:r>
      <w:r w:rsidRPr="00644E36">
        <w:rPr>
          <w:bCs/>
          <w:sz w:val="28"/>
          <w:szCs w:val="28"/>
        </w:rPr>
        <w:t xml:space="preserve">Главы </w:t>
      </w:r>
      <w:r>
        <w:rPr>
          <w:sz w:val="28"/>
          <w:szCs w:val="28"/>
        </w:rPr>
        <w:t>Русско-Тювеевского</w:t>
      </w:r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;</w:t>
      </w:r>
    </w:p>
    <w:p w:rsidR="006955CE" w:rsidRDefault="006955CE" w:rsidP="00DE4CCB">
      <w:pPr>
        <w:pStyle w:val="NormalWeb"/>
        <w:spacing w:before="0" w:after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Pr="00661BC0">
        <w:rPr>
          <w:bCs/>
          <w:sz w:val="28"/>
          <w:szCs w:val="28"/>
        </w:rPr>
        <w:t xml:space="preserve"> </w:t>
      </w:r>
      <w:r w:rsidRPr="00644E36">
        <w:rPr>
          <w:bCs/>
          <w:sz w:val="28"/>
          <w:szCs w:val="28"/>
        </w:rPr>
        <w:t>Зам</w:t>
      </w:r>
      <w:r>
        <w:rPr>
          <w:bCs/>
          <w:sz w:val="28"/>
          <w:szCs w:val="28"/>
        </w:rPr>
        <w:t xml:space="preserve">еститель </w:t>
      </w:r>
      <w:r w:rsidRPr="00644E36">
        <w:rPr>
          <w:bCs/>
          <w:sz w:val="28"/>
          <w:szCs w:val="28"/>
        </w:rPr>
        <w:t xml:space="preserve">Главы </w:t>
      </w:r>
      <w:r>
        <w:rPr>
          <w:sz w:val="28"/>
          <w:szCs w:val="28"/>
        </w:rPr>
        <w:t>Русско-Тювеевского</w:t>
      </w:r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.</w:t>
      </w:r>
    </w:p>
    <w:p w:rsidR="006955CE" w:rsidRPr="00644E36" w:rsidRDefault="006955CE" w:rsidP="00DE4CCB">
      <w:pPr>
        <w:pStyle w:val="NormalWeb"/>
        <w:spacing w:before="0" w:after="0"/>
        <w:ind w:firstLine="709"/>
        <w:jc w:val="both"/>
        <w:rPr>
          <w:sz w:val="28"/>
          <w:szCs w:val="28"/>
        </w:rPr>
      </w:pPr>
    </w:p>
    <w:p w:rsidR="006955CE" w:rsidRDefault="006955CE" w:rsidP="00DE4CCB">
      <w:pPr>
        <w:shd w:val="clear" w:color="auto" w:fill="FFFFFF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4B6CB6">
        <w:rPr>
          <w:color w:val="000000"/>
          <w:sz w:val="28"/>
          <w:szCs w:val="28"/>
        </w:rPr>
        <w:t xml:space="preserve">. Настоящее решение вступает в </w:t>
      </w:r>
      <w:r>
        <w:rPr>
          <w:color w:val="000000"/>
          <w:sz w:val="28"/>
          <w:szCs w:val="28"/>
        </w:rPr>
        <w:t xml:space="preserve">законную </w:t>
      </w:r>
      <w:r w:rsidRPr="004B6CB6">
        <w:rPr>
          <w:color w:val="000000"/>
          <w:sz w:val="28"/>
          <w:szCs w:val="28"/>
        </w:rPr>
        <w:t>силу после дня его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DE4CCB">
          <w:rPr>
            <w:rStyle w:val="Hyperlink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DE4CCB">
        <w:rPr>
          <w:color w:val="000000"/>
          <w:sz w:val="28"/>
          <w:szCs w:val="28"/>
        </w:rPr>
        <w:t>я</w:t>
      </w:r>
      <w:r w:rsidRPr="004B6CB6">
        <w:rPr>
          <w:color w:val="000000"/>
          <w:sz w:val="28"/>
          <w:szCs w:val="28"/>
        </w:rPr>
        <w:t>.</w:t>
      </w:r>
    </w:p>
    <w:p w:rsidR="006955CE" w:rsidRDefault="006955CE" w:rsidP="00DE4CCB">
      <w:pPr>
        <w:shd w:val="clear" w:color="auto" w:fill="FFFFFF"/>
        <w:ind w:firstLine="709"/>
        <w:rPr>
          <w:color w:val="000000"/>
          <w:sz w:val="28"/>
          <w:szCs w:val="28"/>
        </w:rPr>
      </w:pPr>
    </w:p>
    <w:p w:rsidR="006955CE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55CE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55CE" w:rsidRPr="00E06460" w:rsidRDefault="006955CE" w:rsidP="00E06460">
      <w:pPr>
        <w:ind w:left="1612" w:hanging="8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55CE" w:rsidRPr="001447AB" w:rsidRDefault="006955CE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6955CE" w:rsidRPr="001447AB" w:rsidRDefault="006955CE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5CE" w:rsidRPr="001447AB" w:rsidRDefault="006955C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6955CE" w:rsidRPr="001447AB" w:rsidRDefault="006955CE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6955CE" w:rsidRDefault="006955CE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6955CE" w:rsidRPr="009E22D4" w:rsidRDefault="006955CE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6955CE" w:rsidRDefault="006955CE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6955CE" w:rsidSect="00381B0F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5CE" w:rsidRDefault="006955CE" w:rsidP="004E299A">
      <w:r>
        <w:separator/>
      </w:r>
    </w:p>
  </w:endnote>
  <w:endnote w:type="continuationSeparator" w:id="0">
    <w:p w:rsidR="006955CE" w:rsidRDefault="006955CE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5CE" w:rsidRDefault="006955CE" w:rsidP="004E299A">
      <w:r>
        <w:separator/>
      </w:r>
    </w:p>
  </w:footnote>
  <w:footnote w:type="continuationSeparator" w:id="0">
    <w:p w:rsidR="006955CE" w:rsidRDefault="006955CE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CE" w:rsidRDefault="006955CE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6955CE" w:rsidRDefault="006955C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76A"/>
    <w:rsid w:val="000700DE"/>
    <w:rsid w:val="0007362B"/>
    <w:rsid w:val="00084927"/>
    <w:rsid w:val="00085C4C"/>
    <w:rsid w:val="0008673C"/>
    <w:rsid w:val="00093045"/>
    <w:rsid w:val="00096118"/>
    <w:rsid w:val="0009677F"/>
    <w:rsid w:val="000A1D43"/>
    <w:rsid w:val="000A2908"/>
    <w:rsid w:val="000D7387"/>
    <w:rsid w:val="000F036D"/>
    <w:rsid w:val="00106C43"/>
    <w:rsid w:val="0011265D"/>
    <w:rsid w:val="00112876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691"/>
    <w:rsid w:val="00196A77"/>
    <w:rsid w:val="001A317C"/>
    <w:rsid w:val="001B1C1F"/>
    <w:rsid w:val="001C25F7"/>
    <w:rsid w:val="001C3FDE"/>
    <w:rsid w:val="001E0827"/>
    <w:rsid w:val="001F0BDC"/>
    <w:rsid w:val="00223A2D"/>
    <w:rsid w:val="00224116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C5C65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6CB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4E36"/>
    <w:rsid w:val="00646B02"/>
    <w:rsid w:val="00657D42"/>
    <w:rsid w:val="00661BC0"/>
    <w:rsid w:val="00670824"/>
    <w:rsid w:val="00673D31"/>
    <w:rsid w:val="00677815"/>
    <w:rsid w:val="006802C4"/>
    <w:rsid w:val="006817DB"/>
    <w:rsid w:val="006860A3"/>
    <w:rsid w:val="006921B2"/>
    <w:rsid w:val="006955CE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34CA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D7C8D"/>
    <w:rsid w:val="00DE05AF"/>
    <w:rsid w:val="00DE4CCB"/>
    <w:rsid w:val="00DF2ABC"/>
    <w:rsid w:val="00DF3F08"/>
    <w:rsid w:val="00DF4B62"/>
    <w:rsid w:val="00E03803"/>
    <w:rsid w:val="00E05C7A"/>
    <w:rsid w:val="00E06460"/>
    <w:rsid w:val="00E13124"/>
    <w:rsid w:val="00E1316A"/>
    <w:rsid w:val="00E25CC2"/>
    <w:rsid w:val="00E57BA4"/>
    <w:rsid w:val="00E60460"/>
    <w:rsid w:val="00E6207D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57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310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7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7317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65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7314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657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7317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657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7312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657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65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3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57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5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5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5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4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0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57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4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57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5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14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57317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7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316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57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178</Words>
  <Characters>1016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17</cp:revision>
  <cp:lastPrinted>2019-01-18T09:04:00Z</cp:lastPrinted>
  <dcterms:created xsi:type="dcterms:W3CDTF">2020-02-14T06:52:00Z</dcterms:created>
  <dcterms:modified xsi:type="dcterms:W3CDTF">2020-09-25T06:51:00Z</dcterms:modified>
</cp:coreProperties>
</file>