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1D5" w:rsidRPr="001447AB" w:rsidRDefault="002911D5" w:rsidP="001447AB">
      <w:pPr>
        <w:ind w:left="1612" w:hanging="89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447AB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2911D5" w:rsidRPr="001447AB" w:rsidRDefault="002911D5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2911D5" w:rsidRPr="001447AB" w:rsidRDefault="002911D5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2911D5" w:rsidRPr="001447AB" w:rsidRDefault="002911D5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911D5" w:rsidRPr="001447AB" w:rsidRDefault="002911D5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911D5" w:rsidRDefault="002911D5" w:rsidP="001447AB">
      <w:pPr>
        <w:jc w:val="center"/>
        <w:rPr>
          <w:rFonts w:ascii="Times New Roman" w:hAnsi="Times New Roman" w:cs="Times New Roman"/>
          <w:szCs w:val="28"/>
        </w:rPr>
      </w:pPr>
    </w:p>
    <w:p w:rsidR="002911D5" w:rsidRPr="001447AB" w:rsidRDefault="002911D5" w:rsidP="001447AB">
      <w:pPr>
        <w:jc w:val="center"/>
        <w:rPr>
          <w:rFonts w:ascii="Times New Roman" w:hAnsi="Times New Roman" w:cs="Times New Roman"/>
          <w:szCs w:val="28"/>
        </w:rPr>
      </w:pPr>
    </w:p>
    <w:p w:rsidR="002911D5" w:rsidRPr="001447AB" w:rsidRDefault="002911D5" w:rsidP="001447AB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447A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911D5" w:rsidRPr="001447AB" w:rsidRDefault="002911D5" w:rsidP="001447AB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2911D5" w:rsidRPr="001447AB" w:rsidRDefault="002911D5" w:rsidP="009934C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«___» __________ 2020 года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№14</w:t>
      </w:r>
    </w:p>
    <w:p w:rsidR="002911D5" w:rsidRPr="001447AB" w:rsidRDefault="002911D5" w:rsidP="001447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1447AB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2911D5" w:rsidRDefault="002911D5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2911D5" w:rsidRPr="001447AB" w:rsidRDefault="002911D5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2911D5" w:rsidRPr="00AC442A" w:rsidRDefault="002911D5" w:rsidP="00AC442A">
      <w:pPr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AC442A"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Об утверждении структуры Совета депутатов Русско-Тювеевского сельского поселения Темниковского муниципального района </w:t>
      </w:r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>перв</w:t>
      </w:r>
      <w:r w:rsidRPr="00AC442A"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>ого созыва</w:t>
      </w:r>
    </w:p>
    <w:p w:rsidR="002911D5" w:rsidRDefault="002911D5" w:rsidP="00E06460">
      <w:pPr>
        <w:ind w:left="1612" w:hanging="89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11D5" w:rsidRDefault="002911D5" w:rsidP="00744CBD">
      <w:pPr>
        <w:shd w:val="clear" w:color="auto" w:fill="FFFFFF"/>
        <w:ind w:firstLine="709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263BAB">
        <w:rPr>
          <w:rFonts w:ascii="Times New Roman" w:hAnsi="Times New Roman"/>
          <w:color w:val="000000"/>
          <w:spacing w:val="-2"/>
          <w:sz w:val="28"/>
          <w:szCs w:val="28"/>
        </w:rPr>
        <w:t xml:space="preserve">Руководствуясь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Регламентом Совета депутатов  Русско-Тювеевского сельского поселения Темниковского муниципального района, Совет депутатов</w:t>
      </w:r>
      <w:r w:rsidRPr="00A54BED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Русско-Тювеевского сельского поселения </w:t>
      </w:r>
      <w:r w:rsidRPr="00744CBD">
        <w:rPr>
          <w:rFonts w:ascii="Times New Roman" w:hAnsi="Times New Roman"/>
          <w:color w:val="000000"/>
          <w:spacing w:val="-2"/>
          <w:sz w:val="28"/>
          <w:szCs w:val="28"/>
        </w:rPr>
        <w:t>р е ш и л</w:t>
      </w:r>
      <w:r w:rsidRPr="00263BAB">
        <w:rPr>
          <w:rFonts w:ascii="Times New Roman" w:hAnsi="Times New Roman"/>
          <w:color w:val="000000"/>
          <w:spacing w:val="-2"/>
          <w:sz w:val="28"/>
          <w:szCs w:val="28"/>
        </w:rPr>
        <w:t xml:space="preserve"> :</w:t>
      </w:r>
    </w:p>
    <w:p w:rsidR="002911D5" w:rsidRDefault="002911D5" w:rsidP="00744CBD">
      <w:pPr>
        <w:shd w:val="clear" w:color="auto" w:fill="FFFFFF"/>
        <w:ind w:firstLine="709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2911D5" w:rsidRDefault="002911D5" w:rsidP="00744CBD">
      <w:pPr>
        <w:shd w:val="clear" w:color="auto" w:fill="FFFFFF"/>
        <w:ind w:firstLine="709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    Утвердить структуру Совета депутатов Русско-Тювеевского сельского поселения Темниковского муниципального района:</w:t>
      </w:r>
    </w:p>
    <w:p w:rsidR="002911D5" w:rsidRDefault="002911D5" w:rsidP="00744CBD">
      <w:pPr>
        <w:shd w:val="clear" w:color="auto" w:fill="FFFFFF"/>
        <w:ind w:firstLine="709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1. Совет депутатов Русско-Тювеевского сельского поселения (10 депутатов);</w:t>
      </w:r>
    </w:p>
    <w:p w:rsidR="002911D5" w:rsidRDefault="002911D5" w:rsidP="00744CBD">
      <w:pPr>
        <w:shd w:val="clear" w:color="auto" w:fill="FFFFFF"/>
        <w:ind w:firstLine="709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2. Председатель Совета депутатов;</w:t>
      </w:r>
    </w:p>
    <w:p w:rsidR="002911D5" w:rsidRDefault="002911D5" w:rsidP="00744CBD">
      <w:pPr>
        <w:shd w:val="clear" w:color="auto" w:fill="FFFFFF"/>
        <w:ind w:firstLine="709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3. Заместитель председателя;</w:t>
      </w:r>
    </w:p>
    <w:p w:rsidR="002911D5" w:rsidRDefault="002911D5" w:rsidP="00744CBD">
      <w:pPr>
        <w:shd w:val="clear" w:color="auto" w:fill="FFFFFF"/>
        <w:ind w:firstLine="709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4. Постоянная комиссия по вопросам бюджета и экономическому развитию поселения;</w:t>
      </w:r>
    </w:p>
    <w:p w:rsidR="002911D5" w:rsidRDefault="002911D5" w:rsidP="00744CBD">
      <w:pPr>
        <w:shd w:val="clear" w:color="auto" w:fill="FFFFFF"/>
        <w:ind w:firstLine="709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5. Комиссия по социальным вопросам;</w:t>
      </w:r>
    </w:p>
    <w:p w:rsidR="002911D5" w:rsidRDefault="002911D5" w:rsidP="00744CBD">
      <w:pPr>
        <w:shd w:val="clear" w:color="auto" w:fill="FFFFFF"/>
        <w:ind w:firstLine="709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6. Депутатская фракция Совета депутатов Русско-Тювеевского сельского поселения.</w:t>
      </w:r>
    </w:p>
    <w:p w:rsidR="002911D5" w:rsidRDefault="002911D5" w:rsidP="00744CBD">
      <w:pPr>
        <w:shd w:val="clear" w:color="auto" w:fill="FFFFFF"/>
        <w:ind w:firstLine="709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        </w:t>
      </w:r>
    </w:p>
    <w:p w:rsidR="002911D5" w:rsidRPr="006D405F" w:rsidRDefault="002911D5" w:rsidP="00744CBD">
      <w:pPr>
        <w:shd w:val="clear" w:color="auto" w:fill="FFFFFF"/>
        <w:ind w:firstLine="709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2911D5" w:rsidRPr="00E06460" w:rsidRDefault="002911D5" w:rsidP="00E06460">
      <w:pPr>
        <w:ind w:left="1612" w:hanging="89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11D5" w:rsidRPr="001447AB" w:rsidRDefault="002911D5" w:rsidP="001447A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2911D5" w:rsidRPr="001447AB" w:rsidRDefault="002911D5" w:rsidP="001447AB">
      <w:pPr>
        <w:ind w:firstLine="0"/>
        <w:jc w:val="left"/>
        <w:rPr>
          <w:rFonts w:ascii="Times New Roman" w:hAnsi="Times New Roman" w:cs="Times New Roman"/>
          <w:b/>
          <w:bCs/>
          <w:color w:val="000080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447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11D5" w:rsidRPr="001447AB" w:rsidRDefault="002911D5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2911D5" w:rsidRPr="001447AB" w:rsidRDefault="002911D5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2911D5" w:rsidRDefault="002911D5" w:rsidP="001447AB">
      <w:pPr>
        <w:ind w:left="1612" w:hanging="892"/>
        <w:rPr>
          <w:rFonts w:ascii="Arial" w:hAnsi="Arial"/>
          <w:b/>
          <w:bCs/>
          <w:color w:val="000080"/>
          <w:sz w:val="20"/>
        </w:rPr>
      </w:pPr>
    </w:p>
    <w:p w:rsidR="002911D5" w:rsidRPr="009E22D4" w:rsidRDefault="002911D5" w:rsidP="009E22D4">
      <w:pPr>
        <w:ind w:left="1612" w:hanging="892"/>
        <w:jc w:val="center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2911D5" w:rsidRDefault="002911D5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2911D5" w:rsidSect="00381B0F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1D5" w:rsidRDefault="002911D5" w:rsidP="004E299A">
      <w:r>
        <w:separator/>
      </w:r>
    </w:p>
  </w:endnote>
  <w:endnote w:type="continuationSeparator" w:id="0">
    <w:p w:rsidR="002911D5" w:rsidRDefault="002911D5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1D5" w:rsidRDefault="002911D5" w:rsidP="004E299A">
      <w:r>
        <w:separator/>
      </w:r>
    </w:p>
  </w:footnote>
  <w:footnote w:type="continuationSeparator" w:id="0">
    <w:p w:rsidR="002911D5" w:rsidRDefault="002911D5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1D5" w:rsidRDefault="002911D5">
    <w:pPr>
      <w:pStyle w:val="Header"/>
      <w:jc w:val="center"/>
    </w:pPr>
    <w:fldSimple w:instr="PAGE   \* MERGEFORMAT">
      <w:r>
        <w:rPr>
          <w:noProof/>
        </w:rPr>
        <w:t>7</w:t>
      </w:r>
    </w:fldSimple>
  </w:p>
  <w:p w:rsidR="002911D5" w:rsidRDefault="002911D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1077"/>
    <w:rsid w:val="0006776A"/>
    <w:rsid w:val="000700DE"/>
    <w:rsid w:val="0007362B"/>
    <w:rsid w:val="00084927"/>
    <w:rsid w:val="00085C4C"/>
    <w:rsid w:val="0008673C"/>
    <w:rsid w:val="00093045"/>
    <w:rsid w:val="00096118"/>
    <w:rsid w:val="0009677F"/>
    <w:rsid w:val="000A1D43"/>
    <w:rsid w:val="000A2908"/>
    <w:rsid w:val="000D7387"/>
    <w:rsid w:val="000F036D"/>
    <w:rsid w:val="00106C43"/>
    <w:rsid w:val="0011265D"/>
    <w:rsid w:val="00112876"/>
    <w:rsid w:val="00114CCB"/>
    <w:rsid w:val="00116CA9"/>
    <w:rsid w:val="00126DFF"/>
    <w:rsid w:val="00133971"/>
    <w:rsid w:val="001447AB"/>
    <w:rsid w:val="001517D6"/>
    <w:rsid w:val="0016712C"/>
    <w:rsid w:val="00167E0C"/>
    <w:rsid w:val="00171388"/>
    <w:rsid w:val="00176E9F"/>
    <w:rsid w:val="00183E7C"/>
    <w:rsid w:val="00185275"/>
    <w:rsid w:val="001854D6"/>
    <w:rsid w:val="00193A9B"/>
    <w:rsid w:val="001942BF"/>
    <w:rsid w:val="00196691"/>
    <w:rsid w:val="00196A77"/>
    <w:rsid w:val="001A317C"/>
    <w:rsid w:val="001B1C1F"/>
    <w:rsid w:val="001C25F7"/>
    <w:rsid w:val="001C3FDE"/>
    <w:rsid w:val="001E0827"/>
    <w:rsid w:val="001F0BDC"/>
    <w:rsid w:val="00223A2D"/>
    <w:rsid w:val="00224116"/>
    <w:rsid w:val="00241772"/>
    <w:rsid w:val="0025354C"/>
    <w:rsid w:val="002602D0"/>
    <w:rsid w:val="002622C8"/>
    <w:rsid w:val="00263BAB"/>
    <w:rsid w:val="00263D8A"/>
    <w:rsid w:val="00265A30"/>
    <w:rsid w:val="00267EAF"/>
    <w:rsid w:val="0027654C"/>
    <w:rsid w:val="00282528"/>
    <w:rsid w:val="00282D47"/>
    <w:rsid w:val="00283D44"/>
    <w:rsid w:val="002911D5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1B0F"/>
    <w:rsid w:val="00382671"/>
    <w:rsid w:val="00384130"/>
    <w:rsid w:val="00392984"/>
    <w:rsid w:val="003B1357"/>
    <w:rsid w:val="003B2114"/>
    <w:rsid w:val="003B5964"/>
    <w:rsid w:val="003C5C65"/>
    <w:rsid w:val="003D2EEE"/>
    <w:rsid w:val="003D7D13"/>
    <w:rsid w:val="003E7481"/>
    <w:rsid w:val="003F2095"/>
    <w:rsid w:val="00402917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6CB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5E7189"/>
    <w:rsid w:val="00601C4B"/>
    <w:rsid w:val="00603220"/>
    <w:rsid w:val="00604DD7"/>
    <w:rsid w:val="00620070"/>
    <w:rsid w:val="0062320B"/>
    <w:rsid w:val="00630013"/>
    <w:rsid w:val="006362D2"/>
    <w:rsid w:val="00637E8F"/>
    <w:rsid w:val="00644E36"/>
    <w:rsid w:val="00646B02"/>
    <w:rsid w:val="00657D42"/>
    <w:rsid w:val="00661BC0"/>
    <w:rsid w:val="00670824"/>
    <w:rsid w:val="00673D31"/>
    <w:rsid w:val="00677815"/>
    <w:rsid w:val="006802C4"/>
    <w:rsid w:val="006817DB"/>
    <w:rsid w:val="006860A3"/>
    <w:rsid w:val="006921B2"/>
    <w:rsid w:val="006955CE"/>
    <w:rsid w:val="006A0C59"/>
    <w:rsid w:val="006B493F"/>
    <w:rsid w:val="006B6036"/>
    <w:rsid w:val="006C3A98"/>
    <w:rsid w:val="006D405F"/>
    <w:rsid w:val="006F5E96"/>
    <w:rsid w:val="006F5FB9"/>
    <w:rsid w:val="006F707A"/>
    <w:rsid w:val="00707558"/>
    <w:rsid w:val="007123AD"/>
    <w:rsid w:val="00725901"/>
    <w:rsid w:val="00726422"/>
    <w:rsid w:val="00732C68"/>
    <w:rsid w:val="00736225"/>
    <w:rsid w:val="00744CBD"/>
    <w:rsid w:val="00747660"/>
    <w:rsid w:val="00772547"/>
    <w:rsid w:val="00772E85"/>
    <w:rsid w:val="00775F4D"/>
    <w:rsid w:val="0078727A"/>
    <w:rsid w:val="007C1B73"/>
    <w:rsid w:val="007E10A8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86FA7"/>
    <w:rsid w:val="00895E82"/>
    <w:rsid w:val="008A3AFA"/>
    <w:rsid w:val="008B425E"/>
    <w:rsid w:val="008B7395"/>
    <w:rsid w:val="008C0E89"/>
    <w:rsid w:val="008C1AF7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53396"/>
    <w:rsid w:val="009561AA"/>
    <w:rsid w:val="00976575"/>
    <w:rsid w:val="009775CB"/>
    <w:rsid w:val="00980FE0"/>
    <w:rsid w:val="009934CA"/>
    <w:rsid w:val="009940B5"/>
    <w:rsid w:val="009A7397"/>
    <w:rsid w:val="009B0314"/>
    <w:rsid w:val="009D04D0"/>
    <w:rsid w:val="009D547F"/>
    <w:rsid w:val="009E22D4"/>
    <w:rsid w:val="009E59CA"/>
    <w:rsid w:val="009F4EC1"/>
    <w:rsid w:val="00A02C17"/>
    <w:rsid w:val="00A06780"/>
    <w:rsid w:val="00A2066F"/>
    <w:rsid w:val="00A275C1"/>
    <w:rsid w:val="00A27723"/>
    <w:rsid w:val="00A37091"/>
    <w:rsid w:val="00A4173C"/>
    <w:rsid w:val="00A52498"/>
    <w:rsid w:val="00A54BED"/>
    <w:rsid w:val="00A8281D"/>
    <w:rsid w:val="00A82BB2"/>
    <w:rsid w:val="00A864D0"/>
    <w:rsid w:val="00A918C1"/>
    <w:rsid w:val="00A9575E"/>
    <w:rsid w:val="00A97107"/>
    <w:rsid w:val="00AB0422"/>
    <w:rsid w:val="00AB3CCA"/>
    <w:rsid w:val="00AC442A"/>
    <w:rsid w:val="00AF1111"/>
    <w:rsid w:val="00B25145"/>
    <w:rsid w:val="00B471FA"/>
    <w:rsid w:val="00B502F3"/>
    <w:rsid w:val="00B716BA"/>
    <w:rsid w:val="00B7648C"/>
    <w:rsid w:val="00B7738F"/>
    <w:rsid w:val="00B82C8E"/>
    <w:rsid w:val="00B84B93"/>
    <w:rsid w:val="00B84E09"/>
    <w:rsid w:val="00BA055D"/>
    <w:rsid w:val="00BB2CFF"/>
    <w:rsid w:val="00BB714D"/>
    <w:rsid w:val="00BC394B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35BA5"/>
    <w:rsid w:val="00C40813"/>
    <w:rsid w:val="00C40AD4"/>
    <w:rsid w:val="00C5220F"/>
    <w:rsid w:val="00C54CE7"/>
    <w:rsid w:val="00C57231"/>
    <w:rsid w:val="00C632D8"/>
    <w:rsid w:val="00C90FE4"/>
    <w:rsid w:val="00C979B1"/>
    <w:rsid w:val="00CA6B50"/>
    <w:rsid w:val="00CB379C"/>
    <w:rsid w:val="00CB7B3D"/>
    <w:rsid w:val="00CE5CFA"/>
    <w:rsid w:val="00CE67ED"/>
    <w:rsid w:val="00CF3FCE"/>
    <w:rsid w:val="00CF49EF"/>
    <w:rsid w:val="00D035E4"/>
    <w:rsid w:val="00D11A9C"/>
    <w:rsid w:val="00D22835"/>
    <w:rsid w:val="00D332E5"/>
    <w:rsid w:val="00D74E7E"/>
    <w:rsid w:val="00D9072F"/>
    <w:rsid w:val="00DA0AB3"/>
    <w:rsid w:val="00DB19D5"/>
    <w:rsid w:val="00DB2DD0"/>
    <w:rsid w:val="00DD303B"/>
    <w:rsid w:val="00DD7C8D"/>
    <w:rsid w:val="00DE05AF"/>
    <w:rsid w:val="00DE4CCB"/>
    <w:rsid w:val="00DF2ABC"/>
    <w:rsid w:val="00DF3F08"/>
    <w:rsid w:val="00DF4B62"/>
    <w:rsid w:val="00E03803"/>
    <w:rsid w:val="00E05781"/>
    <w:rsid w:val="00E05C7A"/>
    <w:rsid w:val="00E06460"/>
    <w:rsid w:val="00E13124"/>
    <w:rsid w:val="00E1316A"/>
    <w:rsid w:val="00E25CC2"/>
    <w:rsid w:val="00E57BA4"/>
    <w:rsid w:val="00E60460"/>
    <w:rsid w:val="00E6207D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13A00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1D5A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45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5651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5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5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45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45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45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45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456589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545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5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45655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545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45659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545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45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45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45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45654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545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5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45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45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45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545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5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5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565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45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45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5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5657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45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45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5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4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5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565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45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5652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4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5656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545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5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4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5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5656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545658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456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6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6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5658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5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4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56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89</TotalTime>
  <Pages>1</Pages>
  <Words>185</Words>
  <Characters>1060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22</cp:revision>
  <cp:lastPrinted>2019-01-18T09:04:00Z</cp:lastPrinted>
  <dcterms:created xsi:type="dcterms:W3CDTF">2020-02-14T06:52:00Z</dcterms:created>
  <dcterms:modified xsi:type="dcterms:W3CDTF">2020-09-25T07:54:00Z</dcterms:modified>
</cp:coreProperties>
</file>