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762" w:rsidRPr="00D120D1" w:rsidRDefault="00317762" w:rsidP="00143C8D">
      <w:pPr>
        <w:jc w:val="right"/>
        <w:rPr>
          <w:bCs/>
          <w:szCs w:val="28"/>
        </w:rPr>
      </w:pPr>
      <w:r w:rsidRPr="00D120D1">
        <w:rPr>
          <w:bCs/>
          <w:szCs w:val="28"/>
        </w:rPr>
        <w:t>ПРОЕКТ</w:t>
      </w:r>
    </w:p>
    <w:p w:rsidR="00317762" w:rsidRDefault="00317762" w:rsidP="00143C8D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317762" w:rsidRPr="009E59CA" w:rsidRDefault="00317762" w:rsidP="00143C8D">
      <w:pPr>
        <w:jc w:val="center"/>
        <w:outlineLvl w:val="0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317762" w:rsidRPr="009E59CA" w:rsidRDefault="00317762" w:rsidP="00143C8D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317762" w:rsidRPr="009E59CA" w:rsidRDefault="00317762" w:rsidP="00143C8D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317762" w:rsidRDefault="00317762" w:rsidP="00143C8D">
      <w:pPr>
        <w:jc w:val="center"/>
        <w:rPr>
          <w:szCs w:val="28"/>
        </w:rPr>
      </w:pPr>
    </w:p>
    <w:p w:rsidR="00317762" w:rsidRPr="009E59CA" w:rsidRDefault="00317762" w:rsidP="00143C8D">
      <w:pPr>
        <w:jc w:val="center"/>
        <w:rPr>
          <w:szCs w:val="28"/>
        </w:rPr>
      </w:pPr>
    </w:p>
    <w:p w:rsidR="00317762" w:rsidRPr="009E59CA" w:rsidRDefault="00317762" w:rsidP="00143C8D">
      <w:pPr>
        <w:jc w:val="center"/>
        <w:outlineLvl w:val="0"/>
        <w:rPr>
          <w:b/>
          <w:bCs/>
          <w:sz w:val="34"/>
          <w:szCs w:val="34"/>
        </w:rPr>
      </w:pPr>
      <w:r w:rsidRPr="009E59CA">
        <w:rPr>
          <w:b/>
          <w:bCs/>
          <w:sz w:val="34"/>
          <w:szCs w:val="34"/>
        </w:rPr>
        <w:t>Р Е Ш Е Н И Е</w:t>
      </w:r>
    </w:p>
    <w:p w:rsidR="00317762" w:rsidRPr="009E59CA" w:rsidRDefault="00317762" w:rsidP="00143C8D">
      <w:pPr>
        <w:jc w:val="center"/>
        <w:rPr>
          <w:b/>
          <w:bCs/>
          <w:szCs w:val="28"/>
        </w:rPr>
      </w:pPr>
    </w:p>
    <w:p w:rsidR="00317762" w:rsidRPr="009E59CA" w:rsidRDefault="00317762" w:rsidP="00143C8D">
      <w:pPr>
        <w:rPr>
          <w:szCs w:val="28"/>
        </w:rPr>
      </w:pPr>
      <w:r>
        <w:rPr>
          <w:szCs w:val="28"/>
        </w:rPr>
        <w:t xml:space="preserve">«___» __________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           </w:t>
      </w:r>
      <w:r w:rsidRPr="009E59CA">
        <w:rPr>
          <w:szCs w:val="28"/>
        </w:rPr>
        <w:t xml:space="preserve">№ </w:t>
      </w:r>
      <w:r>
        <w:rPr>
          <w:szCs w:val="28"/>
        </w:rPr>
        <w:t>1</w:t>
      </w:r>
    </w:p>
    <w:p w:rsidR="00317762" w:rsidRPr="00447201" w:rsidRDefault="00317762" w:rsidP="00895201">
      <w:pPr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317762" w:rsidRDefault="00317762" w:rsidP="00143C8D">
      <w:pPr>
        <w:jc w:val="center"/>
        <w:rPr>
          <w:szCs w:val="28"/>
        </w:rPr>
      </w:pPr>
    </w:p>
    <w:p w:rsidR="00317762" w:rsidRPr="00134242" w:rsidRDefault="00317762" w:rsidP="00143C8D">
      <w:pPr>
        <w:pStyle w:val="Heading1"/>
        <w:jc w:val="center"/>
        <w:rPr>
          <w:szCs w:val="28"/>
        </w:rPr>
      </w:pPr>
      <w:r w:rsidRPr="00134242">
        <w:rPr>
          <w:szCs w:val="28"/>
        </w:rPr>
        <w:t>Об информации 686 участковой избирательной комиссии по итогам голосования на досрочных выборах депутатов Совета депутатов Русско-Тювеевского сельского поселения</w:t>
      </w:r>
    </w:p>
    <w:p w:rsidR="00317762" w:rsidRPr="00DF3472" w:rsidRDefault="00317762" w:rsidP="00143C8D">
      <w:pPr>
        <w:pStyle w:val="Subtitle"/>
        <w:ind w:firstLine="540"/>
        <w:jc w:val="both"/>
        <w:rPr>
          <w:sz w:val="26"/>
          <w:szCs w:val="26"/>
        </w:rPr>
      </w:pPr>
    </w:p>
    <w:p w:rsidR="00317762" w:rsidRPr="00DF3472" w:rsidRDefault="00317762" w:rsidP="00143C8D">
      <w:pPr>
        <w:pStyle w:val="Subtitle"/>
        <w:ind w:firstLine="540"/>
        <w:jc w:val="both"/>
        <w:rPr>
          <w:sz w:val="26"/>
          <w:szCs w:val="26"/>
        </w:rPr>
      </w:pPr>
    </w:p>
    <w:p w:rsidR="00317762" w:rsidRPr="00143C8D" w:rsidRDefault="00317762" w:rsidP="00143C8D">
      <w:pPr>
        <w:pStyle w:val="Heading1"/>
        <w:ind w:firstLine="709"/>
        <w:rPr>
          <w:b w:val="0"/>
          <w:szCs w:val="28"/>
        </w:rPr>
      </w:pPr>
      <w:r w:rsidRPr="00143C8D">
        <w:rPr>
          <w:b w:val="0"/>
          <w:color w:val="000000"/>
          <w:szCs w:val="28"/>
        </w:rPr>
        <w:t xml:space="preserve">Заслушав информацию председателя 686 УИК Колпакову Татьяну Павловну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143C8D">
          <w:rPr>
            <w:b w:val="0"/>
            <w:color w:val="000000"/>
            <w:szCs w:val="28"/>
          </w:rPr>
          <w:t>2007 г</w:t>
        </w:r>
      </w:smartTag>
      <w:r w:rsidRPr="00143C8D">
        <w:rPr>
          <w:b w:val="0"/>
          <w:color w:val="000000"/>
          <w:szCs w:val="28"/>
        </w:rPr>
        <w:t xml:space="preserve">. N 16-З "О выборах депутатов представительных органов муниципальных образований в Республике Мордовия" </w:t>
      </w:r>
      <w:r w:rsidRPr="00143C8D">
        <w:rPr>
          <w:b w:val="0"/>
          <w:szCs w:val="28"/>
        </w:rPr>
        <w:t xml:space="preserve">Совет депутатов Русско-Тювеевского сельского поселения   р е ш и л: </w:t>
      </w:r>
    </w:p>
    <w:p w:rsidR="00317762" w:rsidRPr="00143C8D" w:rsidRDefault="00317762" w:rsidP="00143C8D">
      <w:pPr>
        <w:ind w:firstLine="709"/>
        <w:jc w:val="both"/>
        <w:rPr>
          <w:szCs w:val="28"/>
        </w:rPr>
      </w:pPr>
    </w:p>
    <w:p w:rsidR="00317762" w:rsidRPr="00143C8D" w:rsidRDefault="00317762" w:rsidP="00143C8D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3C8D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председателя </w:t>
      </w:r>
      <w:r w:rsidRPr="00143C8D">
        <w:rPr>
          <w:rFonts w:ascii="Times New Roman" w:hAnsi="Times New Roman" w:cs="Times New Roman"/>
          <w:color w:val="000000"/>
          <w:sz w:val="28"/>
          <w:szCs w:val="28"/>
        </w:rPr>
        <w:t xml:space="preserve">686 УИК Колпаковой Татьяны Павловны.                           </w:t>
      </w:r>
    </w:p>
    <w:p w:rsidR="00317762" w:rsidRPr="00143C8D" w:rsidRDefault="00317762" w:rsidP="00143C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C8D">
        <w:rPr>
          <w:rFonts w:ascii="Times New Roman" w:hAnsi="Times New Roman" w:cs="Times New Roman"/>
          <w:sz w:val="28"/>
          <w:szCs w:val="28"/>
        </w:rPr>
        <w:t>2. Состав депутатов Русско-Тювеевского сельского поселения опубликован  в районной  газете «Темниковские известия» (Список депутатов прилагается).</w:t>
      </w:r>
    </w:p>
    <w:p w:rsidR="00317762" w:rsidRPr="00143C8D" w:rsidRDefault="00317762" w:rsidP="00143C8D">
      <w:pPr>
        <w:pStyle w:val="Subtitle"/>
        <w:ind w:firstLine="709"/>
        <w:jc w:val="both"/>
        <w:rPr>
          <w:b w:val="0"/>
          <w:sz w:val="28"/>
          <w:szCs w:val="28"/>
        </w:rPr>
      </w:pPr>
      <w:r w:rsidRPr="00143C8D">
        <w:rPr>
          <w:b w:val="0"/>
          <w:sz w:val="28"/>
          <w:szCs w:val="28"/>
        </w:rPr>
        <w:t>3.  Настоящее решение вступает в силу со дня его принятия.</w:t>
      </w:r>
    </w:p>
    <w:p w:rsidR="00317762" w:rsidRPr="00143C8D" w:rsidRDefault="00317762" w:rsidP="00143C8D">
      <w:pPr>
        <w:pStyle w:val="Subtitle"/>
        <w:ind w:firstLine="709"/>
        <w:jc w:val="both"/>
        <w:rPr>
          <w:b w:val="0"/>
          <w:sz w:val="28"/>
          <w:szCs w:val="28"/>
        </w:rPr>
      </w:pPr>
    </w:p>
    <w:p w:rsidR="00317762" w:rsidRPr="00143C8D" w:rsidRDefault="00317762" w:rsidP="00143C8D">
      <w:pPr>
        <w:pStyle w:val="Subtitle"/>
        <w:ind w:firstLine="540"/>
        <w:jc w:val="both"/>
        <w:rPr>
          <w:b w:val="0"/>
          <w:sz w:val="28"/>
          <w:szCs w:val="28"/>
        </w:rPr>
      </w:pPr>
    </w:p>
    <w:p w:rsidR="00317762" w:rsidRPr="00DE4757" w:rsidRDefault="00317762" w:rsidP="00143C8D">
      <w:pPr>
        <w:pStyle w:val="Subtitle"/>
        <w:ind w:firstLine="540"/>
        <w:jc w:val="both"/>
      </w:pPr>
    </w:p>
    <w:p w:rsidR="00317762" w:rsidRPr="00143C8D" w:rsidRDefault="00317762" w:rsidP="00143C8D">
      <w:pPr>
        <w:autoSpaceDE w:val="0"/>
        <w:autoSpaceDN w:val="0"/>
        <w:adjustRightInd w:val="0"/>
        <w:rPr>
          <w:b/>
          <w:szCs w:val="28"/>
        </w:rPr>
      </w:pPr>
      <w:r w:rsidRPr="00143C8D">
        <w:rPr>
          <w:szCs w:val="28"/>
        </w:rPr>
        <w:t>Глава Русско-Тювеевского</w:t>
      </w:r>
      <w:r w:rsidRPr="00143C8D">
        <w:rPr>
          <w:b/>
          <w:szCs w:val="28"/>
        </w:rPr>
        <w:t xml:space="preserve"> </w:t>
      </w:r>
    </w:p>
    <w:p w:rsidR="00317762" w:rsidRPr="00134242" w:rsidRDefault="00317762" w:rsidP="00143C8D">
      <w:pPr>
        <w:autoSpaceDE w:val="0"/>
        <w:autoSpaceDN w:val="0"/>
        <w:adjustRightInd w:val="0"/>
        <w:rPr>
          <w:b/>
          <w:sz w:val="26"/>
          <w:szCs w:val="26"/>
        </w:rPr>
      </w:pPr>
      <w:r w:rsidRPr="00143C8D">
        <w:rPr>
          <w:szCs w:val="28"/>
        </w:rPr>
        <w:t xml:space="preserve">сельского поселения          </w:t>
      </w:r>
      <w:r>
        <w:rPr>
          <w:szCs w:val="28"/>
        </w:rPr>
        <w:t xml:space="preserve">                                                                           </w:t>
      </w:r>
    </w:p>
    <w:p w:rsidR="00317762" w:rsidRDefault="00317762" w:rsidP="00143C8D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17762" w:rsidRDefault="00317762" w:rsidP="00143C8D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317762" w:rsidRDefault="00317762" w:rsidP="00445F8E">
      <w:pPr>
        <w:jc w:val="center"/>
        <w:rPr>
          <w:rFonts w:ascii="Arial" w:hAnsi="Arial" w:cs="Arial"/>
          <w:b/>
          <w:bCs/>
          <w:sz w:val="18"/>
          <w:szCs w:val="18"/>
        </w:rPr>
        <w:sectPr w:rsidR="00317762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p w:rsidR="00317762" w:rsidRPr="008A0297" w:rsidRDefault="00317762" w:rsidP="00143C8D">
      <w:pPr>
        <w:pStyle w:val="Subtitle"/>
        <w:rPr>
          <w:b w:val="0"/>
          <w:szCs w:val="28"/>
        </w:rPr>
      </w:pPr>
      <w:r w:rsidRPr="008A0297">
        <w:rPr>
          <w:b w:val="0"/>
          <w:szCs w:val="28"/>
        </w:rPr>
        <w:t xml:space="preserve">Сведения </w:t>
      </w:r>
    </w:p>
    <w:p w:rsidR="00317762" w:rsidRPr="008A0297" w:rsidRDefault="00317762" w:rsidP="00143C8D">
      <w:pPr>
        <w:pStyle w:val="Subtitle"/>
        <w:rPr>
          <w:b w:val="0"/>
          <w:szCs w:val="28"/>
        </w:rPr>
      </w:pPr>
      <w:r w:rsidRPr="008A0297">
        <w:rPr>
          <w:b w:val="0"/>
          <w:szCs w:val="28"/>
        </w:rPr>
        <w:t xml:space="preserve">о составе депутатов Русско-Тювеевского сельского поселения 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160"/>
        <w:gridCol w:w="1620"/>
        <w:gridCol w:w="1440"/>
        <w:gridCol w:w="1440"/>
        <w:gridCol w:w="1980"/>
        <w:gridCol w:w="1788"/>
        <w:gridCol w:w="1452"/>
        <w:gridCol w:w="1800"/>
        <w:gridCol w:w="1260"/>
      </w:tblGrid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№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округа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 xml:space="preserve">Наименование 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округа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Фамилия,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Имя,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Отчество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Национальность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 xml:space="preserve">Образование, 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Место работы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Должность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Кто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выдвинул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Телефон</w:t>
            </w:r>
          </w:p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10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Итяковский одномандатный избирательный округ №1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jc w:val="both"/>
              <w:rPr>
                <w:sz w:val="24"/>
                <w:szCs w:val="24"/>
              </w:rPr>
            </w:pPr>
            <w:r w:rsidRPr="00143C8D">
              <w:rPr>
                <w:sz w:val="24"/>
                <w:szCs w:val="24"/>
              </w:rPr>
              <w:t>Максакова Надежда Васильевна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BalloonTex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C8D">
              <w:rPr>
                <w:rFonts w:ascii="Times New Roman" w:hAnsi="Times New Roman" w:cs="Times New Roman"/>
                <w:sz w:val="24"/>
                <w:szCs w:val="24"/>
              </w:rPr>
              <w:t xml:space="preserve">19.04.1959 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jc w:val="left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 xml:space="preserve">      Высшее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ГУ СЗН по Темниковскому району РМ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Завхоз хоз.отдела ГКУ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8 927-172-53-20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Русско-Тювеевский одномандатный избирательный округ №2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Осетров Владимир Валерьевич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10.08.1970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color w:val="000000"/>
                <w:sz w:val="24"/>
                <w:szCs w:val="24"/>
              </w:rPr>
              <w:t>МБОУ «Темниковская СОШ  имени Героя Советского Союза А.И.Семикова»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8 987-698-40-24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Русско-Тювеевский одномандатный избирательный округ №3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Антонова Надежда Алексеевна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12.05.1967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Росгосстрах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Страховой агент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8 963-146-92-59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Русско-Тювеевский одномандатный избирательный округ №4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Наумова Лидия Ивановна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04.11.1972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ООО «Темниковская швейная фабрика»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Продавец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8 906-163-08-04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Русско-Тювеевский одномандатный избирательный округ №5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Леонович Флюра Фанизовна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05.02.1964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Башкирка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Администрация Русско-Тювеевского сельского поселения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8 951-342-27-52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Русско-Караевский одномандатный избирательный округ №6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Утешев Амирь Изятуллович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10.05.1958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Татарин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 83445-2-20-34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Русско-Караевский одномандатный избирательный округ №7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Комарова Нина Николаевна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20.09.1968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Безработная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8 963-146-56-36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Русско-Караевский одномандатный избирательный округ №8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Тябердина Наталья Николаевна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19.05.1981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Обучается в МГУ им.Огарева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Темниковская ветеринарная станция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Эпидемиолог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8 927-189-31-26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Русско-Караевский одномандатный избирательный округ №9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 xml:space="preserve">Позднякова Захиря Алимовна 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17.08.1966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Татарка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УФПС РМ филиал ФГУП «Почта России» Темниковский почтамп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Начальник отделения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8 953-028-45-25</w:t>
            </w:r>
          </w:p>
        </w:tc>
      </w:tr>
      <w:tr w:rsidR="00317762" w:rsidRPr="00573543" w:rsidTr="001C2807">
        <w:tc>
          <w:tcPr>
            <w:tcW w:w="64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Русско-Караевский одномандатный избирательный округ №10</w:t>
            </w:r>
          </w:p>
        </w:tc>
        <w:tc>
          <w:tcPr>
            <w:tcW w:w="162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Васинова Нина Викторовна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08.03.1972</w:t>
            </w:r>
          </w:p>
        </w:tc>
        <w:tc>
          <w:tcPr>
            <w:tcW w:w="144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Высшее</w:t>
            </w:r>
          </w:p>
        </w:tc>
        <w:tc>
          <w:tcPr>
            <w:tcW w:w="1788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МЗПЗ имени П.Г.Смидовича</w:t>
            </w:r>
          </w:p>
        </w:tc>
        <w:tc>
          <w:tcPr>
            <w:tcW w:w="1452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 xml:space="preserve">Специалист по экологическому просвещению </w:t>
            </w:r>
          </w:p>
        </w:tc>
        <w:tc>
          <w:tcPr>
            <w:tcW w:w="180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Темниковское МО  ПП «Единая Россия»</w:t>
            </w:r>
          </w:p>
        </w:tc>
        <w:tc>
          <w:tcPr>
            <w:tcW w:w="1260" w:type="dxa"/>
          </w:tcPr>
          <w:p w:rsidR="00317762" w:rsidRPr="00143C8D" w:rsidRDefault="00317762" w:rsidP="001C2807">
            <w:pPr>
              <w:pStyle w:val="Subtitle"/>
              <w:rPr>
                <w:b w:val="0"/>
                <w:sz w:val="24"/>
                <w:szCs w:val="24"/>
              </w:rPr>
            </w:pPr>
            <w:r w:rsidRPr="00143C8D">
              <w:rPr>
                <w:b w:val="0"/>
                <w:sz w:val="24"/>
                <w:szCs w:val="24"/>
              </w:rPr>
              <w:t>8 937-518-68-28</w:t>
            </w:r>
          </w:p>
        </w:tc>
      </w:tr>
    </w:tbl>
    <w:p w:rsidR="00317762" w:rsidRDefault="00317762">
      <w:pPr>
        <w:rPr>
          <w:rFonts w:ascii="Arial" w:hAnsi="Arial" w:cs="Arial"/>
          <w:b/>
          <w:bCs/>
          <w:sz w:val="18"/>
          <w:szCs w:val="18"/>
        </w:rPr>
      </w:pPr>
    </w:p>
    <w:sectPr w:rsidR="00317762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870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34242"/>
    <w:rsid w:val="00143C8D"/>
    <w:rsid w:val="00155661"/>
    <w:rsid w:val="001658B0"/>
    <w:rsid w:val="001918CC"/>
    <w:rsid w:val="0019748E"/>
    <w:rsid w:val="001A22D3"/>
    <w:rsid w:val="001A78A7"/>
    <w:rsid w:val="001C14D5"/>
    <w:rsid w:val="001C2807"/>
    <w:rsid w:val="001D73AB"/>
    <w:rsid w:val="001E0011"/>
    <w:rsid w:val="001E0D66"/>
    <w:rsid w:val="001E63C2"/>
    <w:rsid w:val="00231747"/>
    <w:rsid w:val="00243C29"/>
    <w:rsid w:val="00294737"/>
    <w:rsid w:val="002C1A2F"/>
    <w:rsid w:val="00307F3F"/>
    <w:rsid w:val="0031507E"/>
    <w:rsid w:val="00317762"/>
    <w:rsid w:val="00365C1C"/>
    <w:rsid w:val="003913DD"/>
    <w:rsid w:val="00395BA4"/>
    <w:rsid w:val="003B5FC0"/>
    <w:rsid w:val="003C04F6"/>
    <w:rsid w:val="003C1346"/>
    <w:rsid w:val="003D71D7"/>
    <w:rsid w:val="00401E66"/>
    <w:rsid w:val="00445F8E"/>
    <w:rsid w:val="00447201"/>
    <w:rsid w:val="00486869"/>
    <w:rsid w:val="00493045"/>
    <w:rsid w:val="0049525E"/>
    <w:rsid w:val="004C0C6B"/>
    <w:rsid w:val="004D1169"/>
    <w:rsid w:val="004D4203"/>
    <w:rsid w:val="00524B4A"/>
    <w:rsid w:val="005364C8"/>
    <w:rsid w:val="00540B67"/>
    <w:rsid w:val="00573543"/>
    <w:rsid w:val="00576B82"/>
    <w:rsid w:val="005A7A6C"/>
    <w:rsid w:val="005D2801"/>
    <w:rsid w:val="00601EE8"/>
    <w:rsid w:val="00641C11"/>
    <w:rsid w:val="00645D92"/>
    <w:rsid w:val="0065720D"/>
    <w:rsid w:val="00672FE2"/>
    <w:rsid w:val="00682E43"/>
    <w:rsid w:val="0076641E"/>
    <w:rsid w:val="00767FD4"/>
    <w:rsid w:val="007850E8"/>
    <w:rsid w:val="007B1A4F"/>
    <w:rsid w:val="007E69A9"/>
    <w:rsid w:val="007F008C"/>
    <w:rsid w:val="007F2492"/>
    <w:rsid w:val="008043F6"/>
    <w:rsid w:val="00811FD8"/>
    <w:rsid w:val="00820AD2"/>
    <w:rsid w:val="00837959"/>
    <w:rsid w:val="00876927"/>
    <w:rsid w:val="00895201"/>
    <w:rsid w:val="008A0297"/>
    <w:rsid w:val="008A2632"/>
    <w:rsid w:val="008E1226"/>
    <w:rsid w:val="008E50D3"/>
    <w:rsid w:val="00916DEA"/>
    <w:rsid w:val="0093393F"/>
    <w:rsid w:val="00953646"/>
    <w:rsid w:val="00960007"/>
    <w:rsid w:val="009730A2"/>
    <w:rsid w:val="00983ED7"/>
    <w:rsid w:val="00993037"/>
    <w:rsid w:val="009A7A8B"/>
    <w:rsid w:val="009C3EBD"/>
    <w:rsid w:val="009E59CA"/>
    <w:rsid w:val="00A80401"/>
    <w:rsid w:val="00A92CC8"/>
    <w:rsid w:val="00A92E94"/>
    <w:rsid w:val="00AB165C"/>
    <w:rsid w:val="00AC7A1D"/>
    <w:rsid w:val="00AD512C"/>
    <w:rsid w:val="00AF6D8F"/>
    <w:rsid w:val="00B46178"/>
    <w:rsid w:val="00B50C29"/>
    <w:rsid w:val="00B5517B"/>
    <w:rsid w:val="00BB694A"/>
    <w:rsid w:val="00BD69A7"/>
    <w:rsid w:val="00C64AE8"/>
    <w:rsid w:val="00C8269D"/>
    <w:rsid w:val="00C85EBE"/>
    <w:rsid w:val="00C8668A"/>
    <w:rsid w:val="00CA30F5"/>
    <w:rsid w:val="00CF3624"/>
    <w:rsid w:val="00D11DC4"/>
    <w:rsid w:val="00D120D1"/>
    <w:rsid w:val="00D4513F"/>
    <w:rsid w:val="00D45700"/>
    <w:rsid w:val="00D60E31"/>
    <w:rsid w:val="00D62566"/>
    <w:rsid w:val="00D64C70"/>
    <w:rsid w:val="00D8423B"/>
    <w:rsid w:val="00DA0D87"/>
    <w:rsid w:val="00DA144A"/>
    <w:rsid w:val="00DE4757"/>
    <w:rsid w:val="00DF002E"/>
    <w:rsid w:val="00DF3472"/>
    <w:rsid w:val="00E167E7"/>
    <w:rsid w:val="00E21495"/>
    <w:rsid w:val="00E3184D"/>
    <w:rsid w:val="00E427E3"/>
    <w:rsid w:val="00E42B82"/>
    <w:rsid w:val="00E52844"/>
    <w:rsid w:val="00EC0D7E"/>
    <w:rsid w:val="00ED75E3"/>
    <w:rsid w:val="00EF7CD4"/>
    <w:rsid w:val="00F10951"/>
    <w:rsid w:val="00F42F1C"/>
    <w:rsid w:val="00F61F9A"/>
    <w:rsid w:val="00FD256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C8D"/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43C8D"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A0D87"/>
    <w:rPr>
      <w:rFonts w:ascii="Cambria" w:hAnsi="Cambria" w:cs="Times New Roman"/>
      <w:b/>
      <w:bCs/>
      <w:kern w:val="32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sz w:val="24"/>
      <w:szCs w:val="24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sz w:val="24"/>
      <w:szCs w:val="24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sz w:val="24"/>
      <w:szCs w:val="24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sz w:val="24"/>
      <w:szCs w:val="24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307F3F"/>
    <w:pPr>
      <w:shd w:val="clear" w:color="auto" w:fill="000080"/>
    </w:pPr>
    <w:rPr>
      <w:rFonts w:ascii="Tahoma" w:hAnsi="Tahoma" w:cs="Tahoma"/>
      <w:sz w:val="20"/>
      <w:lang w:val="en-US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0AD2"/>
    <w:rPr>
      <w:rFonts w:cs="Times New Roman"/>
      <w:sz w:val="2"/>
      <w:lang w:val="en-US" w:eastAsia="en-US"/>
    </w:rPr>
  </w:style>
  <w:style w:type="paragraph" w:customStyle="1" w:styleId="xl25">
    <w:name w:val="xl25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">
    <w:name w:val="xl26"/>
    <w:basedOn w:val="Normal"/>
    <w:uiPriority w:val="99"/>
    <w:rsid w:val="00307F3F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7">
    <w:name w:val="xl2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">
    <w:name w:val="xl28"/>
    <w:basedOn w:val="Normal"/>
    <w:uiPriority w:val="99"/>
    <w:rsid w:val="00307F3F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9">
    <w:name w:val="xl29"/>
    <w:basedOn w:val="Normal"/>
    <w:uiPriority w:val="99"/>
    <w:rsid w:val="00307F3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">
    <w:name w:val="xl30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">
    <w:name w:val="xl31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2">
    <w:name w:val="xl32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3">
    <w:name w:val="xl33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">
    <w:name w:val="xl34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5">
    <w:name w:val="xl3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6">
    <w:name w:val="xl36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7">
    <w:name w:val="xl37"/>
    <w:basedOn w:val="Normal"/>
    <w:uiPriority w:val="99"/>
    <w:rsid w:val="00307F3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8">
    <w:name w:val="xl38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9">
    <w:name w:val="xl39"/>
    <w:basedOn w:val="Normal"/>
    <w:uiPriority w:val="99"/>
    <w:rsid w:val="00307F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0">
    <w:name w:val="xl40"/>
    <w:basedOn w:val="Normal"/>
    <w:uiPriority w:val="99"/>
    <w:rsid w:val="00307F3F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1">
    <w:name w:val="xl41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2">
    <w:name w:val="xl42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3">
    <w:name w:val="xl43"/>
    <w:basedOn w:val="Normal"/>
    <w:uiPriority w:val="99"/>
    <w:rsid w:val="00307F3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4">
    <w:name w:val="xl44"/>
    <w:basedOn w:val="Normal"/>
    <w:uiPriority w:val="99"/>
    <w:rsid w:val="00307F3F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5">
    <w:name w:val="xl4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6">
    <w:name w:val="xl46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7">
    <w:name w:val="xl47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48">
    <w:name w:val="xl48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sz w:val="24"/>
      <w:szCs w:val="24"/>
    </w:rPr>
  </w:style>
  <w:style w:type="paragraph" w:customStyle="1" w:styleId="xl49">
    <w:name w:val="xl49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sz w:val="24"/>
      <w:szCs w:val="24"/>
    </w:rPr>
  </w:style>
  <w:style w:type="paragraph" w:customStyle="1" w:styleId="xl50">
    <w:name w:val="xl50"/>
    <w:basedOn w:val="Normal"/>
    <w:uiPriority w:val="99"/>
    <w:rsid w:val="00307F3F"/>
    <w:pPr>
      <w:spacing w:before="100" w:beforeAutospacing="1" w:after="100" w:afterAutospacing="1"/>
    </w:pPr>
    <w:rPr>
      <w:sz w:val="24"/>
      <w:szCs w:val="24"/>
    </w:rPr>
  </w:style>
  <w:style w:type="paragraph" w:customStyle="1" w:styleId="xl51">
    <w:name w:val="xl51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sz w:val="24"/>
      <w:szCs w:val="24"/>
    </w:rPr>
  </w:style>
  <w:style w:type="paragraph" w:customStyle="1" w:styleId="xl52">
    <w:name w:val="xl52"/>
    <w:basedOn w:val="Normal"/>
    <w:uiPriority w:val="99"/>
    <w:rsid w:val="00307F3F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sz w:val="24"/>
      <w:szCs w:val="24"/>
    </w:rPr>
  </w:style>
  <w:style w:type="paragraph" w:customStyle="1" w:styleId="xl53">
    <w:name w:val="xl53"/>
    <w:basedOn w:val="Normal"/>
    <w:uiPriority w:val="99"/>
    <w:rsid w:val="00307F3F"/>
    <w:pPr>
      <w:spacing w:before="100" w:beforeAutospacing="1" w:after="100" w:afterAutospacing="1"/>
    </w:pPr>
    <w:rPr>
      <w:sz w:val="24"/>
      <w:szCs w:val="24"/>
    </w:rPr>
  </w:style>
  <w:style w:type="paragraph" w:customStyle="1" w:styleId="xl54">
    <w:name w:val="xl54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55">
    <w:name w:val="xl5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56">
    <w:name w:val="xl56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57">
    <w:name w:val="xl5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58">
    <w:name w:val="xl58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59">
    <w:name w:val="xl59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0">
    <w:name w:val="xl60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1">
    <w:name w:val="xl61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2">
    <w:name w:val="xl62"/>
    <w:basedOn w:val="Normal"/>
    <w:uiPriority w:val="99"/>
    <w:rsid w:val="00307F3F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ConsPlusNormal">
    <w:name w:val="ConsPlusNormal"/>
    <w:uiPriority w:val="99"/>
    <w:rsid w:val="00143C8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9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550</Words>
  <Characters>3137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9</cp:revision>
  <cp:lastPrinted>2019-02-04T07:07:00Z</cp:lastPrinted>
  <dcterms:created xsi:type="dcterms:W3CDTF">2019-11-28T09:01:00Z</dcterms:created>
  <dcterms:modified xsi:type="dcterms:W3CDTF">2020-09-25T07:50:00Z</dcterms:modified>
</cp:coreProperties>
</file>