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927" w:rsidRPr="002569F0" w:rsidRDefault="00265927" w:rsidP="00B1497C">
      <w:pPr>
        <w:pStyle w:val="Subtitle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265927" w:rsidRPr="002569F0" w:rsidRDefault="00265927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265927" w:rsidRPr="002569F0" w:rsidRDefault="00265927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265927" w:rsidRPr="002569F0" w:rsidRDefault="00265927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265927" w:rsidRPr="002569F0" w:rsidRDefault="00265927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65927" w:rsidRPr="00586882" w:rsidRDefault="00265927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65927" w:rsidRDefault="00265927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265927" w:rsidRPr="00586882" w:rsidRDefault="00265927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265927" w:rsidRPr="00586882" w:rsidRDefault="00265927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</w:p>
    <w:p w:rsidR="00265927" w:rsidRPr="00586882" w:rsidRDefault="00265927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265927" w:rsidRPr="00E13D51" w:rsidRDefault="00265927" w:rsidP="00E13D51">
      <w:pPr>
        <w:ind w:firstLine="709"/>
        <w:jc w:val="both"/>
        <w:rPr>
          <w:color w:val="000000"/>
          <w:sz w:val="28"/>
        </w:rPr>
      </w:pPr>
    </w:p>
    <w:p w:rsidR="00265927" w:rsidRPr="00C5220F" w:rsidRDefault="00265927" w:rsidP="00D43DB6">
      <w:pPr>
        <w:pStyle w:val="Subtitle"/>
        <w:tabs>
          <w:tab w:val="left" w:pos="9360"/>
        </w:tabs>
        <w:rPr>
          <w:sz w:val="28"/>
          <w:szCs w:val="28"/>
        </w:rPr>
      </w:pPr>
      <w:r w:rsidRPr="00C5220F">
        <w:rPr>
          <w:sz w:val="28"/>
          <w:szCs w:val="28"/>
        </w:rPr>
        <w:t>Об избрании главы Русско-Тювеевского сельского поселения</w:t>
      </w:r>
    </w:p>
    <w:p w:rsidR="00265927" w:rsidRPr="00241772" w:rsidRDefault="00265927" w:rsidP="00D43DB6">
      <w:pPr>
        <w:pStyle w:val="Subtitle"/>
        <w:ind w:firstLine="540"/>
        <w:jc w:val="both"/>
        <w:rPr>
          <w:sz w:val="26"/>
          <w:szCs w:val="26"/>
        </w:rPr>
      </w:pPr>
    </w:p>
    <w:p w:rsidR="00265927" w:rsidRPr="00241772" w:rsidRDefault="00265927" w:rsidP="00D43DB6">
      <w:pPr>
        <w:pStyle w:val="Subtitle"/>
        <w:ind w:firstLine="540"/>
        <w:jc w:val="both"/>
        <w:rPr>
          <w:sz w:val="26"/>
          <w:szCs w:val="26"/>
        </w:rPr>
      </w:pPr>
    </w:p>
    <w:p w:rsidR="00265927" w:rsidRPr="00D43DB6" w:rsidRDefault="00265927" w:rsidP="00D43DB6">
      <w:pPr>
        <w:pStyle w:val="Heading1"/>
        <w:spacing w:before="0"/>
        <w:ind w:firstLine="709"/>
        <w:jc w:val="both"/>
        <w:rPr>
          <w:b w:val="0"/>
          <w:color w:val="000000"/>
          <w:sz w:val="28"/>
          <w:szCs w:val="28"/>
        </w:rPr>
      </w:pPr>
      <w:r w:rsidRPr="00D43DB6">
        <w:rPr>
          <w:b w:val="0"/>
          <w:color w:val="000000"/>
          <w:sz w:val="28"/>
          <w:szCs w:val="28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D43DB6">
          <w:rPr>
            <w:b w:val="0"/>
            <w:color w:val="000000"/>
            <w:sz w:val="28"/>
            <w:szCs w:val="28"/>
          </w:rPr>
          <w:t>2003 г</w:t>
        </w:r>
      </w:smartTag>
      <w:r w:rsidRPr="00D43DB6">
        <w:rPr>
          <w:b w:val="0"/>
          <w:color w:val="000000"/>
          <w:sz w:val="28"/>
          <w:szCs w:val="28"/>
        </w:rPr>
        <w:t>. N131-ФЗ "Об общих принципах организации местного самоуправления в Российской Федерации" (с последующими изменениями и дополнениями), Совет депутатов Русско-Тювеевского сельского поселения р е ш и л:</w:t>
      </w:r>
    </w:p>
    <w:p w:rsidR="00265927" w:rsidRPr="00D43DB6" w:rsidRDefault="00265927" w:rsidP="00D43DB6">
      <w:pPr>
        <w:ind w:firstLine="709"/>
        <w:jc w:val="both"/>
        <w:rPr>
          <w:color w:val="000000"/>
        </w:rPr>
      </w:pPr>
    </w:p>
    <w:p w:rsidR="00265927" w:rsidRPr="00D43DB6" w:rsidRDefault="00265927" w:rsidP="00D43DB6">
      <w:pPr>
        <w:pStyle w:val="Subtitle"/>
        <w:tabs>
          <w:tab w:val="left" w:pos="9360"/>
        </w:tabs>
        <w:ind w:firstLine="709"/>
        <w:jc w:val="both"/>
        <w:rPr>
          <w:b w:val="0"/>
          <w:color w:val="000000"/>
          <w:sz w:val="28"/>
          <w:szCs w:val="28"/>
        </w:rPr>
      </w:pPr>
      <w:r w:rsidRPr="00D43DB6">
        <w:rPr>
          <w:b w:val="0"/>
          <w:color w:val="000000"/>
          <w:sz w:val="28"/>
          <w:szCs w:val="28"/>
        </w:rPr>
        <w:t xml:space="preserve">1. Избрать депутата Совета депутатов Русско-Тювеевского сельского поселения от избирательного округа № </w:t>
      </w:r>
      <w:r>
        <w:rPr>
          <w:b w:val="0"/>
          <w:color w:val="000000"/>
          <w:sz w:val="28"/>
          <w:szCs w:val="28"/>
        </w:rPr>
        <w:t>5</w:t>
      </w:r>
      <w:r w:rsidRPr="00D43DB6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>Леонович Флюру Фанизовну</w:t>
      </w:r>
      <w:r w:rsidRPr="00D43DB6">
        <w:rPr>
          <w:b w:val="0"/>
          <w:color w:val="000000"/>
          <w:sz w:val="28"/>
          <w:szCs w:val="28"/>
        </w:rPr>
        <w:t xml:space="preserve"> – главой Русско-Тювеевского сельского поселения.</w:t>
      </w:r>
    </w:p>
    <w:p w:rsidR="00265927" w:rsidRPr="009C0B1C" w:rsidRDefault="00265927" w:rsidP="0027327D">
      <w:pPr>
        <w:pStyle w:val="Subtitle"/>
        <w:ind w:firstLine="709"/>
        <w:jc w:val="both"/>
        <w:rPr>
          <w:b w:val="0"/>
          <w:sz w:val="28"/>
          <w:szCs w:val="28"/>
        </w:rPr>
      </w:pPr>
      <w:r w:rsidRPr="0027327D">
        <w:rPr>
          <w:b w:val="0"/>
          <w:color w:val="000000"/>
          <w:sz w:val="28"/>
          <w:szCs w:val="28"/>
        </w:rPr>
        <w:t>2.</w:t>
      </w:r>
      <w:r w:rsidRPr="00D43DB6">
        <w:rPr>
          <w:color w:val="000000"/>
          <w:sz w:val="28"/>
          <w:szCs w:val="28"/>
        </w:rPr>
        <w:t xml:space="preserve"> </w:t>
      </w:r>
      <w:r w:rsidRPr="009C0B1C">
        <w:rPr>
          <w:b w:val="0"/>
          <w:color w:val="000000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27327D">
          <w:rPr>
            <w:rStyle w:val="Hyperlink"/>
            <w:b w:val="0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27327D">
        <w:rPr>
          <w:b w:val="0"/>
          <w:color w:val="000000"/>
          <w:sz w:val="28"/>
          <w:szCs w:val="28"/>
        </w:rPr>
        <w:t>я</w:t>
      </w:r>
      <w:r w:rsidRPr="009C0B1C">
        <w:rPr>
          <w:b w:val="0"/>
          <w:color w:val="000000"/>
          <w:sz w:val="28"/>
          <w:szCs w:val="28"/>
        </w:rPr>
        <w:t>.</w:t>
      </w:r>
    </w:p>
    <w:p w:rsidR="00265927" w:rsidRPr="00D43DB6" w:rsidRDefault="00265927" w:rsidP="00D43DB6">
      <w:pPr>
        <w:ind w:firstLine="709"/>
        <w:jc w:val="both"/>
        <w:rPr>
          <w:color w:val="000000"/>
          <w:sz w:val="28"/>
          <w:szCs w:val="28"/>
        </w:rPr>
      </w:pPr>
    </w:p>
    <w:p w:rsidR="00265927" w:rsidRDefault="00265927" w:rsidP="00D43DB6">
      <w:pPr>
        <w:jc w:val="both"/>
        <w:rPr>
          <w:color w:val="000000"/>
          <w:sz w:val="28"/>
          <w:szCs w:val="28"/>
        </w:rPr>
      </w:pPr>
    </w:p>
    <w:p w:rsidR="00265927" w:rsidRDefault="00265927" w:rsidP="00D43DB6">
      <w:pPr>
        <w:jc w:val="both"/>
        <w:rPr>
          <w:color w:val="000000"/>
          <w:sz w:val="28"/>
          <w:szCs w:val="28"/>
        </w:rPr>
      </w:pPr>
    </w:p>
    <w:p w:rsidR="00265927" w:rsidRPr="00E13D51" w:rsidRDefault="00265927" w:rsidP="006F03E6">
      <w:pPr>
        <w:jc w:val="both"/>
        <w:rPr>
          <w:color w:val="000000"/>
          <w:sz w:val="28"/>
          <w:szCs w:val="28"/>
        </w:rPr>
      </w:pPr>
    </w:p>
    <w:p w:rsidR="00265927" w:rsidRPr="006F03E6" w:rsidRDefault="00265927" w:rsidP="006F03E6">
      <w:pPr>
        <w:jc w:val="both"/>
        <w:rPr>
          <w:bCs/>
          <w:sz w:val="28"/>
          <w:szCs w:val="28"/>
        </w:rPr>
      </w:pPr>
      <w:bookmarkStart w:id="0" w:name="_GoBack"/>
      <w:bookmarkEnd w:id="0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265927" w:rsidRPr="006F549E" w:rsidRDefault="00265927" w:rsidP="006F03E6">
      <w:pPr>
        <w:jc w:val="both"/>
        <w:rPr>
          <w:bCs/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                 </w:t>
      </w:r>
    </w:p>
    <w:sectPr w:rsidR="00265927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927" w:rsidRDefault="00265927">
      <w:r>
        <w:separator/>
      </w:r>
    </w:p>
  </w:endnote>
  <w:endnote w:type="continuationSeparator" w:id="0">
    <w:p w:rsidR="00265927" w:rsidRDefault="0026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927" w:rsidRDefault="00265927">
      <w:r>
        <w:separator/>
      </w:r>
    </w:p>
  </w:footnote>
  <w:footnote w:type="continuationSeparator" w:id="0">
    <w:p w:rsidR="00265927" w:rsidRDefault="002659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01E39"/>
    <w:rsid w:val="00113E13"/>
    <w:rsid w:val="0011768A"/>
    <w:rsid w:val="00117F2E"/>
    <w:rsid w:val="001356BF"/>
    <w:rsid w:val="00136137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5927"/>
    <w:rsid w:val="00266441"/>
    <w:rsid w:val="00270CEC"/>
    <w:rsid w:val="0027327D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06C9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403B"/>
    <w:rsid w:val="004106AA"/>
    <w:rsid w:val="004240A9"/>
    <w:rsid w:val="00436275"/>
    <w:rsid w:val="004414F6"/>
    <w:rsid w:val="004449FB"/>
    <w:rsid w:val="004465C2"/>
    <w:rsid w:val="00447201"/>
    <w:rsid w:val="0046059C"/>
    <w:rsid w:val="00460AF1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744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23AE"/>
    <w:rsid w:val="0073169A"/>
    <w:rsid w:val="00743646"/>
    <w:rsid w:val="00750357"/>
    <w:rsid w:val="00760BA4"/>
    <w:rsid w:val="0076423B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8F79D7"/>
    <w:rsid w:val="00901551"/>
    <w:rsid w:val="00907A49"/>
    <w:rsid w:val="00921548"/>
    <w:rsid w:val="00930E27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0B1C"/>
    <w:rsid w:val="009C18A4"/>
    <w:rsid w:val="009C61D7"/>
    <w:rsid w:val="009C6FC5"/>
    <w:rsid w:val="009E0126"/>
    <w:rsid w:val="009E0D18"/>
    <w:rsid w:val="009E22D4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80BEE"/>
    <w:rsid w:val="00B818EA"/>
    <w:rsid w:val="00B940C9"/>
    <w:rsid w:val="00BB7EE0"/>
    <w:rsid w:val="00BC15F9"/>
    <w:rsid w:val="00BD74A8"/>
    <w:rsid w:val="00C155E6"/>
    <w:rsid w:val="00C35AA8"/>
    <w:rsid w:val="00C36E5C"/>
    <w:rsid w:val="00C419A6"/>
    <w:rsid w:val="00C5220F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C63B8"/>
    <w:rsid w:val="00ED3026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51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1</Pages>
  <Words>157</Words>
  <Characters>900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17</cp:revision>
  <cp:lastPrinted>2020-03-21T09:59:00Z</cp:lastPrinted>
  <dcterms:created xsi:type="dcterms:W3CDTF">2020-03-30T17:47:00Z</dcterms:created>
  <dcterms:modified xsi:type="dcterms:W3CDTF">2020-09-30T12:08:00Z</dcterms:modified>
</cp:coreProperties>
</file>