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8C6" w:rsidRPr="002569F0" w:rsidRDefault="00FF38C6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FF38C6" w:rsidRPr="002569F0" w:rsidRDefault="00FF38C6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FF38C6" w:rsidRPr="002569F0" w:rsidRDefault="00FF38C6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FF38C6" w:rsidRPr="002569F0" w:rsidRDefault="00FF38C6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FF38C6" w:rsidRPr="002569F0" w:rsidRDefault="00FF38C6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FF38C6" w:rsidRPr="00586882" w:rsidRDefault="00FF38C6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FF38C6" w:rsidRDefault="00FF38C6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FF38C6" w:rsidRPr="00586882" w:rsidRDefault="00FF38C6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FF38C6" w:rsidRPr="00586882" w:rsidRDefault="00FF38C6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</w:t>
      </w:r>
    </w:p>
    <w:p w:rsidR="00FF38C6" w:rsidRPr="00586882" w:rsidRDefault="00FF38C6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FF38C6" w:rsidRPr="00E13D51" w:rsidRDefault="00FF38C6" w:rsidP="00E13D51">
      <w:pPr>
        <w:ind w:firstLine="709"/>
        <w:jc w:val="both"/>
        <w:rPr>
          <w:color w:val="000000"/>
          <w:sz w:val="28"/>
        </w:rPr>
      </w:pPr>
    </w:p>
    <w:p w:rsidR="00FF38C6" w:rsidRPr="00E367E7" w:rsidRDefault="00FF38C6" w:rsidP="00E367E7">
      <w:pPr>
        <w:pStyle w:val="Subtitle"/>
        <w:tabs>
          <w:tab w:val="left" w:pos="9360"/>
        </w:tabs>
        <w:rPr>
          <w:color w:val="000000"/>
          <w:sz w:val="28"/>
          <w:szCs w:val="28"/>
        </w:rPr>
      </w:pPr>
      <w:r w:rsidRPr="00E367E7">
        <w:rPr>
          <w:color w:val="000000"/>
          <w:sz w:val="28"/>
          <w:szCs w:val="28"/>
        </w:rPr>
        <w:t>О создании администрации вновь образованного</w:t>
      </w:r>
    </w:p>
    <w:p w:rsidR="00FF38C6" w:rsidRPr="00E367E7" w:rsidRDefault="00FF38C6" w:rsidP="00E367E7">
      <w:pPr>
        <w:pStyle w:val="Subtitle"/>
        <w:tabs>
          <w:tab w:val="left" w:pos="9360"/>
        </w:tabs>
        <w:rPr>
          <w:color w:val="000000"/>
          <w:sz w:val="28"/>
          <w:szCs w:val="28"/>
        </w:rPr>
      </w:pPr>
      <w:r w:rsidRPr="00E367E7">
        <w:rPr>
          <w:color w:val="000000"/>
          <w:sz w:val="28"/>
          <w:szCs w:val="28"/>
        </w:rPr>
        <w:t>Русско-Тювеевского сельского поселения</w:t>
      </w:r>
    </w:p>
    <w:p w:rsidR="00FF38C6" w:rsidRPr="00E367E7" w:rsidRDefault="00FF38C6" w:rsidP="00E367E7">
      <w:pPr>
        <w:pStyle w:val="Subtitle"/>
        <w:ind w:firstLine="540"/>
        <w:jc w:val="both"/>
        <w:rPr>
          <w:color w:val="000000"/>
          <w:sz w:val="26"/>
          <w:szCs w:val="26"/>
        </w:rPr>
      </w:pPr>
    </w:p>
    <w:p w:rsidR="00FF38C6" w:rsidRPr="00E367E7" w:rsidRDefault="00FF38C6" w:rsidP="00E367E7">
      <w:pPr>
        <w:pStyle w:val="Subtitle"/>
        <w:ind w:firstLine="540"/>
        <w:jc w:val="both"/>
        <w:rPr>
          <w:color w:val="000000"/>
          <w:sz w:val="26"/>
          <w:szCs w:val="26"/>
        </w:rPr>
      </w:pPr>
    </w:p>
    <w:p w:rsidR="00FF38C6" w:rsidRPr="00E367E7" w:rsidRDefault="00FF38C6" w:rsidP="00E367E7">
      <w:pPr>
        <w:pStyle w:val="Heading1"/>
        <w:spacing w:before="0"/>
        <w:ind w:firstLine="709"/>
        <w:jc w:val="both"/>
        <w:rPr>
          <w:b w:val="0"/>
          <w:color w:val="000000"/>
          <w:sz w:val="28"/>
          <w:szCs w:val="28"/>
        </w:rPr>
      </w:pPr>
      <w:r w:rsidRPr="00E367E7">
        <w:rPr>
          <w:b w:val="0"/>
          <w:color w:val="000000"/>
          <w:sz w:val="28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367E7">
          <w:rPr>
            <w:b w:val="0"/>
            <w:color w:val="000000"/>
            <w:sz w:val="28"/>
            <w:szCs w:val="28"/>
          </w:rPr>
          <w:t>2003 г</w:t>
        </w:r>
      </w:smartTag>
      <w:r w:rsidRPr="00E367E7">
        <w:rPr>
          <w:b w:val="0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 (с последующими изменениями и дополнениями), статьей 13 Федерального закона от 12 января 1996г. N 7-ФЗ "О некоммерческих организациях"  Совет депутатов Русско-Тювеевского сельского поселения   р е ш и л:</w:t>
      </w:r>
    </w:p>
    <w:p w:rsidR="00FF38C6" w:rsidRPr="00E367E7" w:rsidRDefault="00FF38C6" w:rsidP="00E367E7">
      <w:pPr>
        <w:ind w:firstLine="709"/>
        <w:jc w:val="both"/>
        <w:rPr>
          <w:color w:val="000000"/>
        </w:rPr>
      </w:pPr>
    </w:p>
    <w:p w:rsidR="00FF38C6" w:rsidRPr="00E367E7" w:rsidRDefault="00FF38C6" w:rsidP="00E367E7">
      <w:pPr>
        <w:pStyle w:val="Subtitle"/>
        <w:tabs>
          <w:tab w:val="left" w:pos="936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E367E7">
        <w:rPr>
          <w:b w:val="0"/>
          <w:color w:val="000000"/>
          <w:sz w:val="28"/>
          <w:szCs w:val="28"/>
        </w:rPr>
        <w:t>1. Создать администрацию вновь образованного Русско-Тювеевского сельского поселения в результате реорганизации в форме слияния администрации Русско-Караевского сельского поселения и администрации Русско-Тювеевского сельского поселения.</w:t>
      </w:r>
    </w:p>
    <w:p w:rsidR="00FF38C6" w:rsidRPr="00E367E7" w:rsidRDefault="00FF38C6" w:rsidP="00E367E7">
      <w:pPr>
        <w:pStyle w:val="Subtitle"/>
        <w:ind w:firstLine="709"/>
        <w:jc w:val="both"/>
        <w:rPr>
          <w:b w:val="0"/>
          <w:color w:val="000000"/>
          <w:sz w:val="28"/>
          <w:szCs w:val="28"/>
        </w:rPr>
      </w:pPr>
      <w:r w:rsidRPr="00E367E7">
        <w:rPr>
          <w:b w:val="0"/>
          <w:color w:val="000000"/>
          <w:sz w:val="28"/>
          <w:szCs w:val="28"/>
        </w:rPr>
        <w:t>2. Главе Русско-Тювеевского сельского поселения обеспечить регистрацию администрации Русско- Тювеевского сельского поселения как юридического лица в порядке и сроки, установленные законом.</w:t>
      </w:r>
    </w:p>
    <w:p w:rsidR="00FF38C6" w:rsidRDefault="00FF38C6" w:rsidP="00441CD8">
      <w:pPr>
        <w:pStyle w:val="Subtitle"/>
        <w:ind w:firstLine="709"/>
        <w:jc w:val="both"/>
        <w:rPr>
          <w:b w:val="0"/>
          <w:sz w:val="28"/>
          <w:szCs w:val="28"/>
        </w:rPr>
      </w:pPr>
      <w:r w:rsidRPr="00441CD8">
        <w:rPr>
          <w:b w:val="0"/>
          <w:color w:val="000000"/>
          <w:sz w:val="28"/>
          <w:szCs w:val="28"/>
        </w:rPr>
        <w:t>3.</w:t>
      </w:r>
      <w:r w:rsidRPr="00E367E7">
        <w:rPr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441CD8">
          <w:rPr>
            <w:rStyle w:val="Hyperlink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441CD8">
        <w:rPr>
          <w:b w:val="0"/>
          <w:color w:val="000000"/>
          <w:sz w:val="28"/>
          <w:szCs w:val="28"/>
        </w:rPr>
        <w:t>я</w:t>
      </w:r>
      <w:r>
        <w:rPr>
          <w:b w:val="0"/>
          <w:color w:val="000000"/>
          <w:sz w:val="28"/>
          <w:szCs w:val="28"/>
        </w:rPr>
        <w:t>.</w:t>
      </w:r>
    </w:p>
    <w:p w:rsidR="00FF38C6" w:rsidRPr="00E367E7" w:rsidRDefault="00FF38C6" w:rsidP="00441CD8">
      <w:pPr>
        <w:ind w:firstLine="709"/>
        <w:jc w:val="both"/>
        <w:rPr>
          <w:color w:val="000000"/>
          <w:sz w:val="28"/>
          <w:szCs w:val="28"/>
        </w:rPr>
      </w:pPr>
    </w:p>
    <w:p w:rsidR="00FF38C6" w:rsidRDefault="00FF38C6" w:rsidP="00D43DB6">
      <w:pPr>
        <w:jc w:val="both"/>
        <w:rPr>
          <w:color w:val="000000"/>
          <w:sz w:val="28"/>
          <w:szCs w:val="28"/>
        </w:rPr>
      </w:pPr>
    </w:p>
    <w:p w:rsidR="00FF38C6" w:rsidRPr="00E13D51" w:rsidRDefault="00FF38C6" w:rsidP="006F03E6">
      <w:pPr>
        <w:jc w:val="both"/>
        <w:rPr>
          <w:color w:val="000000"/>
          <w:sz w:val="28"/>
          <w:szCs w:val="28"/>
        </w:rPr>
      </w:pPr>
    </w:p>
    <w:p w:rsidR="00FF38C6" w:rsidRPr="006F03E6" w:rsidRDefault="00FF38C6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FF38C6" w:rsidRPr="006F549E" w:rsidRDefault="00FF38C6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               </w:t>
      </w:r>
    </w:p>
    <w:sectPr w:rsidR="00FF38C6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8C6" w:rsidRDefault="00FF38C6">
      <w:r>
        <w:separator/>
      </w:r>
    </w:p>
  </w:endnote>
  <w:endnote w:type="continuationSeparator" w:id="0">
    <w:p w:rsidR="00FF38C6" w:rsidRDefault="00FF3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8C6" w:rsidRDefault="00FF38C6">
      <w:r>
        <w:separator/>
      </w:r>
    </w:p>
  </w:footnote>
  <w:footnote w:type="continuationSeparator" w:id="0">
    <w:p w:rsidR="00FF38C6" w:rsidRDefault="00FF38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008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AF7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26E4"/>
    <w:rsid w:val="00436275"/>
    <w:rsid w:val="004414F6"/>
    <w:rsid w:val="00441CD8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05D"/>
    <w:rsid w:val="00921548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8C6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94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213</Words>
  <Characters>1216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17</cp:revision>
  <cp:lastPrinted>2020-03-21T09:59:00Z</cp:lastPrinted>
  <dcterms:created xsi:type="dcterms:W3CDTF">2020-03-30T17:47:00Z</dcterms:created>
  <dcterms:modified xsi:type="dcterms:W3CDTF">2020-09-30T12:09:00Z</dcterms:modified>
</cp:coreProperties>
</file>