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C00" w:rsidRPr="00B03D2E" w:rsidRDefault="00F97C00"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F97C00" w:rsidRPr="00B03D2E" w:rsidRDefault="00F97C00" w:rsidP="003129DF">
      <w:pPr>
        <w:ind w:firstLine="709"/>
        <w:jc w:val="both"/>
        <w:rPr>
          <w:rFonts w:ascii="Times New Roman" w:hAnsi="Times New Roman" w:cs="Times New Roman"/>
          <w:b/>
          <w:sz w:val="28"/>
          <w:szCs w:val="28"/>
        </w:rPr>
      </w:pPr>
    </w:p>
    <w:p w:rsidR="00F97C00" w:rsidRPr="00B03D2E" w:rsidRDefault="00F97C0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F97C00" w:rsidRPr="00B03D2E" w:rsidRDefault="00F97C00" w:rsidP="003129DF">
      <w:pPr>
        <w:ind w:firstLine="709"/>
        <w:jc w:val="both"/>
        <w:rPr>
          <w:rFonts w:ascii="Times New Roman" w:hAnsi="Times New Roman" w:cs="Times New Roman"/>
          <w:b/>
          <w:sz w:val="28"/>
          <w:szCs w:val="28"/>
        </w:rPr>
      </w:pPr>
    </w:p>
    <w:p w:rsidR="00F97C00" w:rsidRPr="00B03D2E" w:rsidRDefault="00F97C0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F97C00" w:rsidRPr="00B03D2E" w:rsidRDefault="00F97C0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F97C00" w:rsidRPr="00B03D2E" w:rsidRDefault="00F97C0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F97C00" w:rsidRPr="00B03D2E" w:rsidRDefault="00F97C0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F97C00" w:rsidRPr="00B03D2E" w:rsidRDefault="00F97C00" w:rsidP="003129DF">
      <w:pPr>
        <w:ind w:firstLine="709"/>
        <w:jc w:val="both"/>
        <w:rPr>
          <w:rFonts w:ascii="Times New Roman" w:hAnsi="Times New Roman" w:cs="Times New Roman"/>
          <w:b/>
          <w:sz w:val="28"/>
          <w:szCs w:val="28"/>
        </w:rPr>
      </w:pPr>
    </w:p>
    <w:p w:rsidR="00F97C00" w:rsidRDefault="00F97C00"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70</w:t>
      </w:r>
    </w:p>
    <w:p w:rsidR="00F97C00" w:rsidRPr="0064386D" w:rsidRDefault="00F97C00"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F97C00" w:rsidRPr="0069607F" w:rsidRDefault="00F97C00" w:rsidP="0069607F">
      <w:pPr>
        <w:pStyle w:val="Subtitle"/>
        <w:ind w:firstLine="720"/>
        <w:rPr>
          <w:sz w:val="28"/>
          <w:szCs w:val="28"/>
        </w:rPr>
      </w:pPr>
      <w:r w:rsidRPr="0069607F">
        <w:rPr>
          <w:sz w:val="28"/>
          <w:szCs w:val="28"/>
        </w:rPr>
        <w:t>СОВЕТ ДЕПУТАТОВ</w:t>
      </w:r>
    </w:p>
    <w:p w:rsidR="00F97C00" w:rsidRPr="0069607F" w:rsidRDefault="00F97C00" w:rsidP="0069607F">
      <w:pPr>
        <w:pStyle w:val="Subtitle"/>
        <w:ind w:firstLine="709"/>
        <w:rPr>
          <w:sz w:val="28"/>
          <w:szCs w:val="28"/>
        </w:rPr>
      </w:pPr>
      <w:r w:rsidRPr="0069607F">
        <w:rPr>
          <w:sz w:val="28"/>
          <w:szCs w:val="28"/>
        </w:rPr>
        <w:t>РУССКО-ТЮВЕЕВСКОГО  СЕЛЬСКОГО ПОСЕЛЕНИЯ</w:t>
      </w:r>
    </w:p>
    <w:p w:rsidR="00F97C00" w:rsidRPr="0069607F" w:rsidRDefault="00F97C00" w:rsidP="0069607F">
      <w:pPr>
        <w:pStyle w:val="Subtitle"/>
        <w:ind w:firstLine="709"/>
        <w:rPr>
          <w:sz w:val="28"/>
          <w:szCs w:val="28"/>
        </w:rPr>
      </w:pPr>
      <w:r w:rsidRPr="0069607F">
        <w:rPr>
          <w:sz w:val="28"/>
          <w:szCs w:val="28"/>
        </w:rPr>
        <w:t xml:space="preserve"> ТЕМНИКОВСКОГО  МУНИЦИПАЛЬНОГО РАЙОНА</w:t>
      </w:r>
    </w:p>
    <w:p w:rsidR="00F97C00" w:rsidRPr="0069607F" w:rsidRDefault="00F97C00" w:rsidP="0069607F">
      <w:pPr>
        <w:ind w:firstLine="709"/>
        <w:jc w:val="center"/>
        <w:rPr>
          <w:rFonts w:ascii="Times New Roman" w:hAnsi="Times New Roman" w:cs="Times New Roman"/>
          <w:b/>
          <w:sz w:val="28"/>
          <w:szCs w:val="28"/>
        </w:rPr>
      </w:pPr>
      <w:r w:rsidRPr="0069607F">
        <w:rPr>
          <w:rFonts w:ascii="Times New Roman" w:hAnsi="Times New Roman" w:cs="Times New Roman"/>
          <w:b/>
          <w:sz w:val="28"/>
          <w:szCs w:val="28"/>
        </w:rPr>
        <w:t>РЕСПУБЛИКИ МОРДОВИЯ</w:t>
      </w:r>
    </w:p>
    <w:p w:rsidR="00F97C00" w:rsidRPr="0069607F" w:rsidRDefault="00F97C00" w:rsidP="0069607F">
      <w:pPr>
        <w:ind w:firstLine="709"/>
        <w:jc w:val="center"/>
        <w:outlineLvl w:val="0"/>
        <w:rPr>
          <w:rFonts w:ascii="Times New Roman" w:hAnsi="Times New Roman" w:cs="Times New Roman"/>
          <w:b/>
          <w:bCs/>
          <w:sz w:val="28"/>
          <w:szCs w:val="28"/>
        </w:rPr>
      </w:pPr>
    </w:p>
    <w:p w:rsidR="00F97C00" w:rsidRPr="0069607F" w:rsidRDefault="00F97C00" w:rsidP="0069607F">
      <w:pPr>
        <w:ind w:firstLine="709"/>
        <w:jc w:val="center"/>
        <w:outlineLvl w:val="0"/>
        <w:rPr>
          <w:rFonts w:ascii="Times New Roman" w:hAnsi="Times New Roman" w:cs="Times New Roman"/>
          <w:b/>
          <w:bCs/>
          <w:sz w:val="28"/>
          <w:szCs w:val="28"/>
        </w:rPr>
      </w:pPr>
    </w:p>
    <w:p w:rsidR="00F97C00" w:rsidRPr="0069607F" w:rsidRDefault="00F97C00" w:rsidP="0069607F">
      <w:pPr>
        <w:ind w:firstLine="709"/>
        <w:jc w:val="center"/>
        <w:outlineLvl w:val="0"/>
        <w:rPr>
          <w:rFonts w:ascii="Times New Roman" w:hAnsi="Times New Roman" w:cs="Times New Roman"/>
          <w:b/>
          <w:bCs/>
          <w:sz w:val="28"/>
          <w:szCs w:val="28"/>
        </w:rPr>
      </w:pPr>
      <w:r w:rsidRPr="0069607F">
        <w:rPr>
          <w:rFonts w:ascii="Times New Roman" w:hAnsi="Times New Roman" w:cs="Times New Roman"/>
          <w:b/>
          <w:bCs/>
          <w:sz w:val="28"/>
          <w:szCs w:val="28"/>
        </w:rPr>
        <w:t>Р Е Ш Е Н И Е</w:t>
      </w:r>
    </w:p>
    <w:p w:rsidR="00F97C00" w:rsidRPr="0069607F" w:rsidRDefault="00F97C00" w:rsidP="0069607F">
      <w:pPr>
        <w:ind w:firstLine="709"/>
        <w:jc w:val="center"/>
        <w:outlineLvl w:val="0"/>
        <w:rPr>
          <w:rFonts w:ascii="Times New Roman" w:hAnsi="Times New Roman" w:cs="Times New Roman"/>
          <w:b/>
          <w:bCs/>
          <w:sz w:val="28"/>
          <w:szCs w:val="28"/>
        </w:rPr>
      </w:pPr>
    </w:p>
    <w:p w:rsidR="00F97C00" w:rsidRPr="0069607F" w:rsidRDefault="00F97C00" w:rsidP="0069607F">
      <w:pPr>
        <w:rPr>
          <w:rFonts w:ascii="Times New Roman" w:hAnsi="Times New Roman" w:cs="Times New Roman"/>
          <w:sz w:val="28"/>
          <w:szCs w:val="28"/>
        </w:rPr>
      </w:pPr>
      <w:r w:rsidRPr="0069607F">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69607F">
          <w:rPr>
            <w:rFonts w:ascii="Times New Roman" w:hAnsi="Times New Roman" w:cs="Times New Roman"/>
            <w:sz w:val="28"/>
            <w:szCs w:val="28"/>
          </w:rPr>
          <w:t>2020 г</w:t>
        </w:r>
      </w:smartTag>
      <w:r w:rsidRPr="0069607F">
        <w:rPr>
          <w:rFonts w:ascii="Times New Roman" w:hAnsi="Times New Roman" w:cs="Times New Roman"/>
          <w:sz w:val="28"/>
          <w:szCs w:val="28"/>
        </w:rPr>
        <w:t>.                                                                                                      № 9</w:t>
      </w:r>
    </w:p>
    <w:p w:rsidR="00F97C00" w:rsidRPr="0069607F" w:rsidRDefault="00F97C00" w:rsidP="0069607F">
      <w:pPr>
        <w:jc w:val="center"/>
        <w:rPr>
          <w:rFonts w:ascii="Times New Roman" w:hAnsi="Times New Roman" w:cs="Times New Roman"/>
          <w:sz w:val="28"/>
          <w:szCs w:val="28"/>
        </w:rPr>
      </w:pPr>
      <w:r w:rsidRPr="0069607F">
        <w:rPr>
          <w:rFonts w:ascii="Times New Roman" w:hAnsi="Times New Roman" w:cs="Times New Roman"/>
          <w:sz w:val="28"/>
          <w:szCs w:val="28"/>
        </w:rPr>
        <w:t>д.Русское Тювеево</w:t>
      </w:r>
    </w:p>
    <w:p w:rsidR="00F97C00" w:rsidRPr="0069607F" w:rsidRDefault="00F97C00" w:rsidP="0069607F">
      <w:pPr>
        <w:ind w:firstLine="709"/>
        <w:jc w:val="both"/>
        <w:rPr>
          <w:rFonts w:ascii="Times New Roman" w:hAnsi="Times New Roman" w:cs="Times New Roman"/>
          <w:sz w:val="28"/>
          <w:szCs w:val="28"/>
        </w:rPr>
      </w:pPr>
    </w:p>
    <w:p w:rsidR="00F97C00" w:rsidRPr="0069607F" w:rsidRDefault="00F97C00" w:rsidP="0069607F">
      <w:pPr>
        <w:pStyle w:val="Subtitle"/>
        <w:tabs>
          <w:tab w:val="left" w:pos="9360"/>
        </w:tabs>
        <w:ind w:firstLine="567"/>
        <w:rPr>
          <w:color w:val="000000"/>
          <w:sz w:val="28"/>
          <w:szCs w:val="28"/>
        </w:rPr>
      </w:pPr>
      <w:r w:rsidRPr="0069607F">
        <w:rPr>
          <w:color w:val="000000"/>
          <w:sz w:val="28"/>
          <w:szCs w:val="28"/>
        </w:rPr>
        <w:t xml:space="preserve">О принятии проекта Устава </w:t>
      </w:r>
    </w:p>
    <w:p w:rsidR="00F97C00" w:rsidRPr="0069607F" w:rsidRDefault="00F97C00" w:rsidP="0069607F">
      <w:pPr>
        <w:pStyle w:val="Subtitle"/>
        <w:tabs>
          <w:tab w:val="left" w:pos="9360"/>
        </w:tabs>
        <w:ind w:firstLine="567"/>
        <w:rPr>
          <w:color w:val="000000"/>
          <w:sz w:val="28"/>
          <w:szCs w:val="28"/>
        </w:rPr>
      </w:pPr>
      <w:r w:rsidRPr="0069607F">
        <w:rPr>
          <w:color w:val="000000"/>
          <w:sz w:val="28"/>
          <w:szCs w:val="28"/>
        </w:rPr>
        <w:t>Русско-Тювеевского сельского поселения</w:t>
      </w:r>
    </w:p>
    <w:p w:rsidR="00F97C00" w:rsidRPr="0069607F" w:rsidRDefault="00F97C00" w:rsidP="0069607F">
      <w:pPr>
        <w:ind w:hanging="892"/>
        <w:jc w:val="center"/>
        <w:rPr>
          <w:rFonts w:ascii="Times New Roman" w:hAnsi="Times New Roman" w:cs="Times New Roman"/>
          <w:b/>
          <w:bCs/>
          <w:sz w:val="28"/>
          <w:szCs w:val="28"/>
        </w:rPr>
      </w:pPr>
    </w:p>
    <w:p w:rsidR="00F97C00" w:rsidRPr="0069607F" w:rsidRDefault="00F97C00" w:rsidP="0069607F">
      <w:pPr>
        <w:ind w:hanging="892"/>
        <w:rPr>
          <w:rFonts w:ascii="Times New Roman" w:hAnsi="Times New Roman" w:cs="Times New Roman"/>
          <w:b/>
          <w:bCs/>
          <w:sz w:val="28"/>
          <w:szCs w:val="28"/>
        </w:rPr>
      </w:pPr>
    </w:p>
    <w:p w:rsidR="00F97C00" w:rsidRPr="0069607F" w:rsidRDefault="00F97C00" w:rsidP="0069607F">
      <w:pPr>
        <w:pStyle w:val="Heading1"/>
        <w:spacing w:before="0"/>
        <w:ind w:firstLine="709"/>
        <w:jc w:val="both"/>
        <w:rPr>
          <w:b w:val="0"/>
          <w:color w:val="000000"/>
          <w:sz w:val="28"/>
          <w:szCs w:val="28"/>
        </w:rPr>
      </w:pPr>
      <w:r w:rsidRPr="0069607F">
        <w:rPr>
          <w:b w:val="0"/>
          <w:color w:val="000000"/>
          <w:sz w:val="28"/>
          <w:szCs w:val="28"/>
        </w:rPr>
        <w:t xml:space="preserve">Заслушав Председателя рабочей группы по подготовке проекта Устава и Регламента Русско-Тювеевского сельского поселения, руководствуясь статьями 35, 44 Федерального закона от 6 октября </w:t>
      </w:r>
      <w:smartTag w:uri="urn:schemas-microsoft-com:office:smarttags" w:element="metricconverter">
        <w:smartTagPr>
          <w:attr w:name="ProductID" w:val="2003 г"/>
        </w:smartTagPr>
        <w:r w:rsidRPr="0069607F">
          <w:rPr>
            <w:b w:val="0"/>
            <w:color w:val="000000"/>
            <w:sz w:val="28"/>
            <w:szCs w:val="28"/>
          </w:rPr>
          <w:t>2003 г</w:t>
        </w:r>
      </w:smartTag>
      <w:r w:rsidRPr="0069607F">
        <w:rPr>
          <w:b w:val="0"/>
          <w:color w:val="000000"/>
          <w:sz w:val="28"/>
          <w:szCs w:val="28"/>
        </w:rPr>
        <w:t>. N 131-ФЗ "Об общих принципах организации местного самоуправления в Российской Федерации" (с последующими изменениями и дополнениями), Совет депутатов Русско-Тювеевского сельского поселения р е ш и л:</w:t>
      </w:r>
    </w:p>
    <w:p w:rsidR="00F97C00" w:rsidRPr="0069607F" w:rsidRDefault="00F97C00" w:rsidP="0069607F">
      <w:pPr>
        <w:ind w:firstLine="709"/>
        <w:jc w:val="both"/>
        <w:rPr>
          <w:rFonts w:ascii="Times New Roman" w:hAnsi="Times New Roman" w:cs="Times New Roman"/>
          <w:sz w:val="28"/>
          <w:szCs w:val="28"/>
        </w:rPr>
      </w:pPr>
    </w:p>
    <w:p w:rsidR="00F97C00" w:rsidRPr="0069607F" w:rsidRDefault="00F97C00" w:rsidP="0069607F">
      <w:pPr>
        <w:pStyle w:val="Subtitle"/>
        <w:tabs>
          <w:tab w:val="left" w:pos="9360"/>
        </w:tabs>
        <w:ind w:firstLine="709"/>
        <w:jc w:val="both"/>
        <w:rPr>
          <w:b w:val="0"/>
          <w:color w:val="000000"/>
          <w:sz w:val="28"/>
          <w:szCs w:val="28"/>
        </w:rPr>
      </w:pPr>
      <w:r w:rsidRPr="0069607F">
        <w:rPr>
          <w:b w:val="0"/>
          <w:color w:val="000000"/>
          <w:sz w:val="28"/>
          <w:szCs w:val="28"/>
        </w:rPr>
        <w:t>1. Принять проект Устава Русско-Тювеевского сельского поселения за основу (прилагается).</w:t>
      </w:r>
    </w:p>
    <w:p w:rsidR="00F97C00" w:rsidRPr="0069607F" w:rsidRDefault="00F97C00" w:rsidP="0069607F">
      <w:pPr>
        <w:pStyle w:val="Subtitle"/>
        <w:ind w:firstLine="709"/>
        <w:jc w:val="both"/>
        <w:rPr>
          <w:b w:val="0"/>
          <w:color w:val="000000"/>
          <w:sz w:val="28"/>
          <w:szCs w:val="28"/>
        </w:rPr>
      </w:pPr>
      <w:r w:rsidRPr="0069607F">
        <w:rPr>
          <w:b w:val="0"/>
          <w:color w:val="000000"/>
          <w:sz w:val="28"/>
          <w:szCs w:val="28"/>
        </w:rPr>
        <w:t>2. Главе Русско-Тювеевского сельского поселения обеспечить опубликование проекта Устава Русско-Тювеевского сельского поселения для последующего обсуждения его на публичных слушаниях.</w:t>
      </w:r>
    </w:p>
    <w:p w:rsidR="00F97C00" w:rsidRPr="0069607F" w:rsidRDefault="00F97C00" w:rsidP="0069607F">
      <w:pPr>
        <w:ind w:firstLine="709"/>
        <w:jc w:val="both"/>
        <w:rPr>
          <w:rFonts w:ascii="Times New Roman" w:hAnsi="Times New Roman" w:cs="Times New Roman"/>
          <w:sz w:val="28"/>
          <w:szCs w:val="28"/>
        </w:rPr>
      </w:pPr>
      <w:r w:rsidRPr="0069607F">
        <w:rPr>
          <w:rFonts w:ascii="Times New Roman" w:hAnsi="Times New Roman" w:cs="Times New Roman"/>
          <w:sz w:val="28"/>
          <w:szCs w:val="28"/>
        </w:rPr>
        <w:t xml:space="preserve">3. Настоящее решение вступает в силу со дня его </w:t>
      </w:r>
      <w:hyperlink r:id="rId5" w:history="1">
        <w:r w:rsidRPr="0069607F">
          <w:rPr>
            <w:rStyle w:val="Hyperlink"/>
            <w:rFonts w:ascii="Times New Roman" w:hAnsi="Times New Roman"/>
            <w:color w:val="000000"/>
            <w:sz w:val="28"/>
            <w:szCs w:val="28"/>
            <w:u w:val="none"/>
          </w:rPr>
          <w:t>официального опубликовани</w:t>
        </w:r>
      </w:hyperlink>
      <w:r w:rsidRPr="0069607F">
        <w:rPr>
          <w:rFonts w:ascii="Times New Roman" w:hAnsi="Times New Roman" w:cs="Times New Roman"/>
          <w:sz w:val="28"/>
          <w:szCs w:val="28"/>
        </w:rPr>
        <w:t>я.</w:t>
      </w:r>
    </w:p>
    <w:p w:rsidR="00F97C00" w:rsidRPr="0069607F" w:rsidRDefault="00F97C00" w:rsidP="0069607F">
      <w:pPr>
        <w:jc w:val="both"/>
        <w:rPr>
          <w:rFonts w:ascii="Times New Roman" w:hAnsi="Times New Roman" w:cs="Times New Roman"/>
          <w:sz w:val="28"/>
          <w:szCs w:val="28"/>
        </w:rPr>
      </w:pPr>
    </w:p>
    <w:p w:rsidR="00F97C00" w:rsidRPr="0069607F" w:rsidRDefault="00F97C00" w:rsidP="0069607F">
      <w:pPr>
        <w:jc w:val="both"/>
        <w:rPr>
          <w:rFonts w:ascii="Times New Roman" w:hAnsi="Times New Roman" w:cs="Times New Roman"/>
          <w:bCs/>
          <w:sz w:val="28"/>
          <w:szCs w:val="28"/>
        </w:rPr>
      </w:pPr>
      <w:r w:rsidRPr="0069607F">
        <w:rPr>
          <w:rFonts w:ascii="Times New Roman" w:hAnsi="Times New Roman" w:cs="Times New Roman"/>
          <w:sz w:val="28"/>
          <w:szCs w:val="28"/>
        </w:rPr>
        <w:t>Глава Р</w:t>
      </w:r>
      <w:r w:rsidRPr="0069607F">
        <w:rPr>
          <w:rFonts w:ascii="Times New Roman" w:hAnsi="Times New Roman" w:cs="Times New Roman"/>
          <w:bCs/>
          <w:sz w:val="28"/>
          <w:szCs w:val="28"/>
        </w:rPr>
        <w:t xml:space="preserve">усско-Тювеевского </w:t>
      </w:r>
    </w:p>
    <w:p w:rsidR="00F97C00" w:rsidRPr="0069607F" w:rsidRDefault="00F97C00" w:rsidP="0069607F">
      <w:pPr>
        <w:jc w:val="both"/>
        <w:rPr>
          <w:rFonts w:ascii="Times New Roman" w:hAnsi="Times New Roman" w:cs="Times New Roman"/>
          <w:bCs/>
          <w:sz w:val="28"/>
          <w:szCs w:val="28"/>
        </w:rPr>
      </w:pPr>
      <w:r w:rsidRPr="0069607F">
        <w:rPr>
          <w:rFonts w:ascii="Times New Roman" w:hAnsi="Times New Roman" w:cs="Times New Roman"/>
          <w:bCs/>
          <w:sz w:val="28"/>
          <w:szCs w:val="28"/>
        </w:rPr>
        <w:t>сельского поселения</w:t>
      </w:r>
      <w:r w:rsidRPr="0069607F">
        <w:rPr>
          <w:rFonts w:ascii="Times New Roman" w:hAnsi="Times New Roman" w:cs="Times New Roman"/>
          <w:sz w:val="28"/>
          <w:szCs w:val="28"/>
        </w:rPr>
        <w:t xml:space="preserve">                                                                                    Ф.Ф.Леонович                  </w:t>
      </w:r>
    </w:p>
    <w:p w:rsidR="00F97C00" w:rsidRDefault="00F97C00" w:rsidP="005E13B9">
      <w:pPr>
        <w:jc w:val="right"/>
        <w:rPr>
          <w:rFonts w:ascii="Arial" w:hAnsi="Arial" w:cs="Arial"/>
          <w:b/>
          <w:bCs/>
          <w:color w:val="26282F"/>
        </w:rPr>
      </w:pPr>
    </w:p>
    <w:p w:rsidR="00F97C00" w:rsidRPr="00A2599A" w:rsidRDefault="00F97C00"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70</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F97C00" w:rsidRPr="00A2599A" w:rsidRDefault="00F97C00"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F97C00" w:rsidRPr="00A2599A" w:rsidRDefault="00F97C00"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F97C00"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0CA"/>
    <w:rsid w:val="0001252A"/>
    <w:rsid w:val="0002598E"/>
    <w:rsid w:val="00026391"/>
    <w:rsid w:val="00037BAC"/>
    <w:rsid w:val="00051CD7"/>
    <w:rsid w:val="00055375"/>
    <w:rsid w:val="000965B0"/>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701A6"/>
    <w:rsid w:val="002753B6"/>
    <w:rsid w:val="002821D6"/>
    <w:rsid w:val="002827E1"/>
    <w:rsid w:val="00291A7D"/>
    <w:rsid w:val="002A1B32"/>
    <w:rsid w:val="002A1E4A"/>
    <w:rsid w:val="002B6ED6"/>
    <w:rsid w:val="002C11BC"/>
    <w:rsid w:val="002E6EEB"/>
    <w:rsid w:val="002E7731"/>
    <w:rsid w:val="002E774B"/>
    <w:rsid w:val="00306C5E"/>
    <w:rsid w:val="003129DF"/>
    <w:rsid w:val="003147C5"/>
    <w:rsid w:val="00321C42"/>
    <w:rsid w:val="00322A96"/>
    <w:rsid w:val="00322CD7"/>
    <w:rsid w:val="0032661A"/>
    <w:rsid w:val="00332E1B"/>
    <w:rsid w:val="0034195C"/>
    <w:rsid w:val="003453E4"/>
    <w:rsid w:val="00350F4E"/>
    <w:rsid w:val="00351C76"/>
    <w:rsid w:val="003547A1"/>
    <w:rsid w:val="003550D9"/>
    <w:rsid w:val="00360D73"/>
    <w:rsid w:val="003977DD"/>
    <w:rsid w:val="003A5599"/>
    <w:rsid w:val="003B2B35"/>
    <w:rsid w:val="003C3F05"/>
    <w:rsid w:val="003D05DA"/>
    <w:rsid w:val="003E2024"/>
    <w:rsid w:val="003E4B6D"/>
    <w:rsid w:val="003F553F"/>
    <w:rsid w:val="00414FFB"/>
    <w:rsid w:val="004220BC"/>
    <w:rsid w:val="00423891"/>
    <w:rsid w:val="004373A0"/>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4B37"/>
    <w:rsid w:val="00576F8B"/>
    <w:rsid w:val="005812EE"/>
    <w:rsid w:val="0059141F"/>
    <w:rsid w:val="00594FA9"/>
    <w:rsid w:val="005C6654"/>
    <w:rsid w:val="005D677C"/>
    <w:rsid w:val="005D69B4"/>
    <w:rsid w:val="005E13B9"/>
    <w:rsid w:val="005E7F34"/>
    <w:rsid w:val="006143E6"/>
    <w:rsid w:val="00617B7B"/>
    <w:rsid w:val="00630F35"/>
    <w:rsid w:val="00633B97"/>
    <w:rsid w:val="0064386D"/>
    <w:rsid w:val="00656D3B"/>
    <w:rsid w:val="006629ED"/>
    <w:rsid w:val="00666441"/>
    <w:rsid w:val="006712D4"/>
    <w:rsid w:val="00694CCD"/>
    <w:rsid w:val="00695374"/>
    <w:rsid w:val="0069607F"/>
    <w:rsid w:val="006A645F"/>
    <w:rsid w:val="006B06DF"/>
    <w:rsid w:val="006B6BA1"/>
    <w:rsid w:val="006C34AC"/>
    <w:rsid w:val="006E65F6"/>
    <w:rsid w:val="006E74BF"/>
    <w:rsid w:val="006F17FA"/>
    <w:rsid w:val="006F21BD"/>
    <w:rsid w:val="006F2734"/>
    <w:rsid w:val="006F7E0E"/>
    <w:rsid w:val="007125E9"/>
    <w:rsid w:val="00720333"/>
    <w:rsid w:val="007218FA"/>
    <w:rsid w:val="00723458"/>
    <w:rsid w:val="00731FFA"/>
    <w:rsid w:val="00740C8D"/>
    <w:rsid w:val="00742271"/>
    <w:rsid w:val="00772C31"/>
    <w:rsid w:val="00793A85"/>
    <w:rsid w:val="007B57F4"/>
    <w:rsid w:val="007C05A2"/>
    <w:rsid w:val="007C0F83"/>
    <w:rsid w:val="007D3141"/>
    <w:rsid w:val="007D53D2"/>
    <w:rsid w:val="007D59B0"/>
    <w:rsid w:val="007F0563"/>
    <w:rsid w:val="007F7157"/>
    <w:rsid w:val="00805213"/>
    <w:rsid w:val="00807691"/>
    <w:rsid w:val="0082044F"/>
    <w:rsid w:val="00852B33"/>
    <w:rsid w:val="008628C4"/>
    <w:rsid w:val="00865546"/>
    <w:rsid w:val="00877E10"/>
    <w:rsid w:val="008823A1"/>
    <w:rsid w:val="008A3584"/>
    <w:rsid w:val="008B666C"/>
    <w:rsid w:val="008B6FE2"/>
    <w:rsid w:val="008C189D"/>
    <w:rsid w:val="008D23E4"/>
    <w:rsid w:val="008E3FD8"/>
    <w:rsid w:val="008F3590"/>
    <w:rsid w:val="008F4F35"/>
    <w:rsid w:val="00927104"/>
    <w:rsid w:val="00951592"/>
    <w:rsid w:val="00953D04"/>
    <w:rsid w:val="00966760"/>
    <w:rsid w:val="009C0B1C"/>
    <w:rsid w:val="009C2DA1"/>
    <w:rsid w:val="009D2074"/>
    <w:rsid w:val="009D6B6A"/>
    <w:rsid w:val="009E464C"/>
    <w:rsid w:val="009F0A89"/>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332C"/>
    <w:rsid w:val="00B446BC"/>
    <w:rsid w:val="00B512DE"/>
    <w:rsid w:val="00B53A1B"/>
    <w:rsid w:val="00B67633"/>
    <w:rsid w:val="00B74FA3"/>
    <w:rsid w:val="00B875E4"/>
    <w:rsid w:val="00B90F36"/>
    <w:rsid w:val="00BA3670"/>
    <w:rsid w:val="00BA64A5"/>
    <w:rsid w:val="00BB0ECA"/>
    <w:rsid w:val="00BB43B2"/>
    <w:rsid w:val="00BB61F6"/>
    <w:rsid w:val="00BB67C8"/>
    <w:rsid w:val="00BE5532"/>
    <w:rsid w:val="00BF2896"/>
    <w:rsid w:val="00C24AA9"/>
    <w:rsid w:val="00C253A1"/>
    <w:rsid w:val="00C34213"/>
    <w:rsid w:val="00C3455D"/>
    <w:rsid w:val="00C35F44"/>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929E9"/>
    <w:rsid w:val="00D936B5"/>
    <w:rsid w:val="00DB3DF1"/>
    <w:rsid w:val="00DB6728"/>
    <w:rsid w:val="00DB7D4E"/>
    <w:rsid w:val="00DC2740"/>
    <w:rsid w:val="00DD7939"/>
    <w:rsid w:val="00E15FC1"/>
    <w:rsid w:val="00E1618D"/>
    <w:rsid w:val="00E26CF1"/>
    <w:rsid w:val="00E5401A"/>
    <w:rsid w:val="00E62BFC"/>
    <w:rsid w:val="00E766C3"/>
    <w:rsid w:val="00E83C17"/>
    <w:rsid w:val="00EA1F3E"/>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65108"/>
    <w:rsid w:val="00F754DA"/>
    <w:rsid w:val="00F8739F"/>
    <w:rsid w:val="00F97548"/>
    <w:rsid w:val="00F97C00"/>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1320423331">
      <w:marLeft w:val="0"/>
      <w:marRight w:val="0"/>
      <w:marTop w:val="0"/>
      <w:marBottom w:val="0"/>
      <w:divBdr>
        <w:top w:val="none" w:sz="0" w:space="0" w:color="auto"/>
        <w:left w:val="none" w:sz="0" w:space="0" w:color="auto"/>
        <w:bottom w:val="none" w:sz="0" w:space="0" w:color="auto"/>
        <w:right w:val="none" w:sz="0" w:space="0" w:color="auto"/>
      </w:divBdr>
    </w:div>
    <w:div w:id="13204233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TotalTime>
  <Pages>2</Pages>
  <Words>292</Words>
  <Characters>1666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32</cp:revision>
  <cp:lastPrinted>2020-08-11T07:55:00Z</cp:lastPrinted>
  <dcterms:created xsi:type="dcterms:W3CDTF">2020-03-18T18:06:00Z</dcterms:created>
  <dcterms:modified xsi:type="dcterms:W3CDTF">2020-09-30T13:34:00Z</dcterms:modified>
</cp:coreProperties>
</file>