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DD1" w:rsidRPr="00945892" w:rsidRDefault="00340DD1" w:rsidP="003B59DD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 xml:space="preserve">СОВЕТ ДЕПУТАТОВ БАБЕЕВСКОГО СЕЛЬСКОГО ПОСЕЛЕНИЯ </w:t>
      </w:r>
    </w:p>
    <w:p w:rsidR="00340DD1" w:rsidRPr="00945892" w:rsidRDefault="00340DD1" w:rsidP="003B59DD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340DD1" w:rsidRPr="00945892" w:rsidRDefault="00340DD1" w:rsidP="003B59DD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340DD1" w:rsidRPr="00945892" w:rsidRDefault="00340DD1" w:rsidP="003B59DD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</w:t>
      </w:r>
      <w:r w:rsidRPr="00945892">
        <w:rPr>
          <w:sz w:val="28"/>
          <w:szCs w:val="28"/>
        </w:rPr>
        <w:t>ОГО СОЗЫВА</w:t>
      </w:r>
    </w:p>
    <w:p w:rsidR="00340DD1" w:rsidRPr="00945892" w:rsidRDefault="00340DD1" w:rsidP="003B59DD">
      <w:pPr>
        <w:jc w:val="center"/>
      </w:pPr>
    </w:p>
    <w:p w:rsidR="00340DD1" w:rsidRPr="00206E06" w:rsidRDefault="00340DD1" w:rsidP="003B59DD">
      <w:pPr>
        <w:jc w:val="center"/>
      </w:pPr>
    </w:p>
    <w:p w:rsidR="00340DD1" w:rsidRDefault="00340DD1" w:rsidP="003B59DD">
      <w:pPr>
        <w:jc w:val="center"/>
        <w:outlineLvl w:val="0"/>
        <w:rPr>
          <w:b/>
          <w:bCs/>
          <w:sz w:val="34"/>
          <w:szCs w:val="34"/>
        </w:rPr>
      </w:pPr>
      <w:r w:rsidRPr="00444927">
        <w:rPr>
          <w:b/>
          <w:bCs/>
          <w:sz w:val="34"/>
          <w:szCs w:val="34"/>
        </w:rPr>
        <w:t>Р Е Ш Е Н И Е</w:t>
      </w:r>
    </w:p>
    <w:p w:rsidR="00340DD1" w:rsidRDefault="00340DD1" w:rsidP="003B59DD">
      <w:pPr>
        <w:jc w:val="center"/>
        <w:outlineLvl w:val="0"/>
        <w:rPr>
          <w:b/>
          <w:bCs/>
          <w:sz w:val="34"/>
          <w:szCs w:val="34"/>
        </w:rPr>
      </w:pPr>
    </w:p>
    <w:p w:rsidR="00340DD1" w:rsidRPr="00206E06" w:rsidRDefault="00340DD1" w:rsidP="003B59DD">
      <w:pPr>
        <w:jc w:val="center"/>
        <w:rPr>
          <w:b/>
          <w:bCs/>
        </w:rPr>
      </w:pPr>
    </w:p>
    <w:p w:rsidR="00340DD1" w:rsidRPr="00206E06" w:rsidRDefault="00340DD1" w:rsidP="003B59DD">
      <w:pPr>
        <w:jc w:val="center"/>
        <w:rPr>
          <w:b/>
          <w:bCs/>
        </w:rPr>
      </w:pPr>
    </w:p>
    <w:p w:rsidR="00340DD1" w:rsidRPr="00444927" w:rsidRDefault="00340DD1" w:rsidP="003B59DD">
      <w:pPr>
        <w:rPr>
          <w:sz w:val="28"/>
          <w:szCs w:val="28"/>
        </w:rPr>
      </w:pPr>
      <w:r>
        <w:rPr>
          <w:sz w:val="28"/>
          <w:szCs w:val="28"/>
        </w:rPr>
        <w:t>«30» октября 2020</w:t>
      </w:r>
      <w:r w:rsidRPr="00444927">
        <w:rPr>
          <w:sz w:val="28"/>
          <w:szCs w:val="28"/>
        </w:rPr>
        <w:t xml:space="preserve"> года 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</w:t>
      </w:r>
      <w:r w:rsidRPr="00444927">
        <w:rPr>
          <w:sz w:val="28"/>
          <w:szCs w:val="28"/>
        </w:rPr>
        <w:t xml:space="preserve">№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19</w:t>
      </w:r>
    </w:p>
    <w:p w:rsidR="00340DD1" w:rsidRDefault="00340DD1" w:rsidP="003B59DD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340DD1" w:rsidRPr="00206E06" w:rsidRDefault="00340DD1" w:rsidP="003B59DD">
      <w:pPr>
        <w:widowControl w:val="0"/>
        <w:autoSpaceDE w:val="0"/>
        <w:autoSpaceDN w:val="0"/>
        <w:adjustRightInd w:val="0"/>
        <w:ind w:firstLine="720"/>
        <w:jc w:val="center"/>
      </w:pPr>
    </w:p>
    <w:p w:rsidR="00340DD1" w:rsidRPr="00206E06" w:rsidRDefault="00340DD1" w:rsidP="003B59DD">
      <w:pPr>
        <w:widowControl w:val="0"/>
        <w:autoSpaceDE w:val="0"/>
        <w:autoSpaceDN w:val="0"/>
        <w:adjustRightInd w:val="0"/>
        <w:ind w:firstLine="720"/>
        <w:jc w:val="center"/>
      </w:pPr>
    </w:p>
    <w:p w:rsidR="00340DD1" w:rsidRPr="00206E06" w:rsidRDefault="00340DD1" w:rsidP="00206E06">
      <w:pPr>
        <w:widowControl w:val="0"/>
        <w:autoSpaceDE w:val="0"/>
        <w:autoSpaceDN w:val="0"/>
        <w:adjustRightInd w:val="0"/>
        <w:ind w:firstLine="720"/>
        <w:jc w:val="center"/>
      </w:pPr>
    </w:p>
    <w:p w:rsidR="00340DD1" w:rsidRPr="00206E06" w:rsidRDefault="00340DD1" w:rsidP="00E63E02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06E06">
        <w:rPr>
          <w:rFonts w:ascii="Times New Roman" w:hAnsi="Times New Roman" w:cs="Times New Roman"/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206E0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rFonts w:ascii="Times New Roman" w:hAnsi="Times New Roman" w:cs="Times New Roman"/>
          <w:b/>
          <w:bCs/>
          <w:sz w:val="28"/>
          <w:szCs w:val="28"/>
        </w:rPr>
        <w:t>фактических з</w:t>
      </w:r>
      <w:r>
        <w:rPr>
          <w:rFonts w:ascii="Times New Roman" w:hAnsi="Times New Roman" w:cs="Times New Roman"/>
          <w:b/>
          <w:bCs/>
          <w:sz w:val="28"/>
          <w:szCs w:val="28"/>
        </w:rPr>
        <w:t>атратах на их содержание за  3 квартал 2020</w:t>
      </w:r>
      <w:r w:rsidRPr="00206E06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</w:p>
    <w:p w:rsidR="00340DD1" w:rsidRPr="00206E06" w:rsidRDefault="00340DD1" w:rsidP="00206E06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0DD1" w:rsidRPr="00206E06" w:rsidRDefault="00340DD1" w:rsidP="00A14B39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</w:t>
      </w:r>
      <w:r w:rsidRPr="00206E06">
        <w:rPr>
          <w:rFonts w:ascii="Times New Roman" w:hAnsi="Times New Roman" w:cs="Times New Roman"/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06E06">
        <w:rPr>
          <w:rFonts w:ascii="Times New Roman" w:hAnsi="Times New Roman" w:cs="Times New Roman"/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E0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206E06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>х затратах на их содержание за 3 квартал 2020</w:t>
      </w:r>
      <w:r w:rsidRPr="00206E06">
        <w:rPr>
          <w:rFonts w:ascii="Times New Roman" w:hAnsi="Times New Roman" w:cs="Times New Roman"/>
          <w:sz w:val="28"/>
          <w:szCs w:val="28"/>
        </w:rPr>
        <w:t xml:space="preserve"> года, представленной Главой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206E06">
        <w:rPr>
          <w:rFonts w:ascii="Times New Roman" w:hAnsi="Times New Roman" w:cs="Times New Roman"/>
          <w:sz w:val="28"/>
          <w:szCs w:val="28"/>
        </w:rPr>
        <w:t xml:space="preserve">сельского поселения, Совет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206E06">
        <w:rPr>
          <w:rFonts w:ascii="Times New Roman" w:hAnsi="Times New Roman" w:cs="Times New Roman"/>
          <w:sz w:val="28"/>
          <w:szCs w:val="28"/>
        </w:rPr>
        <w:t xml:space="preserve"> сельского поселения р е ш и л:</w:t>
      </w:r>
    </w:p>
    <w:p w:rsidR="00340DD1" w:rsidRPr="00206E06" w:rsidRDefault="00340DD1" w:rsidP="009E512F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</w:t>
      </w:r>
      <w:r w:rsidRPr="00206E06">
        <w:rPr>
          <w:rFonts w:ascii="Times New Roman" w:hAnsi="Times New Roman" w:cs="Times New Roman"/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rFonts w:ascii="Times New Roman" w:hAnsi="Times New Roman" w:cs="Times New Roman"/>
          <w:sz w:val="28"/>
          <w:szCs w:val="28"/>
        </w:rPr>
        <w:t xml:space="preserve"> их содержание за 3 квартал 2020</w:t>
      </w:r>
      <w:r w:rsidRPr="00206E06">
        <w:rPr>
          <w:rFonts w:ascii="Times New Roman" w:hAnsi="Times New Roman" w:cs="Times New Roman"/>
          <w:sz w:val="28"/>
          <w:szCs w:val="28"/>
        </w:rPr>
        <w:t xml:space="preserve"> год к сведению (см. приложение).</w:t>
      </w:r>
    </w:p>
    <w:p w:rsidR="00340DD1" w:rsidRDefault="00340DD1" w:rsidP="009E512F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</w:t>
      </w:r>
      <w:r w:rsidRPr="00206E06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>
        <w:rPr>
          <w:rFonts w:ascii="Times New Roman" w:hAnsi="Times New Roman" w:cs="Times New Roman"/>
          <w:sz w:val="28"/>
          <w:szCs w:val="28"/>
        </w:rPr>
        <w:t>вступает в силу со дня его официального опубликования</w:t>
      </w:r>
    </w:p>
    <w:p w:rsidR="00340DD1" w:rsidRDefault="00340DD1" w:rsidP="00206E06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DD1" w:rsidRDefault="00340DD1" w:rsidP="00E63E0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Бабеевского </w:t>
      </w:r>
    </w:p>
    <w:p w:rsidR="00340DD1" w:rsidRDefault="00340DD1" w:rsidP="00E63E0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</w:t>
      </w:r>
    </w:p>
    <w:p w:rsidR="00340DD1" w:rsidRDefault="00340DD1" w:rsidP="006D6B8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340DD1" w:rsidRPr="00E63E02" w:rsidRDefault="00340DD1" w:rsidP="006D6B8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340DD1" w:rsidRPr="00206E06" w:rsidRDefault="00340DD1" w:rsidP="00206E0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206E06">
        <w:rPr>
          <w:rFonts w:ascii="Times New Roman" w:hAnsi="Times New Roman" w:cs="Times New Roman"/>
          <w:sz w:val="24"/>
          <w:szCs w:val="24"/>
        </w:rPr>
        <w:t>Приложение</w:t>
      </w:r>
    </w:p>
    <w:p w:rsidR="00340DD1" w:rsidRPr="00206E06" w:rsidRDefault="00340DD1" w:rsidP="00206E0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206E0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340DD1" w:rsidRPr="00206E06" w:rsidRDefault="00340DD1" w:rsidP="00206E0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206E06"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</w:p>
    <w:p w:rsidR="00340DD1" w:rsidRPr="00206E06" w:rsidRDefault="00340DD1" w:rsidP="00206E0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206E0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340DD1" w:rsidRPr="00206E06" w:rsidRDefault="00340DD1" w:rsidP="00206E0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206E0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340DD1" w:rsidRPr="00206E06" w:rsidRDefault="00340DD1" w:rsidP="00394A4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206E06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19 от  30.10.2020 </w:t>
      </w:r>
      <w:r w:rsidRPr="00206E06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340DD1" w:rsidRPr="00206E06" w:rsidRDefault="00340DD1" w:rsidP="00206E06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0DD1" w:rsidRPr="00206E06" w:rsidRDefault="00340DD1" w:rsidP="00206E06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0DD1" w:rsidRPr="00206E06" w:rsidRDefault="00340DD1" w:rsidP="00206E06">
      <w:pPr>
        <w:pStyle w:val="NoSpacing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6E06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340DD1" w:rsidRPr="00206E06" w:rsidRDefault="00340DD1" w:rsidP="00206E06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06E06">
        <w:rPr>
          <w:rFonts w:ascii="Times New Roman" w:hAnsi="Times New Roman" w:cs="Times New Roman"/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206E06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>х затратах на их содержание за 3</w:t>
      </w:r>
      <w:r w:rsidRPr="007E68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квартал 2020</w:t>
      </w:r>
      <w:r w:rsidRPr="00206E06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340DD1" w:rsidRDefault="00340DD1" w:rsidP="00206E0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340DD1" w:rsidRDefault="00340DD1" w:rsidP="00206E0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340DD1" w:rsidRPr="00206E06">
        <w:trPr>
          <w:jc w:val="center"/>
        </w:trPr>
        <w:tc>
          <w:tcPr>
            <w:tcW w:w="2697" w:type="dxa"/>
            <w:vAlign w:val="center"/>
          </w:tcPr>
          <w:p w:rsidR="00340DD1" w:rsidRPr="00206E06" w:rsidRDefault="00340DD1" w:rsidP="00206E06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340DD1" w:rsidRPr="007B5D57" w:rsidRDefault="00340DD1" w:rsidP="00394A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10</w:t>
            </w: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5" w:type="dxa"/>
            <w:vAlign w:val="center"/>
          </w:tcPr>
          <w:p w:rsidR="00340DD1" w:rsidRPr="00206E06" w:rsidRDefault="00340DD1" w:rsidP="00394A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</w:t>
            </w: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.т. ч.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</w:t>
            </w:r>
            <w:r w:rsidRPr="007B5D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</w:t>
            </w: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44" w:type="dxa"/>
            <w:vAlign w:val="center"/>
          </w:tcPr>
          <w:p w:rsidR="00340DD1" w:rsidRPr="00206E06" w:rsidRDefault="00340DD1" w:rsidP="00394A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траты всего (тыс. руб.) на 01.</w:t>
            </w:r>
            <w:r w:rsidRPr="007B5D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</w:t>
            </w: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92" w:type="dxa"/>
            <w:vAlign w:val="center"/>
          </w:tcPr>
          <w:p w:rsidR="00340DD1" w:rsidRPr="00206E06" w:rsidRDefault="00340DD1" w:rsidP="00394A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</w:t>
            </w: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т.ч муниципальные служащие на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01.</w:t>
            </w:r>
            <w:r w:rsidRPr="007B5D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10</w:t>
            </w: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340DD1" w:rsidRPr="00206E06">
        <w:trPr>
          <w:jc w:val="center"/>
        </w:trPr>
        <w:tc>
          <w:tcPr>
            <w:tcW w:w="2697" w:type="dxa"/>
            <w:vAlign w:val="center"/>
          </w:tcPr>
          <w:p w:rsidR="00340DD1" w:rsidRPr="00206E06" w:rsidRDefault="00340DD1" w:rsidP="000C709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06E0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340DD1" w:rsidRPr="00206E06" w:rsidRDefault="00340DD1" w:rsidP="000C709F">
            <w:pPr>
              <w:pStyle w:val="NoSpacing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vAlign w:val="center"/>
          </w:tcPr>
          <w:p w:rsidR="00340DD1" w:rsidRPr="00206E06" w:rsidRDefault="00340DD1" w:rsidP="000C709F">
            <w:pPr>
              <w:pStyle w:val="NoSpacing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vAlign w:val="center"/>
          </w:tcPr>
          <w:p w:rsidR="00340DD1" w:rsidRPr="0098210E" w:rsidRDefault="00340DD1" w:rsidP="00AC30E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729,7</w:t>
            </w:r>
          </w:p>
        </w:tc>
        <w:tc>
          <w:tcPr>
            <w:tcW w:w="2092" w:type="dxa"/>
            <w:vAlign w:val="center"/>
          </w:tcPr>
          <w:p w:rsidR="00340DD1" w:rsidRPr="0098210E" w:rsidRDefault="00340DD1" w:rsidP="000C709F">
            <w:pPr>
              <w:pStyle w:val="NoSpacing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546,7</w:t>
            </w:r>
          </w:p>
        </w:tc>
      </w:tr>
      <w:tr w:rsidR="00340DD1" w:rsidRPr="00206E06">
        <w:trPr>
          <w:jc w:val="center"/>
        </w:trPr>
        <w:tc>
          <w:tcPr>
            <w:tcW w:w="2697" w:type="dxa"/>
            <w:vAlign w:val="center"/>
          </w:tcPr>
          <w:p w:rsidR="00340DD1" w:rsidRPr="00206E06" w:rsidRDefault="00340DD1" w:rsidP="000C709F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06E0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vAlign w:val="center"/>
          </w:tcPr>
          <w:p w:rsidR="00340DD1" w:rsidRPr="00206E06" w:rsidRDefault="00340DD1" w:rsidP="000C709F">
            <w:pPr>
              <w:pStyle w:val="NoSpacing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985" w:type="dxa"/>
            <w:vAlign w:val="center"/>
          </w:tcPr>
          <w:p w:rsidR="00340DD1" w:rsidRPr="00206E06" w:rsidRDefault="00340DD1" w:rsidP="000C709F">
            <w:pPr>
              <w:pStyle w:val="NoSpacing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vAlign w:val="center"/>
          </w:tcPr>
          <w:p w:rsidR="00340DD1" w:rsidRPr="0098210E" w:rsidRDefault="00340DD1" w:rsidP="00AC30E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729,7</w:t>
            </w:r>
          </w:p>
        </w:tc>
        <w:tc>
          <w:tcPr>
            <w:tcW w:w="2092" w:type="dxa"/>
            <w:vAlign w:val="center"/>
          </w:tcPr>
          <w:p w:rsidR="00340DD1" w:rsidRPr="0098210E" w:rsidRDefault="00340DD1" w:rsidP="000C709F">
            <w:pPr>
              <w:pStyle w:val="NoSpacing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546,7</w:t>
            </w:r>
          </w:p>
        </w:tc>
      </w:tr>
    </w:tbl>
    <w:p w:rsidR="00340DD1" w:rsidRDefault="00340DD1" w:rsidP="00206E06">
      <w:pPr>
        <w:pStyle w:val="NoSpacing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340DD1" w:rsidRDefault="00340DD1" w:rsidP="00206E06">
      <w:pPr>
        <w:rPr>
          <w:sz w:val="28"/>
          <w:szCs w:val="28"/>
        </w:rPr>
      </w:pPr>
    </w:p>
    <w:p w:rsidR="00340DD1" w:rsidRDefault="00340DD1" w:rsidP="00206E06">
      <w:pPr>
        <w:rPr>
          <w:sz w:val="28"/>
          <w:szCs w:val="28"/>
        </w:rPr>
      </w:pPr>
    </w:p>
    <w:p w:rsidR="00340DD1" w:rsidRPr="00922E9E" w:rsidRDefault="00340DD1" w:rsidP="00206E06"/>
    <w:p w:rsidR="00340DD1" w:rsidRDefault="00340DD1" w:rsidP="00E71FB8">
      <w:pPr>
        <w:shd w:val="clear" w:color="auto" w:fill="FFFFFF"/>
        <w:ind w:firstLine="709"/>
        <w:jc w:val="both"/>
        <w:rPr>
          <w:sz w:val="28"/>
          <w:szCs w:val="28"/>
        </w:rPr>
      </w:pPr>
    </w:p>
    <w:sectPr w:rsidR="00340DD1" w:rsidSect="001F5774">
      <w:headerReference w:type="default" r:id="rId7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DD1" w:rsidRDefault="00340DD1">
      <w:r>
        <w:separator/>
      </w:r>
    </w:p>
  </w:endnote>
  <w:endnote w:type="continuationSeparator" w:id="1">
    <w:p w:rsidR="00340DD1" w:rsidRDefault="00340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DD1" w:rsidRDefault="00340DD1">
      <w:r>
        <w:separator/>
      </w:r>
    </w:p>
  </w:footnote>
  <w:footnote w:type="continuationSeparator" w:id="1">
    <w:p w:rsidR="00340DD1" w:rsidRDefault="00340D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DD1" w:rsidRDefault="00340DD1" w:rsidP="001F5774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340DD1" w:rsidRDefault="00340DD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35AFD"/>
    <w:multiLevelType w:val="hybridMultilevel"/>
    <w:tmpl w:val="39446892"/>
    <w:lvl w:ilvl="0" w:tplc="B24EFC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32B"/>
    <w:rsid w:val="00006742"/>
    <w:rsid w:val="00032F96"/>
    <w:rsid w:val="000B1354"/>
    <w:rsid w:val="000C709F"/>
    <w:rsid w:val="000E5688"/>
    <w:rsid w:val="0010232B"/>
    <w:rsid w:val="001366FA"/>
    <w:rsid w:val="001807A3"/>
    <w:rsid w:val="001A3C3A"/>
    <w:rsid w:val="001A7267"/>
    <w:rsid w:val="001B2D41"/>
    <w:rsid w:val="001D4FD7"/>
    <w:rsid w:val="001E281F"/>
    <w:rsid w:val="001E2B10"/>
    <w:rsid w:val="001E3ED1"/>
    <w:rsid w:val="001F5774"/>
    <w:rsid w:val="001F6BB1"/>
    <w:rsid w:val="00206E06"/>
    <w:rsid w:val="00261D3E"/>
    <w:rsid w:val="002B180E"/>
    <w:rsid w:val="002C44EA"/>
    <w:rsid w:val="002C7E82"/>
    <w:rsid w:val="002D1CD9"/>
    <w:rsid w:val="00340DD1"/>
    <w:rsid w:val="00372725"/>
    <w:rsid w:val="0038049B"/>
    <w:rsid w:val="00394A4D"/>
    <w:rsid w:val="003B59DD"/>
    <w:rsid w:val="003B6932"/>
    <w:rsid w:val="003C4FC6"/>
    <w:rsid w:val="003E6C23"/>
    <w:rsid w:val="003F20F0"/>
    <w:rsid w:val="0040518F"/>
    <w:rsid w:val="00440DA3"/>
    <w:rsid w:val="00444500"/>
    <w:rsid w:val="00444927"/>
    <w:rsid w:val="00464507"/>
    <w:rsid w:val="00475E38"/>
    <w:rsid w:val="00487573"/>
    <w:rsid w:val="00544DBC"/>
    <w:rsid w:val="005450E6"/>
    <w:rsid w:val="00557423"/>
    <w:rsid w:val="00573B12"/>
    <w:rsid w:val="005D38BF"/>
    <w:rsid w:val="006030E8"/>
    <w:rsid w:val="006036FA"/>
    <w:rsid w:val="00614E09"/>
    <w:rsid w:val="00661BC8"/>
    <w:rsid w:val="00664053"/>
    <w:rsid w:val="006972BD"/>
    <w:rsid w:val="006A43B9"/>
    <w:rsid w:val="006B1DD7"/>
    <w:rsid w:val="006C5705"/>
    <w:rsid w:val="006D6B8F"/>
    <w:rsid w:val="006F11A0"/>
    <w:rsid w:val="00741CA3"/>
    <w:rsid w:val="00777FB5"/>
    <w:rsid w:val="00782805"/>
    <w:rsid w:val="00794A9B"/>
    <w:rsid w:val="007A33CF"/>
    <w:rsid w:val="007B5D57"/>
    <w:rsid w:val="007E6826"/>
    <w:rsid w:val="007F7F37"/>
    <w:rsid w:val="008224FC"/>
    <w:rsid w:val="00824363"/>
    <w:rsid w:val="008428A4"/>
    <w:rsid w:val="00887DA7"/>
    <w:rsid w:val="00890EE0"/>
    <w:rsid w:val="008A4716"/>
    <w:rsid w:val="008A6FDB"/>
    <w:rsid w:val="008A7603"/>
    <w:rsid w:val="008C0784"/>
    <w:rsid w:val="008E259E"/>
    <w:rsid w:val="008F2883"/>
    <w:rsid w:val="008F3B41"/>
    <w:rsid w:val="008F5243"/>
    <w:rsid w:val="0090148A"/>
    <w:rsid w:val="00904186"/>
    <w:rsid w:val="00905EF7"/>
    <w:rsid w:val="00922E9E"/>
    <w:rsid w:val="00945892"/>
    <w:rsid w:val="009555B3"/>
    <w:rsid w:val="0098210E"/>
    <w:rsid w:val="009B2157"/>
    <w:rsid w:val="009E03F0"/>
    <w:rsid w:val="009E13AF"/>
    <w:rsid w:val="009E512F"/>
    <w:rsid w:val="00A14B39"/>
    <w:rsid w:val="00A16A31"/>
    <w:rsid w:val="00A30781"/>
    <w:rsid w:val="00A44006"/>
    <w:rsid w:val="00A4596A"/>
    <w:rsid w:val="00A61199"/>
    <w:rsid w:val="00A7324D"/>
    <w:rsid w:val="00A84BA8"/>
    <w:rsid w:val="00AA4A3F"/>
    <w:rsid w:val="00AA61C6"/>
    <w:rsid w:val="00AC30EC"/>
    <w:rsid w:val="00AC41FB"/>
    <w:rsid w:val="00AD3CDF"/>
    <w:rsid w:val="00AD693A"/>
    <w:rsid w:val="00B16C08"/>
    <w:rsid w:val="00B16C6F"/>
    <w:rsid w:val="00B23CDC"/>
    <w:rsid w:val="00B70631"/>
    <w:rsid w:val="00B76A8A"/>
    <w:rsid w:val="00BA273B"/>
    <w:rsid w:val="00BA6A4B"/>
    <w:rsid w:val="00C017EA"/>
    <w:rsid w:val="00C01C29"/>
    <w:rsid w:val="00C065BE"/>
    <w:rsid w:val="00C12A55"/>
    <w:rsid w:val="00C42DA9"/>
    <w:rsid w:val="00C55D0A"/>
    <w:rsid w:val="00CB62B6"/>
    <w:rsid w:val="00CC092E"/>
    <w:rsid w:val="00CF13B6"/>
    <w:rsid w:val="00D638F3"/>
    <w:rsid w:val="00D93EA9"/>
    <w:rsid w:val="00DE4D5E"/>
    <w:rsid w:val="00E006E7"/>
    <w:rsid w:val="00E451EE"/>
    <w:rsid w:val="00E51AA3"/>
    <w:rsid w:val="00E60466"/>
    <w:rsid w:val="00E63E02"/>
    <w:rsid w:val="00E71FB8"/>
    <w:rsid w:val="00E7372A"/>
    <w:rsid w:val="00F3766D"/>
    <w:rsid w:val="00F50BFC"/>
    <w:rsid w:val="00F77A2F"/>
    <w:rsid w:val="00F87FBA"/>
    <w:rsid w:val="00FB475A"/>
    <w:rsid w:val="00FF0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32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04186"/>
    <w:pPr>
      <w:keepNext/>
      <w:spacing w:before="240" w:after="60"/>
      <w:outlineLvl w:val="0"/>
    </w:pPr>
    <w:rPr>
      <w:rFonts w:ascii="Calibri Light" w:hAnsi="Calibri Light" w:cs="Calibri Light"/>
      <w:b/>
      <w:bCs/>
      <w:kern w:val="32"/>
      <w:sz w:val="32"/>
      <w:szCs w:val="3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04186"/>
    <w:rPr>
      <w:rFonts w:ascii="Calibri Light" w:hAnsi="Calibri Light" w:cs="Calibri Light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6A43B9"/>
    <w:pPr>
      <w:jc w:val="both"/>
    </w:pPr>
    <w:rPr>
      <w:sz w:val="28"/>
      <w:szCs w:val="28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87E59"/>
    <w:rPr>
      <w:sz w:val="24"/>
      <w:szCs w:val="24"/>
    </w:rPr>
  </w:style>
  <w:style w:type="paragraph" w:customStyle="1" w:styleId="a">
    <w:name w:val="Знак Знак Знак Знак Знак Знак Знак"/>
    <w:basedOn w:val="Normal"/>
    <w:uiPriority w:val="99"/>
    <w:rsid w:val="006A43B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573B1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87E59"/>
    <w:rPr>
      <w:sz w:val="0"/>
      <w:szCs w:val="0"/>
    </w:rPr>
  </w:style>
  <w:style w:type="character" w:customStyle="1" w:styleId="NoSpacingChar">
    <w:name w:val="No Spacing Char"/>
    <w:link w:val="NoSpacing"/>
    <w:uiPriority w:val="99"/>
    <w:locked/>
    <w:rsid w:val="00B23CDC"/>
    <w:rPr>
      <w:rFonts w:ascii="Calibri" w:hAnsi="Calibri" w:cs="Calibri"/>
      <w:lang w:val="ru-RU" w:eastAsia="ru-RU"/>
    </w:rPr>
  </w:style>
  <w:style w:type="paragraph" w:styleId="NoSpacing">
    <w:name w:val="No Spacing"/>
    <w:link w:val="NoSpacingChar"/>
    <w:uiPriority w:val="99"/>
    <w:qFormat/>
    <w:rsid w:val="00B23CDC"/>
    <w:rPr>
      <w:rFonts w:ascii="Calibri" w:hAnsi="Calibri" w:cs="Calibri"/>
      <w:sz w:val="20"/>
      <w:szCs w:val="20"/>
    </w:rPr>
  </w:style>
  <w:style w:type="paragraph" w:customStyle="1" w:styleId="a0">
    <w:name w:val="Нормальный (таблица)"/>
    <w:basedOn w:val="Normal"/>
    <w:next w:val="Normal"/>
    <w:uiPriority w:val="99"/>
    <w:rsid w:val="0090418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1">
    <w:name w:val="Гипертекстовая ссылка"/>
    <w:uiPriority w:val="99"/>
    <w:rsid w:val="00904186"/>
    <w:rPr>
      <w:b/>
      <w:bCs/>
      <w:color w:val="008000"/>
    </w:rPr>
  </w:style>
  <w:style w:type="paragraph" w:customStyle="1" w:styleId="a2">
    <w:name w:val="Прижатый влево"/>
    <w:basedOn w:val="Normal"/>
    <w:next w:val="Normal"/>
    <w:uiPriority w:val="99"/>
    <w:rsid w:val="0090418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Subtitle">
    <w:name w:val="Subtitle"/>
    <w:basedOn w:val="Normal"/>
    <w:link w:val="SubtitleChar"/>
    <w:uiPriority w:val="99"/>
    <w:qFormat/>
    <w:rsid w:val="00E006E7"/>
    <w:pPr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006E7"/>
    <w:rPr>
      <w:b/>
      <w:bCs/>
      <w:sz w:val="32"/>
      <w:szCs w:val="32"/>
    </w:rPr>
  </w:style>
  <w:style w:type="paragraph" w:styleId="ListParagraph">
    <w:name w:val="List Paragraph"/>
    <w:basedOn w:val="Normal"/>
    <w:uiPriority w:val="99"/>
    <w:qFormat/>
    <w:rsid w:val="00E006E7"/>
    <w:pPr>
      <w:widowControl w:val="0"/>
      <w:autoSpaceDE w:val="0"/>
      <w:autoSpaceDN w:val="0"/>
      <w:adjustRightInd w:val="0"/>
      <w:ind w:left="720"/>
    </w:pPr>
    <w:rPr>
      <w:sz w:val="20"/>
      <w:szCs w:val="20"/>
    </w:rPr>
  </w:style>
  <w:style w:type="paragraph" w:customStyle="1" w:styleId="ConsPlusNormal">
    <w:name w:val="ConsPlusNormal"/>
    <w:uiPriority w:val="99"/>
    <w:rsid w:val="008F3B4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p4">
    <w:name w:val="p4"/>
    <w:basedOn w:val="Normal"/>
    <w:uiPriority w:val="99"/>
    <w:rsid w:val="00487573"/>
    <w:pPr>
      <w:spacing w:before="100" w:beforeAutospacing="1" w:after="100" w:afterAutospacing="1"/>
    </w:pPr>
  </w:style>
  <w:style w:type="character" w:customStyle="1" w:styleId="s1">
    <w:name w:val="s1"/>
    <w:basedOn w:val="DefaultParagraphFont"/>
    <w:uiPriority w:val="99"/>
    <w:rsid w:val="00487573"/>
  </w:style>
  <w:style w:type="paragraph" w:customStyle="1" w:styleId="p5">
    <w:name w:val="p5"/>
    <w:basedOn w:val="Normal"/>
    <w:uiPriority w:val="99"/>
    <w:rsid w:val="00487573"/>
    <w:pPr>
      <w:spacing w:before="100" w:beforeAutospacing="1" w:after="100" w:afterAutospacing="1"/>
    </w:pPr>
  </w:style>
  <w:style w:type="character" w:customStyle="1" w:styleId="s3">
    <w:name w:val="s3"/>
    <w:basedOn w:val="DefaultParagraphFont"/>
    <w:uiPriority w:val="99"/>
    <w:rsid w:val="00487573"/>
  </w:style>
  <w:style w:type="character" w:customStyle="1" w:styleId="apple-converted-space">
    <w:name w:val="apple-converted-space"/>
    <w:basedOn w:val="DefaultParagraphFont"/>
    <w:uiPriority w:val="99"/>
    <w:rsid w:val="00487573"/>
  </w:style>
  <w:style w:type="character" w:customStyle="1" w:styleId="s2">
    <w:name w:val="s2"/>
    <w:basedOn w:val="DefaultParagraphFont"/>
    <w:uiPriority w:val="99"/>
    <w:rsid w:val="00487573"/>
  </w:style>
  <w:style w:type="paragraph" w:customStyle="1" w:styleId="p6">
    <w:name w:val="p6"/>
    <w:basedOn w:val="Normal"/>
    <w:uiPriority w:val="99"/>
    <w:rsid w:val="00487573"/>
    <w:pPr>
      <w:spacing w:before="100" w:beforeAutospacing="1" w:after="100" w:afterAutospacing="1"/>
    </w:pPr>
  </w:style>
  <w:style w:type="paragraph" w:customStyle="1" w:styleId="p3">
    <w:name w:val="p3"/>
    <w:basedOn w:val="Normal"/>
    <w:uiPriority w:val="99"/>
    <w:rsid w:val="00487573"/>
    <w:pPr>
      <w:spacing w:before="100" w:beforeAutospacing="1" w:after="100" w:afterAutospacing="1"/>
    </w:pPr>
  </w:style>
  <w:style w:type="paragraph" w:customStyle="1" w:styleId="p1">
    <w:name w:val="p1"/>
    <w:basedOn w:val="Normal"/>
    <w:uiPriority w:val="99"/>
    <w:rsid w:val="00487573"/>
    <w:pPr>
      <w:spacing w:before="100" w:beforeAutospacing="1" w:after="100" w:afterAutospacing="1"/>
    </w:pPr>
  </w:style>
  <w:style w:type="paragraph" w:customStyle="1" w:styleId="p2">
    <w:name w:val="p2"/>
    <w:basedOn w:val="Normal"/>
    <w:uiPriority w:val="99"/>
    <w:rsid w:val="0048757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1F577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F577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F577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F5774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E71FB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71FB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E71FB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71FB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83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2</Pages>
  <Words>371</Words>
  <Characters>2117</Characters>
  <Application>Microsoft Office Outlook</Application>
  <DocSecurity>0</DocSecurity>
  <Lines>0</Lines>
  <Paragraphs>0</Paragraphs>
  <ScaleCrop>false</ScaleCrop>
  <Company>Министерство образования Российской Федерации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User</dc:creator>
  <cp:keywords/>
  <dc:description/>
  <cp:lastModifiedBy>1</cp:lastModifiedBy>
  <cp:revision>6</cp:revision>
  <cp:lastPrinted>2018-02-22T12:13:00Z</cp:lastPrinted>
  <dcterms:created xsi:type="dcterms:W3CDTF">2020-11-23T12:11:00Z</dcterms:created>
  <dcterms:modified xsi:type="dcterms:W3CDTF">2020-11-24T09:00:00Z</dcterms:modified>
</cp:coreProperties>
</file>