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6B6" w:rsidRDefault="004016B6" w:rsidP="00E86D44">
      <w:pPr>
        <w:spacing w:after="0" w:line="240" w:lineRule="auto"/>
        <w:jc w:val="right"/>
        <w:rPr>
          <w:rFonts w:ascii="Times New Roman" w:hAnsi="Times New Roman"/>
          <w:sz w:val="24"/>
        </w:rPr>
      </w:pPr>
      <w:r w:rsidRPr="00E86D44">
        <w:rPr>
          <w:rFonts w:ascii="Times New Roman" w:hAnsi="Times New Roman"/>
          <w:sz w:val="24"/>
        </w:rPr>
        <w:t xml:space="preserve">Принят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решением Совета депутатов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Андреевского сельского поселения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 xml:space="preserve">Темниковского муниципального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 xml:space="preserve">района Республики Мордовия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от 02.11.2020 года № 22</w:t>
      </w: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32"/>
          <w:szCs w:val="32"/>
          <w:lang w:eastAsia="ru-RU"/>
        </w:rPr>
      </w:pPr>
    </w:p>
    <w:p w:rsidR="004016B6" w:rsidRPr="00484707" w:rsidRDefault="004016B6" w:rsidP="005D0484">
      <w:pPr>
        <w:spacing w:after="0" w:line="240" w:lineRule="auto"/>
        <w:ind w:firstLine="709"/>
        <w:jc w:val="center"/>
        <w:rPr>
          <w:rFonts w:ascii="Times New Roman" w:hAnsi="Times New Roman"/>
          <w:b/>
          <w:bCs/>
          <w:sz w:val="32"/>
          <w:szCs w:val="32"/>
          <w:lang w:eastAsia="ru-RU"/>
        </w:rPr>
      </w:pPr>
      <w:r w:rsidRPr="00484707">
        <w:rPr>
          <w:rFonts w:ascii="Times New Roman" w:hAnsi="Times New Roman"/>
          <w:b/>
          <w:bCs/>
          <w:sz w:val="32"/>
          <w:szCs w:val="32"/>
          <w:lang w:eastAsia="ru-RU"/>
        </w:rPr>
        <w:t>УСТАВ</w:t>
      </w:r>
    </w:p>
    <w:p w:rsidR="004016B6" w:rsidRPr="00484707" w:rsidRDefault="004016B6" w:rsidP="005D0484">
      <w:pPr>
        <w:spacing w:after="0" w:line="240" w:lineRule="auto"/>
        <w:ind w:firstLine="709"/>
        <w:jc w:val="center"/>
        <w:rPr>
          <w:rFonts w:ascii="Times New Roman" w:hAnsi="Times New Roman"/>
          <w:b/>
          <w:bCs/>
          <w:sz w:val="32"/>
          <w:szCs w:val="32"/>
          <w:lang w:eastAsia="ru-RU"/>
        </w:rPr>
      </w:pPr>
      <w:r w:rsidRPr="00484707">
        <w:rPr>
          <w:rFonts w:ascii="Times New Roman" w:hAnsi="Times New Roman"/>
          <w:b/>
          <w:caps/>
          <w:sz w:val="32"/>
          <w:szCs w:val="32"/>
        </w:rPr>
        <w:t xml:space="preserve">Андреевского </w:t>
      </w:r>
      <w:r w:rsidRPr="00484707">
        <w:rPr>
          <w:rFonts w:ascii="Times New Roman" w:hAnsi="Times New Roman"/>
          <w:b/>
          <w:bCs/>
          <w:sz w:val="32"/>
          <w:szCs w:val="32"/>
          <w:lang w:eastAsia="ru-RU"/>
        </w:rPr>
        <w:t>СЕЛЬСКОГО ПОСЕЛЕНИЯ ТЕМНИКОВСКОГО МУНИЦИПАЛЬНОГО РАЙОНА</w:t>
      </w:r>
    </w:p>
    <w:p w:rsidR="004016B6" w:rsidRPr="00484707" w:rsidRDefault="004016B6" w:rsidP="005D0484">
      <w:pPr>
        <w:spacing w:after="0" w:line="240" w:lineRule="auto"/>
        <w:ind w:firstLine="709"/>
        <w:jc w:val="center"/>
        <w:rPr>
          <w:rFonts w:ascii="Times New Roman" w:hAnsi="Times New Roman"/>
          <w:b/>
          <w:bCs/>
          <w:sz w:val="32"/>
          <w:szCs w:val="32"/>
          <w:lang w:eastAsia="ru-RU"/>
        </w:rPr>
      </w:pPr>
      <w:r w:rsidRPr="00484707">
        <w:rPr>
          <w:rFonts w:ascii="Times New Roman" w:hAnsi="Times New Roman"/>
          <w:b/>
          <w:bCs/>
          <w:sz w:val="32"/>
          <w:szCs w:val="32"/>
          <w:lang w:eastAsia="ru-RU"/>
        </w:rPr>
        <w:t>РЕСПУБЛИКИ МОРДОВИЯ</w:t>
      </w:r>
    </w:p>
    <w:p w:rsidR="004016B6" w:rsidRPr="00484707" w:rsidRDefault="004016B6" w:rsidP="005D0484">
      <w:pPr>
        <w:spacing w:after="0" w:line="240" w:lineRule="auto"/>
        <w:ind w:firstLine="709"/>
        <w:jc w:val="center"/>
        <w:rPr>
          <w:rFonts w:ascii="Times New Roman" w:hAnsi="Times New Roman"/>
          <w:b/>
          <w:bCs/>
          <w:sz w:val="32"/>
          <w:szCs w:val="32"/>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Андреевскогосельского поселения Темниковского муниципального района Республики Мордовия. </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1. Общие положения</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 Статус Андреевскогосельского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Андреевское сельское поселение является муниципальным образованием и входит в состав Темниковского муниципального района Республики Мордовия.</w:t>
      </w:r>
    </w:p>
    <w:p w:rsidR="004016B6" w:rsidRPr="00484707" w:rsidRDefault="004016B6" w:rsidP="005D0484">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Андреевскоесельское поселение наделено Законом Республики Мордовия от </w:t>
      </w:r>
      <w:r>
        <w:rPr>
          <w:rFonts w:ascii="Times New Roman" w:hAnsi="Times New Roman"/>
          <w:sz w:val="28"/>
          <w:szCs w:val="28"/>
          <w:lang w:eastAsia="ru-RU"/>
        </w:rPr>
        <w:t>28</w:t>
      </w:r>
      <w:r w:rsidRPr="00484707">
        <w:rPr>
          <w:rFonts w:ascii="Times New Roman" w:hAnsi="Times New Roman"/>
          <w:sz w:val="28"/>
          <w:szCs w:val="28"/>
          <w:lang w:eastAsia="ru-RU"/>
        </w:rPr>
        <w:t>.</w:t>
      </w:r>
      <w:r>
        <w:rPr>
          <w:rFonts w:ascii="Times New Roman" w:hAnsi="Times New Roman"/>
          <w:sz w:val="28"/>
          <w:szCs w:val="28"/>
          <w:lang w:eastAsia="ru-RU"/>
        </w:rPr>
        <w:t>1</w:t>
      </w:r>
      <w:r w:rsidRPr="00484707">
        <w:rPr>
          <w:rFonts w:ascii="Times New Roman" w:hAnsi="Times New Roman"/>
          <w:sz w:val="28"/>
          <w:szCs w:val="28"/>
          <w:lang w:eastAsia="ru-RU"/>
        </w:rPr>
        <w:t>2.200</w:t>
      </w:r>
      <w:r>
        <w:rPr>
          <w:rFonts w:ascii="Times New Roman" w:hAnsi="Times New Roman"/>
          <w:sz w:val="28"/>
          <w:szCs w:val="28"/>
          <w:lang w:eastAsia="ru-RU"/>
        </w:rPr>
        <w:t>4</w:t>
      </w:r>
      <w:r w:rsidRPr="00484707">
        <w:rPr>
          <w:rFonts w:ascii="Times New Roman" w:hAnsi="Times New Roman"/>
          <w:sz w:val="28"/>
          <w:szCs w:val="28"/>
          <w:lang w:eastAsia="ru-RU"/>
        </w:rPr>
        <w:t xml:space="preserve"> № 1</w:t>
      </w:r>
      <w:r>
        <w:rPr>
          <w:rFonts w:ascii="Times New Roman" w:hAnsi="Times New Roman"/>
          <w:sz w:val="28"/>
          <w:szCs w:val="28"/>
          <w:lang w:eastAsia="ru-RU"/>
        </w:rPr>
        <w:t>2</w:t>
      </w:r>
      <w:r w:rsidRPr="00484707">
        <w:rPr>
          <w:rFonts w:ascii="Times New Roman" w:hAnsi="Times New Roman"/>
          <w:sz w:val="28"/>
          <w:szCs w:val="28"/>
          <w:lang w:eastAsia="ru-RU"/>
        </w:rPr>
        <w:t>4-З «Об установлении границ муниципальных образований Темниковского муниципального района</w:t>
      </w:r>
      <w:r>
        <w:rPr>
          <w:rFonts w:ascii="Times New Roman" w:hAnsi="Times New Roman"/>
          <w:sz w:val="28"/>
          <w:szCs w:val="28"/>
          <w:lang w:eastAsia="ru-RU"/>
        </w:rPr>
        <w:t xml:space="preserve"> Республики Мордовия</w:t>
      </w:r>
      <w:r w:rsidRPr="00484707">
        <w:rPr>
          <w:rFonts w:ascii="Times New Roman" w:hAnsi="Times New Roman"/>
          <w:sz w:val="28"/>
          <w:szCs w:val="28"/>
          <w:lang w:eastAsia="ru-RU"/>
        </w:rPr>
        <w:t xml:space="preserve">, Темниковского муниципального района </w:t>
      </w:r>
      <w:r>
        <w:rPr>
          <w:rFonts w:ascii="Times New Roman" w:hAnsi="Times New Roman"/>
          <w:sz w:val="28"/>
          <w:szCs w:val="28"/>
          <w:lang w:eastAsia="ru-RU"/>
        </w:rPr>
        <w:t xml:space="preserve">Республики Мордовия </w:t>
      </w:r>
      <w:r w:rsidRPr="00484707">
        <w:rPr>
          <w:rFonts w:ascii="Times New Roman" w:hAnsi="Times New Roman"/>
          <w:sz w:val="28"/>
          <w:szCs w:val="28"/>
          <w:lang w:eastAsia="ru-RU"/>
        </w:rPr>
        <w:t>и наделении их статусом сельского поселения, городского поселения и муниципального района»</w:t>
      </w:r>
      <w:r>
        <w:rPr>
          <w:rFonts w:ascii="Times New Roman" w:hAnsi="Times New Roman"/>
          <w:sz w:val="28"/>
          <w:szCs w:val="28"/>
          <w:lang w:eastAsia="ru-RU"/>
        </w:rPr>
        <w:t xml:space="preserve"> статусом сельского поселения</w:t>
      </w:r>
      <w:r w:rsidRPr="00484707">
        <w:rPr>
          <w:rFonts w:ascii="Times New Roman" w:hAnsi="Times New Roman"/>
          <w:sz w:val="28"/>
          <w:szCs w:val="28"/>
          <w:lang w:eastAsia="ru-RU"/>
        </w:rPr>
        <w:t>.</w:t>
      </w:r>
    </w:p>
    <w:p w:rsidR="004016B6" w:rsidRPr="00484707" w:rsidRDefault="004016B6" w:rsidP="005D0484">
      <w:pPr>
        <w:pStyle w:val="ListParagraph"/>
        <w:numPr>
          <w:ilvl w:val="0"/>
          <w:numId w:val="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Полное официальное наименование Андреевского сельского поселения - Темниковского муниципального района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Сокращенное официальное наименование муниципального образования – Андреевское сельское поселение.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 Официальные символы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Андреевское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16B6" w:rsidRPr="00484707" w:rsidRDefault="004016B6" w:rsidP="005D0484">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Официальные символы Андреевского сельского поселения подлежат государственной регистрации в порядке, установленном федеральным законодательством.</w:t>
      </w:r>
    </w:p>
    <w:p w:rsidR="004016B6" w:rsidRPr="00484707" w:rsidRDefault="004016B6" w:rsidP="005D0484">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Официальные символы Андреевского сельского поселения и порядок официального использования указанных символов устанавливаются решениями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 Территория и границы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Территорию Андреевского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Андреевского сельского поселения, земли рекреационного назначения, земли для развития Андреевского сельского поселения.</w:t>
      </w:r>
    </w:p>
    <w:p w:rsidR="004016B6" w:rsidRPr="00484707" w:rsidRDefault="004016B6" w:rsidP="005D0484">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состав Андреевского сельского поселения входят следующие населенные пункты: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деревня Андреевка, деревня Козловка, село Митрялы, деревня Старое Авкиманово, деревня Новое Авкиманово, деревня Чумартово, посёлок Торфоразработки.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 Границы Андреевского сельского поселения установлены Законом Республики Мордовия</w:t>
      </w:r>
      <w:r w:rsidRPr="00484707">
        <w:rPr>
          <w:rFonts w:ascii="Times New Roman" w:hAnsi="Times New Roman"/>
          <w:color w:val="FF0000"/>
          <w:sz w:val="28"/>
          <w:szCs w:val="28"/>
          <w:lang w:eastAsia="ru-RU"/>
        </w:rPr>
        <w:t xml:space="preserve"> </w:t>
      </w:r>
      <w:r w:rsidRPr="00484707">
        <w:rPr>
          <w:rFonts w:ascii="Times New Roman" w:hAnsi="Times New Roman"/>
          <w:sz w:val="28"/>
          <w:szCs w:val="28"/>
          <w:lang w:eastAsia="ru-RU"/>
        </w:rPr>
        <w:t>от 07.02.2005 № 14-З «Об установлении границ муниципальных образований Темниковского муниципального района</w:t>
      </w:r>
      <w:r>
        <w:rPr>
          <w:rFonts w:ascii="Times New Roman" w:hAnsi="Times New Roman"/>
          <w:sz w:val="28"/>
          <w:szCs w:val="28"/>
          <w:lang w:eastAsia="ru-RU"/>
        </w:rPr>
        <w:t xml:space="preserve"> Республики Мордовия</w:t>
      </w:r>
      <w:r w:rsidRPr="00484707">
        <w:rPr>
          <w:rFonts w:ascii="Times New Roman" w:hAnsi="Times New Roman"/>
          <w:sz w:val="28"/>
          <w:szCs w:val="28"/>
          <w:lang w:eastAsia="ru-RU"/>
        </w:rPr>
        <w:t>, Темниковского муниципального района</w:t>
      </w:r>
      <w:r>
        <w:rPr>
          <w:rFonts w:ascii="Times New Roman" w:hAnsi="Times New Roman"/>
          <w:sz w:val="28"/>
          <w:szCs w:val="28"/>
          <w:lang w:eastAsia="ru-RU"/>
        </w:rPr>
        <w:t xml:space="preserve"> Республики Мордовия</w:t>
      </w:r>
      <w:r w:rsidRPr="00484707">
        <w:rPr>
          <w:rFonts w:ascii="Times New Roman" w:hAnsi="Times New Roman"/>
          <w:sz w:val="28"/>
          <w:szCs w:val="28"/>
          <w:lang w:eastAsia="ru-RU"/>
        </w:rPr>
        <w:t xml:space="preserve"> и наделении их статусом сельского поселения, городского поселения и муниципального района».</w:t>
      </w:r>
    </w:p>
    <w:p w:rsidR="004016B6" w:rsidRPr="00484707" w:rsidRDefault="004016B6" w:rsidP="005D0484">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Административным центром Андреевского сельского поселения является населенный пункт – деревня Андреевка.</w:t>
      </w:r>
      <w:r w:rsidRPr="00484707">
        <w:rPr>
          <w:rFonts w:ascii="Times New Roman" w:hAnsi="Times New Roman"/>
          <w:color w:val="000000"/>
          <w:sz w:val="28"/>
          <w:szCs w:val="28"/>
          <w:lang w:eastAsia="ru-RU"/>
        </w:rPr>
        <w:t xml:space="preserve">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 Местное самоуправление в Андреевском 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Местное самоуправление на территории  Андреевского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Андреевского сельского поселения вопросов местного значения, исходя из интересов населения  Андреевского сельского поселения с учетом исторических и иных местных традиций.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 Право граждан Российской Федерации на осуществление местного самоуправления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Граждане Российской Федерации (далее также - граждане) проживающие на территории  Андреевского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Иностранные граждане, постоянно или преимущественно проживающие на территории  Андреевского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16B6" w:rsidRPr="00484707" w:rsidRDefault="004016B6" w:rsidP="005D0484">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 Вопросы местного значения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вопросам местного значения  Андреевского сельского поселения относятся: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составление и рассмотрение проекта бюджета  Андреевского сельского поселения, утверждение и исполнение бюджета  Андреевского сельского поселения, осуществление контроля за его исполнением, составление и утверждение отчета об исполнении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установление, изменение и отмена местных налогов и сборов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владение, пользование и распоряжение имуществом, находящимся в муниципальной собственности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Андреевского  сельского поселения, социальную и культурную адаптацию мигрантов, профилактику межнациональных (межэтнических) конфликтов;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участие в предупреждении и ликвидации последствий чрезвычайных ситуаций в границах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обеспечение первичных мер пожарной безопасности в границах населенных пунктов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создание условий для обеспечения жителей  Андреевскогосельского поселения услугами связи, общественного питания, торговли и бытового обслуживания;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создание условий для организации досуга и обеспечения жителей  Андреевского сельского поселения услугами организаций культуры;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Андреевском 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обеспечение условий для развития на территории  Андреевского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формирование архивных фондов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 утверждение правил благоустройства территории  Андреевского  сельского поселения, осуществление контроля за их соблюдением, организация благоустройства территории  Андреевского сельского поселения в соответствии с указанными правилами;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Андреевского сельского поселения, изменение, аннулирование таких наименований, размещение информации в государственном адресном реестре;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16) организация ритуальных услуг и содержание мест захоронения;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18) организация и осуществление мероприятий по работе с детьми и молодежью в  Андреевском 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20) предоставление помещения для работы на обслуживаемом административном участке  Андреевского сельского поселения сотруднику, замещающему должность участкового уполномоченного полиции;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21) осуществление мер по противодействию коррупции в границах Андреевского  сельского поселения.</w:t>
      </w:r>
    </w:p>
    <w:p w:rsidR="004016B6" w:rsidRPr="00484707" w:rsidRDefault="004016B6" w:rsidP="005D0484">
      <w:pPr>
        <w:pStyle w:val="ListParagraph"/>
        <w:numPr>
          <w:ilvl w:val="0"/>
          <w:numId w:val="5"/>
        </w:numPr>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По решению Совета депутатов Андреевского сельского поселения жители Андреевского сельского поселения могут привлекаться к выполнению на добровольной основе социально значимых для Андреевского сельского поселения работ (в том числе дежурств) в целях решения вопросов местного значения Андреевского сельского поселения, предусмотренных </w:t>
      </w:r>
      <w:hyperlink r:id="rId7" w:history="1">
        <w:r w:rsidRPr="00484707">
          <w:rPr>
            <w:rFonts w:ascii="Times New Roman" w:hAnsi="Times New Roman"/>
            <w:sz w:val="28"/>
            <w:szCs w:val="28"/>
            <w:lang w:eastAsia="ru-RU"/>
          </w:rPr>
          <w:t>пунктами 7.1</w:t>
        </w:r>
      </w:hyperlink>
      <w:r w:rsidRPr="00484707">
        <w:rPr>
          <w:rFonts w:ascii="Times New Roman" w:hAnsi="Times New Roman"/>
          <w:sz w:val="28"/>
          <w:szCs w:val="28"/>
          <w:lang w:eastAsia="ru-RU"/>
        </w:rPr>
        <w:t xml:space="preserve"> - </w:t>
      </w:r>
      <w:hyperlink r:id="rId8" w:history="1">
        <w:r w:rsidRPr="00484707">
          <w:rPr>
            <w:rFonts w:ascii="Times New Roman" w:hAnsi="Times New Roman"/>
            <w:sz w:val="28"/>
            <w:szCs w:val="28"/>
            <w:lang w:eastAsia="ru-RU"/>
          </w:rPr>
          <w:t>9</w:t>
        </w:r>
      </w:hyperlink>
      <w:r w:rsidRPr="00484707">
        <w:rPr>
          <w:rFonts w:ascii="Times New Roman" w:hAnsi="Times New Roman"/>
          <w:sz w:val="28"/>
          <w:szCs w:val="28"/>
          <w:lang w:eastAsia="ru-RU"/>
        </w:rPr>
        <w:t xml:space="preserve"> и </w:t>
      </w:r>
      <w:hyperlink r:id="rId9" w:history="1">
        <w:r w:rsidRPr="00484707">
          <w:rPr>
            <w:rFonts w:ascii="Times New Roman" w:hAnsi="Times New Roman"/>
            <w:sz w:val="28"/>
            <w:szCs w:val="28"/>
            <w:lang w:eastAsia="ru-RU"/>
          </w:rPr>
          <w:t>19 части 1 статьи 14</w:t>
        </w:r>
      </w:hyperlink>
      <w:r w:rsidRPr="00484707">
        <w:rPr>
          <w:rFonts w:ascii="Times New Roman" w:hAnsi="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4016B6" w:rsidRPr="00484707" w:rsidRDefault="004016B6" w:rsidP="005D0484">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4016B6" w:rsidRPr="00484707" w:rsidRDefault="004016B6" w:rsidP="005D0484">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выполнению социально значимых работ могут привлекаться совершеннолетние трудоспособные жители Андреевского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016B6" w:rsidRPr="00484707" w:rsidRDefault="004016B6" w:rsidP="005D0484">
      <w:pPr>
        <w:pStyle w:val="ListParagraph"/>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Организация и материально-техническое обеспечение проведения социально значимых работ осуществляется администрацией Андреевского сельского поселения.</w:t>
      </w:r>
    </w:p>
    <w:p w:rsidR="004016B6" w:rsidRPr="00484707" w:rsidRDefault="004016B6" w:rsidP="005D0484">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Андреевского сельского поселения в бюджет  Темниковского муниципального района в соответствии с Бюджетным кодексом Российской Федерации.</w:t>
      </w:r>
    </w:p>
    <w:p w:rsidR="004016B6" w:rsidRPr="00484707" w:rsidRDefault="004016B6" w:rsidP="005D0484">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Андреевского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Андреевского сельского поселения в соответствии с Бюджетным кодексом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Для осуществления переданных в соответствии с указанными соглашениями полномочий органы местного самоуправления Андреевскогосельского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 Права органов местного самоуправления  Андреевского сельского поселения на решение вопросов, не отнесенных к вопросам местного значения поселений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имеют право на: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создание музеев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совершение нотариальных действий, предусмотренных законодательством, в случае отсутствия в  Андреевском сельском поселении нотариуса;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участие в осуществлении деятельности по опеке и попечительству;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создание муниципальной пожарной охраны;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создание условий для развития туризма;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осуществление деятельности по обращению с животными без владельцев, обитающими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w:t>
      </w:r>
      <w:r>
        <w:rPr>
          <w:rFonts w:ascii="Times New Roman" w:hAnsi="Times New Roman"/>
          <w:sz w:val="28"/>
          <w:szCs w:val="28"/>
          <w:lang w:eastAsia="ru-RU"/>
        </w:rPr>
        <w:t xml:space="preserve"> </w:t>
      </w:r>
      <w:r w:rsidRPr="00484707">
        <w:rPr>
          <w:rFonts w:ascii="Times New Roman" w:hAnsi="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Pr>
          <w:rFonts w:ascii="Times New Roman" w:hAnsi="Times New Roman"/>
          <w:sz w:val="28"/>
          <w:szCs w:val="28"/>
          <w:lang w:eastAsia="ru-RU"/>
        </w:rPr>
        <w:t>.</w:t>
      </w:r>
    </w:p>
    <w:p w:rsidR="004016B6" w:rsidRPr="00484707" w:rsidRDefault="004016B6" w:rsidP="005D0484">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Андреевскогосельского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8.  Муниципальный контроль</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016B6" w:rsidRPr="00484707" w:rsidRDefault="004016B6" w:rsidP="005D0484">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9. Местный референдум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целях решения непосредственно населением Андреевского сельского поселения вопросов местного значения проводится местный референдум.</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Местный референдум проводится на всей территории Андреевского сельского поселения.</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назначении местного референдума принимается 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по инициативе Совета депутатов Андреевского сельского поселения и главы Андреевского сельского поселения, выдвинутой ими совместно.</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Андреевского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Инициатива проведения местного референдума, выдвинутая совместно Советом депутатов  Андреевского  сельского поселения и или главой Андреевского сельского поселения, оформляется правовыми актами Совета депутатов Андреевского  сельского поселения и или главы Андреевского сельского поселения, возглавляющего местную администрацию.</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484707">
        <w:rPr>
          <w:rFonts w:ascii="Times New Roman" w:hAnsi="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4016B6" w:rsidRPr="00484707" w:rsidRDefault="004016B6" w:rsidP="005D0484">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016B6" w:rsidRPr="00484707" w:rsidRDefault="004016B6" w:rsidP="005D0484">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484707">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484707">
        <w:rPr>
          <w:rFonts w:ascii="Times New Roman" w:hAnsi="Times New Roman"/>
          <w:sz w:val="28"/>
          <w:szCs w:val="28"/>
        </w:rPr>
        <w:t>и иными законами Республики Мордовия, организует и обеспечивает подготовку и проведение местного референдума.</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484707">
        <w:rPr>
          <w:rFonts w:ascii="Times New Roman" w:hAnsi="Times New Roman"/>
          <w:sz w:val="28"/>
          <w:szCs w:val="28"/>
        </w:rPr>
        <w:t xml:space="preserve"> </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484707">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484707">
        <w:rPr>
          <w:rFonts w:ascii="Times New Roman" w:hAnsi="Times New Roman"/>
          <w:sz w:val="28"/>
          <w:szCs w:val="28"/>
        </w:rPr>
        <w:t>для фонда местного референдума, созданного инициативной группой.</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Если на территории Андреевского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16B6" w:rsidRPr="00484707" w:rsidRDefault="004016B6" w:rsidP="005D0484">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016B6" w:rsidRPr="00484707" w:rsidRDefault="004016B6" w:rsidP="005D0484">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Фонд для участия в местном референдуме может создаваться за счет следующих средств: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членов инициативной группы;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добровольных пожертвований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добровольных пожертвований юридических лиц.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Максимальный размер таких пожертвований и перечислений составляет для: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членов инициативной группы - 3000 рублей;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политической партии, иного общественного объединения - 20 000 рублей;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добровольных пожертвований физических и юридических лиц - 10 000 рублей.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обязан назначить местный референдум  в течение 30 дней со дня поступления в Совет депутатов Андреевского сельского поселения документов, на основании которых назначается местный референдум.</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местном референдуме имеют право участвовать граждане Российской Федерации, место жительства которых расположено в границах  Андреевского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Принятое на местном референдуме решение подлежит обязательному исполнению на территории  Андреевского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Местный референдум проводится в</w:t>
      </w:r>
      <w:r w:rsidRPr="00484707">
        <w:rPr>
          <w:rFonts w:ascii="Times New Roman" w:hAnsi="Times New Roman"/>
          <w:sz w:val="28"/>
          <w:szCs w:val="28"/>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w:t>
      </w:r>
    </w:p>
    <w:p w:rsidR="004016B6" w:rsidRPr="00484707" w:rsidRDefault="004016B6" w:rsidP="005D0484">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484707">
        <w:rPr>
          <w:rFonts w:ascii="Times New Roman" w:hAnsi="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484707">
        <w:rPr>
          <w:rFonts w:ascii="Times New Roman" w:hAnsi="Times New Roman"/>
          <w:sz w:val="28"/>
          <w:szCs w:val="28"/>
          <w:shd w:val="clear" w:color="auto" w:fill="FFFFFF"/>
        </w:rPr>
        <w:t xml:space="preserve"> и принятым в соответствии с ним </w:t>
      </w:r>
      <w:r w:rsidRPr="00484707">
        <w:rPr>
          <w:rFonts w:ascii="Times New Roman" w:hAnsi="Times New Roman"/>
          <w:sz w:val="28"/>
          <w:szCs w:val="28"/>
        </w:rPr>
        <w:t>Законом Республики Мордовия от 15 февраля 2007 года № 15-З «О местном референдуме в Республике Мордовия»</w:t>
      </w:r>
      <w:r w:rsidRPr="00484707">
        <w:rPr>
          <w:rFonts w:ascii="Times New Roman" w:hAnsi="Times New Roman"/>
          <w:sz w:val="28"/>
          <w:szCs w:val="28"/>
          <w:shd w:val="clear" w:color="auto" w:fill="FFFFFF"/>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10. Муниципальные выборы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выборы проводятся в целях избрания депутатов Совета депутатов  Андреевского сельского поселения на основе всеобщего равного и прямого избирательного права при тайном голосовании.</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Днем голосования на выборах в Совет депутатов Андреевского  сельского поселения является второе воскресенье сентября года, в котором истекают сроки полномочий Совета депутатов Андреевского сельского поселения или депутатов Совета депутатов Андреевского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досрочного прекращения полномочий Совета депутатов Андреевского  сельского поселения или депутатов Совета депутатов  Андреевского сельского поселения, влекущего за собой неправомочность Совета депутатов Андреевского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выборы назначаются Советом депутатов Андреевского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Андреевского  сельского поселения или судом.</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Муниципальные выборы проводятся в соответствии с Конституцией </w:t>
      </w:r>
      <w:r w:rsidRPr="00484707">
        <w:rPr>
          <w:rFonts w:ascii="Times New Roman" w:hAnsi="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484707">
        <w:rPr>
          <w:rFonts w:ascii="Times New Roman" w:hAnsi="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484707">
        <w:rPr>
          <w:rFonts w:ascii="Times New Roman" w:hAnsi="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Итоги муниципальных выборов подлежат официальному опубликованию (обнародованию).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11. Голосование по отзыву депутата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484707">
        <w:rPr>
          <w:rFonts w:ascii="Times New Roman" w:hAnsi="Times New Roman" w:cs="Times New Roman"/>
          <w:sz w:val="28"/>
          <w:szCs w:val="28"/>
        </w:rPr>
        <w:t xml:space="preserve">Голосование по отзыву депутата Совета депутат </w:t>
      </w:r>
      <w:r w:rsidRPr="00484707">
        <w:rPr>
          <w:rFonts w:ascii="Times New Roman" w:hAnsi="Times New Roman" w:cs="Times New Roman"/>
          <w:sz w:val="28"/>
          <w:szCs w:val="28"/>
          <w:lang w:eastAsia="ru-RU"/>
        </w:rPr>
        <w:t>Андреевского сельского поселения</w:t>
      </w:r>
      <w:r w:rsidRPr="00484707">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Население  Андреевского сельского поселения вправе инициировать голосование об отзыве депутата Совета депутатов Андреевского сельского поселения.</w:t>
      </w:r>
    </w:p>
    <w:p w:rsidR="004016B6" w:rsidRPr="00484707" w:rsidRDefault="004016B6" w:rsidP="005D0484">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Основанием для отзыва депутата Совета депутатов  Андреевского сельского поселения являются подтвержденные в судебном порядке:</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однократное грубое или многократное (систематическое) нарушение (неисполнение) депутатом Совета депутатов  Андреевского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систематическое уклонение без уважительных причин от осуществления полномочий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неучастие без уважительных причин в работе двух сессий Совета депутатов  Андреевского сельского поселения в течение года;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неучастие в течение года депутата Совета депутатов  Андреевского сельского поселения в работе трех заседаний постоянных или временных органов Совета депутатов  Андреевского сельского поселения, членом которых он является;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не проведение приема граждан на протяжении трех месяцев в течение года;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отказ от двух предусмотренных действующим законодательством отчетов перед избирателями в течение года;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допущенные депутатом Совета депутатов Андреевского сельского поселения публичное оскорбление, клевета, появление при осуществлении полномочий депутата Совета депутатов  Андреевского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16B6" w:rsidRPr="00484707" w:rsidRDefault="004016B6" w:rsidP="005D0484">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отзыва депутата Совета депутатов Андреевского сельского поселения устанавливается следующая процедура: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(далее - инициативная группа) в количестве 10 человек;</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инициативная группа обращается в избирательную комиссию  Андреевского сельского поселения с ходатайством о регистрации инициативной группы;</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в ходатайстве инициативной группы указываются </w:t>
      </w:r>
      <w:r w:rsidRPr="00484707">
        <w:rPr>
          <w:rFonts w:ascii="Times New Roman" w:hAnsi="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484707">
        <w:rPr>
          <w:rFonts w:ascii="Times New Roman" w:hAnsi="Times New Roman"/>
          <w:sz w:val="28"/>
          <w:szCs w:val="28"/>
          <w:lang w:eastAsia="ru-RU"/>
        </w:rPr>
        <w:t>избирательного округа  Андреевского сельского поселения, где предполагается провести голосование по отзыву депутата Совета депутатов  Андреевского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избирательная комиссия  Андреевского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Pr="00484707">
        <w:rPr>
          <w:rFonts w:ascii="Times New Roman" w:hAnsi="Times New Roman"/>
          <w:sz w:val="28"/>
          <w:szCs w:val="28"/>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sidRPr="00484707">
        <w:rPr>
          <w:rFonts w:ascii="Times New Roman" w:hAnsi="Times New Roman"/>
          <w:sz w:val="28"/>
          <w:szCs w:val="28"/>
          <w:lang w:eastAsia="ru-RU"/>
        </w:rPr>
        <w:t>настоящего Устава – о регистрации инициативной группы и направлении указанных ходатайства и документов в Совет депутатов Андреевского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w:t>
      </w:r>
      <w:r w:rsidRPr="00484707">
        <w:rPr>
          <w:rFonts w:ascii="Times New Roman" w:hAnsi="Times New Roman"/>
          <w:sz w:val="28"/>
          <w:szCs w:val="28"/>
        </w:rPr>
        <w:t>в противном случае</w:t>
      </w:r>
      <w:r w:rsidRPr="00484707">
        <w:rPr>
          <w:rFonts w:ascii="Times New Roman" w:hAnsi="Times New Roman"/>
          <w:sz w:val="28"/>
          <w:szCs w:val="28"/>
          <w:lang w:eastAsia="ru-RU"/>
        </w:rPr>
        <w:t xml:space="preserve"> – об отказе в регистрации инициативной группы;</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Андреевского сельского поселения, в поддержку инициативы проведения голосования по отзыву депутата Совета депутатов Андреевского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Андреевского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Андреевского сельского поселения; количество представляемых подписей, собранных в поддержку проведения голосования по отзыву депутата Совета депутатов  Андреевского сельского поселения, может превышать необходимое количество подписей, но не более чем на 10 процентов;</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избирательная комиссия  Андреевского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Андреевского сельского поселения, избирательная комиссия  Андреевского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Андреевского сельского поселения  подписных листов и протокола об итогах сбора подписей избирательная комиссия  Андреевского сельского поселения  направляет эти подписные листы, экземпляр протокола и копию своего постановления в Совет депутатов  Андреевского сельского поселения. Копия постановления избирательной комиссии  Андреевского сельского поселения  направляется также инициативной группе по проведению голосования по отзыву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при соблюдении установленных настоящим Уставом требований в отношении предъявления оснований для отзыва депутата Совета депутатов Андреевского сельского поселения  и выдвижения инициативы проведения голосования по отзыву Совет депутатов  Андреевского сельского поселения  обязан в течение 30 дней принять решение о назначении указанного голосования;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9) голосование по отзыву депутата Совета депутатов  Андреевского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484707">
        <w:rPr>
          <w:rFonts w:ascii="Times New Roman" w:hAnsi="Times New Roman"/>
          <w:sz w:val="28"/>
          <w:szCs w:val="28"/>
        </w:rPr>
        <w:t>Законом Республики Мордовия от 15 февраля 2007 года № 15-З «О местном референдуме в Республике Мордовия»</w:t>
      </w:r>
      <w:r w:rsidRPr="00484707">
        <w:rPr>
          <w:rFonts w:ascii="Times New Roman" w:hAnsi="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Андреевского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Андреевского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Андреевского сельского поселения обеспечивает депутату Совета депутатов  Андреевского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депутат Совета депутатов Андреевскогосельского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Андреевского сельского поселения; итоги голосования по отзыву депутата Совета депутатов Андреевского сельского поселения  и принятые решения подлежат официальному опубликованию (обнародованию).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12. Голосование по вопросам изменения границ Андреевского сельского поселения, преобразования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В случаях, предусмотренных Федеральным законом </w:t>
      </w:r>
      <w:r w:rsidRPr="00484707">
        <w:rPr>
          <w:rFonts w:ascii="Times New Roman" w:hAnsi="Times New Roman"/>
          <w:sz w:val="28"/>
          <w:szCs w:val="28"/>
          <w:lang w:eastAsia="ru-RU"/>
        </w:rPr>
        <w:t xml:space="preserve">от 6 октября 2003 </w:t>
      </w:r>
      <w:r w:rsidRPr="00484707">
        <w:rPr>
          <w:rFonts w:ascii="Times New Roman" w:hAnsi="Times New Roman"/>
          <w:sz w:val="28"/>
          <w:szCs w:val="28"/>
        </w:rPr>
        <w:t>года</w:t>
      </w:r>
      <w:r w:rsidRPr="00484707">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r w:rsidRPr="00484707">
        <w:rPr>
          <w:rFonts w:ascii="Times New Roman" w:hAnsi="Times New Roman"/>
          <w:sz w:val="28"/>
          <w:szCs w:val="28"/>
        </w:rPr>
        <w:t xml:space="preserve">, в целях получения согласия населения при изменении границ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преобразовании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проводится голосование по вопросам изменения границ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преобразования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Голосование по вопросам изменения границ  Андреевского сельского поселения, преобразования Андреевского сельского поселения  проводится на всей территории  Андреевского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Голосование по вопросам изменения границ  Андреевского сельского поселения, преобразования Андреевского сельского поселения назначается Советом депутатов  Андреевского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484707">
        <w:rPr>
          <w:rFonts w:ascii="Times New Roman" w:hAnsi="Times New Roman"/>
          <w:sz w:val="28"/>
          <w:szCs w:val="28"/>
        </w:rPr>
        <w:t>Законом Республики Мордовия от 15 февраля 2007 года № 15-З «О местном референдуме в Республике Мордовия»</w:t>
      </w:r>
      <w:r w:rsidRPr="00484707">
        <w:rPr>
          <w:rFonts w:ascii="Times New Roman" w:hAnsi="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Голосование по вопросам изменения границ Андреевского сельского поселения, преобразования  Андреевского сельского поселения считается состоявшимся, если в нем приняло участие более половины жителей Андреевского сельского поселения  или части  Андреевского сельского поселения, обладающих избирательным правом. Согласие населения  Андреевского сельского поселения  на изменение границ Андреевского сельского поселения, преобразования Андреевского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Андреевского сельского поселения  или части  Андреевского сельского поселения.</w:t>
      </w:r>
    </w:p>
    <w:p w:rsidR="004016B6" w:rsidRPr="00484707" w:rsidRDefault="004016B6" w:rsidP="005D0484">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Итоги голосования по вопросам изменения границ  Андреевского сельского поселения, преобразования Андреевского сельского поселения и принятые решения подлежат официальному опубликованию (обнародованию).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13. Сход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случаях, предусмотренных </w:t>
      </w:r>
      <w:r>
        <w:rPr>
          <w:rFonts w:ascii="Times New Roman" w:hAnsi="Times New Roman"/>
          <w:sz w:val="28"/>
          <w:szCs w:val="28"/>
          <w:lang w:eastAsia="ru-RU"/>
        </w:rPr>
        <w:t xml:space="preserve">частью 1 статьи 25.1 </w:t>
      </w:r>
      <w:r w:rsidRPr="00484707">
        <w:rPr>
          <w:rFonts w:ascii="Times New Roman" w:hAnsi="Times New Roman"/>
          <w:sz w:val="28"/>
          <w:szCs w:val="28"/>
          <w:lang w:eastAsia="ru-RU"/>
        </w:rPr>
        <w:t>Федеральн</w:t>
      </w:r>
      <w:r>
        <w:rPr>
          <w:rFonts w:ascii="Times New Roman" w:hAnsi="Times New Roman"/>
          <w:sz w:val="28"/>
          <w:szCs w:val="28"/>
          <w:lang w:eastAsia="ru-RU"/>
        </w:rPr>
        <w:t>ого</w:t>
      </w:r>
      <w:r w:rsidRPr="00484707">
        <w:rPr>
          <w:rFonts w:ascii="Times New Roman" w:hAnsi="Times New Roman"/>
          <w:sz w:val="28"/>
          <w:szCs w:val="28"/>
          <w:lang w:eastAsia="ru-RU"/>
        </w:rPr>
        <w:t xml:space="preserve"> закон</w:t>
      </w:r>
      <w:r>
        <w:rPr>
          <w:rFonts w:ascii="Times New Roman" w:hAnsi="Times New Roman"/>
          <w:sz w:val="28"/>
          <w:szCs w:val="28"/>
          <w:lang w:eastAsia="ru-RU"/>
        </w:rPr>
        <w:t>а от 6 октября 2003 года</w:t>
      </w:r>
      <w:r w:rsidRPr="00484707">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 </w:t>
      </w:r>
      <w:r>
        <w:rPr>
          <w:rFonts w:ascii="Times New Roman" w:hAnsi="Times New Roman"/>
          <w:sz w:val="28"/>
          <w:szCs w:val="28"/>
          <w:lang w:eastAsia="ru-RU"/>
        </w:rPr>
        <w:t xml:space="preserve">может </w:t>
      </w:r>
      <w:r w:rsidRPr="00484707">
        <w:rPr>
          <w:rFonts w:ascii="Times New Roman" w:hAnsi="Times New Roman"/>
          <w:sz w:val="28"/>
          <w:szCs w:val="28"/>
          <w:lang w:eastAsia="ru-RU"/>
        </w:rPr>
        <w:t>проводиться</w:t>
      </w:r>
      <w:r w:rsidRPr="00E86D44">
        <w:rPr>
          <w:rFonts w:ascii="Times New Roman" w:hAnsi="Times New Roman"/>
          <w:sz w:val="28"/>
          <w:szCs w:val="28"/>
          <w:lang w:eastAsia="ru-RU"/>
        </w:rPr>
        <w:t xml:space="preserve"> </w:t>
      </w:r>
      <w:r w:rsidRPr="00484707">
        <w:rPr>
          <w:rFonts w:ascii="Times New Roman" w:hAnsi="Times New Roman"/>
          <w:sz w:val="28"/>
          <w:szCs w:val="28"/>
          <w:lang w:eastAsia="ru-RU"/>
        </w:rPr>
        <w:t>сход граждан</w:t>
      </w:r>
      <w:r>
        <w:rPr>
          <w:rFonts w:ascii="Times New Roman" w:hAnsi="Times New Roman"/>
          <w:sz w:val="28"/>
          <w:szCs w:val="28"/>
          <w:lang w:eastAsia="ru-RU"/>
        </w:rPr>
        <w:t>.</w:t>
      </w:r>
    </w:p>
    <w:p w:rsidR="004016B6" w:rsidRPr="00484707" w:rsidRDefault="004016B6" w:rsidP="005D0484">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016B6" w:rsidRPr="00AF6317" w:rsidRDefault="004016B6" w:rsidP="00AF6317">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w:t>
      </w:r>
      <w:r w:rsidRPr="00AF6317">
        <w:rPr>
          <w:rFonts w:ascii="Times New Roman" w:hAnsi="Times New Roman"/>
          <w:sz w:val="28"/>
          <w:szCs w:val="28"/>
          <w:lang w:eastAsia="ru-RU"/>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4016B6" w:rsidRPr="00AF6317" w:rsidRDefault="004016B6" w:rsidP="00AF6317">
      <w:pPr>
        <w:tabs>
          <w:tab w:val="left" w:pos="1134"/>
        </w:tabs>
        <w:spacing w:after="0" w:line="240" w:lineRule="auto"/>
        <w:ind w:firstLine="709"/>
        <w:jc w:val="both"/>
        <w:rPr>
          <w:rFonts w:ascii="Times New Roman" w:hAnsi="Times New Roman"/>
          <w:sz w:val="28"/>
          <w:szCs w:val="28"/>
          <w:lang w:eastAsia="ru-RU"/>
        </w:rPr>
      </w:pPr>
      <w:r w:rsidRPr="00AF631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AF6317">
        <w:rPr>
          <w:rFonts w:ascii="Times New Roman" w:hAnsi="Times New Roman"/>
          <w:b/>
          <w:bCs/>
          <w:sz w:val="28"/>
          <w:szCs w:val="28"/>
          <w:lang w:eastAsia="ru-RU"/>
        </w:rPr>
        <w:t>С</w:t>
      </w:r>
      <w:r w:rsidRPr="00484707">
        <w:rPr>
          <w:rFonts w:ascii="Times New Roman" w:hAnsi="Times New Roman"/>
          <w:b/>
          <w:bCs/>
          <w:sz w:val="28"/>
          <w:szCs w:val="28"/>
          <w:lang w:eastAsia="ru-RU"/>
        </w:rPr>
        <w:t>татья 14. Правотворческая инициатива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Андреевского сельского поселения.</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Минимальная численность инициативной группы граждан устанавливается решением Совета депутатов  Андреевского сельского поселения  и не может превышать 3 процента от числа жителей  Андреевского сельского поселения, обладающих избирательным правом.</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отсутствия решения Совета депутатов  Андреевского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муниципального правового акта  Андреевского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Андреевского сельского поселения, к компетенции которых относится принятие соответствующего акта, в течение трех месяцев со дня его внесения.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принятие муниципального правового акта Андреевского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Андреевского сельского поселения, указанный проект должен быть рассмотрен на открытой сессии Совета депутатов Андреевского сельского поселения.</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Мотивированное решение, принятое по результатам рассмотрения проекта муниципального правового акта  Андреевского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15. Территориальное общественное самоуправление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Под территориальным общественным самоуправлением понимается самоорганизация граждан по месту их жительства на части территории  Андреевского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Границы территории, на которой осуществляется территориальное общественное самоуправление, устанавливаются Советом депутатов  Андреевского сельского поселения  по предложению населения, проживающего на территории  Андреевского сельского поселения.</w:t>
      </w:r>
    </w:p>
    <w:p w:rsidR="004016B6" w:rsidRPr="00484707" w:rsidRDefault="004016B6" w:rsidP="005D0484">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Территориальное общественное самоуправление осуществляется в Андреевском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016B6" w:rsidRPr="00484707" w:rsidRDefault="004016B6" w:rsidP="005D0484">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 в Андреевскомсельском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подъезд многоквартирного жилого дома;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многоквартирный жилой дом;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группа жилых домов;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жилой микрорайон;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сельский населенный пункт, не являющийся поселением;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иные территории проживания граждан.</w:t>
      </w:r>
    </w:p>
    <w:p w:rsidR="004016B6" w:rsidRPr="00484707" w:rsidRDefault="004016B6" w:rsidP="005D0484">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16B6" w:rsidRPr="00484707" w:rsidRDefault="004016B6" w:rsidP="005D0484">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Андреевского сельского поселения. Порядок регистрации устава территориального общественного самоуправления определяется решениями Совета депутатов Андреевского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установление структуры органов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принятие устава территориального общественного самоуправления, внесение в него изменений и дополнений;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избрание органов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определение основных направлений деятельности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представляют интересы населения, проживающего на соответствующей территории;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обеспечивают исполнение решений, принятых на собраниях и конференциях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Андреевского сельского поселения  с использованием средств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вправе вносить в органы местного самоуправления  Андреевского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уставе территориального общественного самоуправления устанавливаются: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территория, на которой оно осуществляется;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цели, задачи, формы и основные направления деятельности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порядок принятия решений;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порядок прекращения осуществления территориального общественного самоуправления.</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Дополнительные требования к уставу территориального общественного самоуправления органами местного самоуправления Андреевского сельского поселения устанавливаться не могут.</w:t>
      </w:r>
    </w:p>
    <w:p w:rsidR="004016B6" w:rsidRPr="00484707" w:rsidRDefault="004016B6" w:rsidP="005D0484">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Андреевского сельского поселения определяются решениями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16. Староста сельского населенного пункта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Андреевском сельском поселении, может назначаться староста сельского населенного пункта.</w:t>
      </w:r>
    </w:p>
    <w:p w:rsidR="004016B6" w:rsidRPr="00484707" w:rsidRDefault="004016B6" w:rsidP="005D0484">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16B6" w:rsidRPr="00484707" w:rsidRDefault="004016B6" w:rsidP="005D0484">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016B6" w:rsidRPr="00484707" w:rsidRDefault="004016B6" w:rsidP="005D0484">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Старостой сельского населенного пункта не может быть назначено лицо: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признанное судом недееспособным или ограниченно дееспособным;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имеющее непогашенную или неснятую судимость. </w:t>
      </w:r>
    </w:p>
    <w:p w:rsidR="004016B6" w:rsidRPr="00484707" w:rsidRDefault="004016B6" w:rsidP="005D0484">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Срок полномочий старосты сельского населенного пункта составляет пять лет.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Полномочия старосты сельского населенного пункта прекращаются досрочно по решению Совета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4016B6" w:rsidRPr="00484707" w:rsidRDefault="004016B6" w:rsidP="005D0484">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Староста сельского населенного пункта для решения возложенных на него задач: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осуществляет иные полномочия и права, предусмотренные нормативным правовым актом Совета депутатов  Андреевского сельского поселения  в соответствии с законом Республики Мордовия.</w:t>
      </w:r>
    </w:p>
    <w:p w:rsidR="004016B6" w:rsidRPr="00484707" w:rsidRDefault="004016B6" w:rsidP="005D0484">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Андреевского сельского поселения  в соответствии с законом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17. Публичные слушания, общественные обсуждения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обсуждения проектов муниципальных правовых актов  Андреевского сельского поселения  по вопросам местного значения с участием жителей Андреевского сельского поселения  Советом депутатов  Андреевского сельского поселения, Главой  Андреевского сельского поселения  могут проводиться публичные слушания.</w:t>
      </w:r>
    </w:p>
    <w:p w:rsidR="004016B6" w:rsidRPr="00484707" w:rsidRDefault="004016B6" w:rsidP="005D0484">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Публичные слушания, проводимые по инициативе населения или Совета депутатов  Андреевского сельского поселения, назначаются Советом депутатов  Андреевского  сельского поселения, а по инициативе главы  Андреевского сельского поселения – главой  Андреевского сельского поселения.</w:t>
      </w:r>
    </w:p>
    <w:p w:rsidR="004016B6" w:rsidRPr="00484707" w:rsidRDefault="004016B6" w:rsidP="005D0484">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 публичные слушания должны выноситься: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проект Устава Андреевского сельского поселения, а также проект муниципального нормативного правового акта о внесении изменений и дополнений в данный Устав Андреевского сельского поселения, кроме случаев,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проект бюджета Андреевского сельского поселения и отчет о его исполнении;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проект стратегии социально-экономического развития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вопросы о преобразовании  Андреевского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16B6" w:rsidRPr="00484707" w:rsidRDefault="004016B6" w:rsidP="005D0484">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организации и проведения публичных слушаний определяется настоящим Уставом и решением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016B6" w:rsidRPr="00484707" w:rsidRDefault="004016B6" w:rsidP="005D0484">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Андреевского сельского поселения  с учетом положений  законодательства о градостроительной деятельности.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18. Собрание граждан, конференция граждан (собрание делегатов)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обсуждения вопросов местного значения  Андреевского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Андреевского сельского поселения  могут проводиться собрания граждан.</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проводится по инициативе населения, Совета депутатов  Андреевского сельского поселения, главы  Андреевского сельского поселения, а также в случаях, предусмотренных уставом территориального общественного самоуправления.</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проводимое по инициативе Совета депутатов Андреевского сельского поселения, назначается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проводимое по инициативе населения, назначается Советом депутатов  Андреевского сельского поселения  в следующем порядке: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  Андреевского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Андреевского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Совет депутатов Андреевского сельского поселения  на своей очередной либо внеочередной сессии рассматривает поступившее заявление и принимает решение: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решение Совета депутатов Андреевского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Если проведение собрания граждан намечается по инициативе населения или Совета депутатов Андреевского сельского поселения, решение о назначении вместо него конференции граждан принимается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Андреевского сельского поселения, главой  Андреевского сельского поселения.</w:t>
      </w:r>
    </w:p>
    <w:p w:rsidR="004016B6" w:rsidRPr="00484707" w:rsidRDefault="004016B6" w:rsidP="005D0484">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Андреевского сельского поселения.</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Конференция граждан (собрание делегатов) после регистрации (под роспись) их участников и при наличии кворума открывается главой  Андреевского сельского поселения  либо лицом, уполномоченным Советом депутатов Андреевского сельского поселения, главой  Андреевского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Андреевского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Андреевского сельского поселения, главе  Андреевского сельского поселения.</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Андреевского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Андреевского сельского поселения.</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Андреевского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Итоги конференции граждан (собрания делегатов) подлежат официальному опубликованию (обнародованию).</w:t>
      </w:r>
    </w:p>
    <w:p w:rsidR="004016B6" w:rsidRPr="00484707" w:rsidRDefault="004016B6" w:rsidP="005D0484">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19. Опрос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Опрос граждан проводится на всей территории  Андреевского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Результаты опроса носят рекомендательный характер.</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опросе граждан имеют право участвовать жители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обладающие избирательным правом.</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Опрос граждан проводится: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по вопросам местного значения - по инициативе Совета депутатов  Андреевского сельского поселения или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для учета мнения граждан при принятии решений об изменении целевого назначения муниципальных земель  Андреевского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назначения и проведения опроса граждан определяется решениями Совета депутатов Андреевского сельского поселения  в соответствии с законом Республики Мордовия.</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назначении опроса граждан принимается Советом депутатов  Андреевского сельского поселения. В решении Совета депутатов Андреевского сельского поселения о назначении опроса граждан устанавливаются: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дата и сроки проведения опроса;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формулировка вопроса (вопросов), предлагаемого (предлагаемых) при проведении опроса;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методика проведения опроса;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форма опросного листа;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минимальная численность жителей  Андреевского сельского поселения, участвующих в опросе.</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Жители Андреевского сельского поселения  должны быть проинформированы о проведении опроса граждан не менее чем за 10 дней до его проведения.</w:t>
      </w:r>
    </w:p>
    <w:p w:rsidR="004016B6" w:rsidRPr="00484707" w:rsidRDefault="004016B6" w:rsidP="005D0484">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Финансирование мероприятий, связанных с подготовкой и проведением опроса граждан, осуществляется:</w:t>
      </w:r>
    </w:p>
    <w:p w:rsidR="004016B6" w:rsidRPr="00484707" w:rsidRDefault="004016B6" w:rsidP="005D0484">
      <w:pPr>
        <w:pStyle w:val="ListParagraph"/>
        <w:spacing w:after="0" w:line="240" w:lineRule="auto"/>
        <w:ind w:left="0" w:firstLine="709"/>
        <w:jc w:val="both"/>
        <w:rPr>
          <w:rFonts w:ascii="Times New Roman" w:hAnsi="Times New Roman"/>
          <w:sz w:val="28"/>
          <w:szCs w:val="28"/>
        </w:rPr>
      </w:pPr>
      <w:r w:rsidRPr="00484707">
        <w:rPr>
          <w:rFonts w:ascii="Times New Roman" w:hAnsi="Times New Roman"/>
          <w:sz w:val="28"/>
          <w:szCs w:val="28"/>
        </w:rPr>
        <w:t>1) при проведении опроса по инициативе органов местного самоуправления  Андреевского сельского поселения - за счет средств бюджета Андреевского сельского поселения;</w:t>
      </w:r>
    </w:p>
    <w:p w:rsidR="004016B6" w:rsidRPr="00484707" w:rsidRDefault="004016B6" w:rsidP="005D0484">
      <w:pPr>
        <w:pStyle w:val="ListParagraph"/>
        <w:spacing w:after="0" w:line="240" w:lineRule="auto"/>
        <w:ind w:left="0" w:firstLine="709"/>
        <w:jc w:val="both"/>
        <w:rPr>
          <w:rFonts w:ascii="Times New Roman" w:hAnsi="Times New Roman"/>
          <w:sz w:val="28"/>
          <w:szCs w:val="28"/>
        </w:rPr>
      </w:pPr>
      <w:r w:rsidRPr="00484707">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20. Обращения граждан в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Граждане имеют право на индивидуальные и коллективные обращения в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За нарушения порядка и сроков рассмотрения обращений граждан должностные лица местного самоуправления  Андреевского сельского поселения  несут ответственность в соответствии с законодательством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21. Другие формы непосредственного осуществления населением  Андреевского сельского поселения  местного самоуправления и участия в его осуществлении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Андреевского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4016B6" w:rsidRPr="00484707" w:rsidRDefault="004016B6" w:rsidP="005D0484">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Непосредственное осуществление населением Андреевского сельского поселения  местного самоуправления и участие населения Андреевского сельского поселения в осуществлении местного самоуправления основывается на принципах законности, добровольности.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и должностные лица местного самоуправления  Андреевского сельского поселения обязаны содействовать населению Андреевского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3.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22. Структура органов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Структуру органов местного самоуправления Андреевского сельского поселения  составляют: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Совет депутатов Андреевского сельского поселения Темниковского муниципального района Республики Мордовия (далее - Совет депутатов Андреевского сельского поселения) – представительный орган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глава Андреевского сельского поселения Темниковского муниципального района Республики Мордовия (далее – глава Андреевского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являющийся высшим должностным лицом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администрация Андреевского сельского поселения Темниковского муниципального района Республики Мордовия (далее – администрация Андреевского сельского поселения) – местная администрация (исполнительно-распорядительный орган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контрольно-счетная комиссия Андреевского сельского поселения Темниковского муниципального района Республики Мордовия (далее – контрольно-счетная комиссия Андреевского сельского поселения) – контрольно-счетный орган муниципального образования.</w:t>
      </w:r>
    </w:p>
    <w:p w:rsidR="004016B6" w:rsidRPr="00484707" w:rsidRDefault="004016B6" w:rsidP="005D0484">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Изменение структуры органов местного самоуправления  Андреевского сельского поселения  осуществляется не иначе как путем внесения изменений в настоящий Устав. </w:t>
      </w:r>
    </w:p>
    <w:p w:rsidR="004016B6" w:rsidRPr="00484707" w:rsidRDefault="004016B6" w:rsidP="005D0484">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изменении структуры органов местного самоуправления  Андреевского сельского поселения, вступает в силу не ранее чем по истечении срока полномочий Совета депутатов Андреевского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Финансовое обеспечение деятельности органов местного самоуправления  Андреевского сельского поселения  осуществляется исключительно за счет собственных доходов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23. Органы местного самоуправления как юридические лица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 имени Андреевского сельского поселения приобретать и осуществлять имущественные и иные права и обязанности, выступать в суде без доверенности могут глава Андреевского сельского поселения, другие должностные лица местного самоуправления в соответствии с настоящим Уставом.</w:t>
      </w:r>
    </w:p>
    <w:p w:rsidR="004016B6" w:rsidRPr="00484707" w:rsidRDefault="004016B6" w:rsidP="005D0484">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Органы местного самоуправления  Андреевского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484707">
        <w:rPr>
          <w:rFonts w:ascii="Times New Roman" w:hAnsi="Times New Roman"/>
          <w:sz w:val="28"/>
          <w:szCs w:val="28"/>
        </w:rPr>
        <w:t>от 8 августа 2001 года № 129-ФЗ «О государственной регистрации юридических лиц и индивидуальных предпринимателей»</w:t>
      </w:r>
      <w:r w:rsidRPr="00484707">
        <w:rPr>
          <w:rFonts w:ascii="Times New Roman" w:hAnsi="Times New Roman"/>
          <w:sz w:val="28"/>
          <w:szCs w:val="28"/>
          <w:lang w:eastAsia="ru-RU"/>
        </w:rPr>
        <w:t>.</w:t>
      </w:r>
    </w:p>
    <w:p w:rsidR="004016B6" w:rsidRPr="00484707" w:rsidRDefault="004016B6" w:rsidP="005D0484">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и администрация Андреевского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016B6" w:rsidRPr="00484707" w:rsidRDefault="004016B6" w:rsidP="005D0484">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Андреевского сельского поселения с правами юридического лица.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4. Совет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24. Совета депутатов  Андреевского сельского поселения, состав и порядок его формирования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7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Совет депутатов Андреевского сельского поселения является выборным представительным органом Андреевского сельского поселения, </w:t>
      </w:r>
      <w:r w:rsidRPr="00484707">
        <w:rPr>
          <w:rFonts w:ascii="Times New Roman" w:hAnsi="Times New Roman"/>
          <w:sz w:val="28"/>
          <w:szCs w:val="28"/>
        </w:rPr>
        <w:t>обладающим собственными полномочиями по решению вопросов местного значения</w:t>
      </w:r>
      <w:r w:rsidRPr="00484707">
        <w:rPr>
          <w:rFonts w:ascii="Times New Roman" w:hAnsi="Times New Roman"/>
          <w:sz w:val="28"/>
          <w:szCs w:val="28"/>
          <w:lang w:eastAsia="ru-RU"/>
        </w:rPr>
        <w:t xml:space="preserve">.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4016B6" w:rsidRPr="00484707" w:rsidRDefault="004016B6" w:rsidP="005D0484">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Совет депутатов </w:t>
      </w:r>
      <w:r w:rsidRPr="00484707">
        <w:rPr>
          <w:rFonts w:ascii="Times New Roman" w:hAnsi="Times New Roman"/>
          <w:sz w:val="28"/>
          <w:szCs w:val="28"/>
          <w:lang w:eastAsia="ru-RU"/>
        </w:rPr>
        <w:t xml:space="preserve">Андреевского сельского поселения </w:t>
      </w:r>
      <w:r w:rsidRPr="00484707">
        <w:rPr>
          <w:rFonts w:ascii="Times New Roman" w:hAnsi="Times New Roman"/>
          <w:sz w:val="28"/>
          <w:szCs w:val="28"/>
        </w:rPr>
        <w:t>обладает правами юридического лица, является казенным учреждением.</w:t>
      </w:r>
    </w:p>
    <w:p w:rsidR="004016B6" w:rsidRPr="00484707" w:rsidRDefault="004016B6" w:rsidP="005D0484">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Совета депутатов Андреевского сельского поселения составляет 5 лет и исчисляется со дня его первого заседания. Срок, на который избирается Совет депутатов Андреевского сельского поселения, равен сроку полномочий Совета депутатов Андреевского сельского поселения и исчисляется со дня избрания Совета депутатов Андреевского сельского поселения в правомочном составе.</w:t>
      </w:r>
    </w:p>
    <w:p w:rsidR="004016B6" w:rsidRPr="00484707" w:rsidRDefault="004016B6" w:rsidP="005D0484">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Совета депутатов Андреевского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Андреевского сельского поселения первого созыва вновь образованного муниципального образования, равен сроку полномочий Совета депутатов Андреевского сельского поселения первого созыва вновь образованного муниципального образования и исчисляется со дня избрания Совета депутатов Андреевского сельского поселения первого созыва вновь образованного муниципального образования в правомочном составе.</w:t>
      </w:r>
    </w:p>
    <w:p w:rsidR="004016B6" w:rsidRPr="00484707" w:rsidRDefault="004016B6" w:rsidP="005D0484">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Выборы депутатов Совета депутатов Андреевского сельского поселения проводятся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w:t>
      </w:r>
    </w:p>
    <w:p w:rsidR="004016B6" w:rsidRPr="00484707" w:rsidRDefault="004016B6" w:rsidP="005D0484">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4016B6" w:rsidRPr="00484707" w:rsidRDefault="004016B6" w:rsidP="005D0484">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 момента начала работы Совета депутатов Андреевского сельского поселения нового созыва полномочия Совета депутатов Андреевского сельского поселения прежнего созыва прекращаются.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25. Фракции в Совете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16B6" w:rsidRPr="00484707" w:rsidRDefault="004016B6" w:rsidP="005D0484">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деятельности фракций устанавливается законом Республики Мордовия и (или) Регламентом Совета депутатов Андреевского сельского поселения.</w:t>
      </w:r>
    </w:p>
    <w:p w:rsidR="004016B6" w:rsidRPr="00484707" w:rsidRDefault="004016B6" w:rsidP="005D0484">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16B6" w:rsidRPr="00484707" w:rsidRDefault="004016B6" w:rsidP="005D0484">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16B6" w:rsidRPr="00484707" w:rsidRDefault="004016B6" w:rsidP="005D0484">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16B6" w:rsidRPr="00484707" w:rsidRDefault="004016B6" w:rsidP="005D0484">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Андреевского сельского поселения, входит в данную фракцию и не вправе выйти из нее.</w:t>
      </w:r>
    </w:p>
    <w:p w:rsidR="004016B6" w:rsidRPr="00484707" w:rsidRDefault="004016B6" w:rsidP="005D0484">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26. Полномочия Совета депутатов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исключительной компетенции Совета депутатов Андреевского сельского поселения находятся: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принятие Устава Андреевского сельского поселения, внесение в него изменений и дополнений;</w:t>
      </w:r>
    </w:p>
    <w:p w:rsidR="004016B6" w:rsidRPr="00484707" w:rsidRDefault="004016B6" w:rsidP="005D0484">
      <w:pPr>
        <w:tabs>
          <w:tab w:val="left" w:pos="993"/>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  2)  утверждение бюджета Андреевского сельского поселения и отчета о его исполнении;</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утверждение стратегии социально-экономического развития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определение порядка управления и распоряжения имуществом, находящимся в муниципальной собственности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определение порядка принятия решений о создании, реорганизации и ликвидации муниципальных предприятий  Андреевского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определение порядка участия  Андреевского сельского поселения  в организациях межмуниципального сотрудничества;</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контроль за исполнением органами местного самоуправления и должностными лицами местного самоуправления  Андреевского сельского поселения  полномочий по решению вопросов местного значения;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принятие решения об удалении Главы  Андреевского сельского поселения  в отставку;</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утверждение правил благоустройства территории Андреевского сельского поселения.</w:t>
      </w:r>
    </w:p>
    <w:p w:rsidR="004016B6" w:rsidRPr="00484707" w:rsidRDefault="004016B6" w:rsidP="005D0484">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иным полномочиям Совета депутатов относятся: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Андреевского сельского поселения  официальной информации о социально-экономическом и культурном развитии  Андреевского сельского поселения, о развитии его общественной инфраструктуры и иной официальной информации;</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образование, избрание и упразднение постоянных и временных органов Совета депутатов Андреевского сельского поселения, установление порядка их работы, изменение их состава, заслушивание отчетов об их работе;</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w:t>
      </w:r>
      <w:r w:rsidRPr="00484707">
        <w:rPr>
          <w:rFonts w:ascii="Times New Roman" w:hAnsi="Times New Roman"/>
          <w:sz w:val="28"/>
          <w:szCs w:val="28"/>
        </w:rPr>
        <w:t>утверждение схемы управления Андреевским сельским поселением, утверждение структуры администрации Андреевского сельского поселения по представлению главы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утверждение общей суммы расходов на обеспечение деятельности Совета депутатов;</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установление и отмена налоговых льгот по местным налогам в бюджет  Андреевского сельского поселения.</w:t>
      </w:r>
    </w:p>
    <w:p w:rsidR="004016B6" w:rsidRPr="00484707" w:rsidRDefault="004016B6" w:rsidP="005D0484">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Решения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484707">
        <w:rPr>
          <w:rFonts w:ascii="Times New Roman" w:hAnsi="Times New Roman"/>
          <w:sz w:val="28"/>
          <w:szCs w:val="28"/>
          <w:lang w:eastAsia="ru-RU"/>
        </w:rPr>
        <w:t>бюджета Андреевского сельского поселения</w:t>
      </w:r>
      <w:r w:rsidRPr="00484707">
        <w:rPr>
          <w:rFonts w:ascii="Times New Roman" w:hAnsi="Times New Roman"/>
          <w:sz w:val="28"/>
          <w:szCs w:val="28"/>
        </w:rPr>
        <w:t xml:space="preserve">, могут быть внесены на рассмотрение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только по инициативе </w:t>
      </w:r>
      <w:r w:rsidRPr="00484707">
        <w:rPr>
          <w:rFonts w:ascii="Times New Roman" w:hAnsi="Times New Roman"/>
          <w:sz w:val="28"/>
          <w:szCs w:val="28"/>
          <w:lang w:eastAsia="ru-RU"/>
        </w:rPr>
        <w:t xml:space="preserve">главы Андреевского сельского поселения </w:t>
      </w:r>
      <w:r w:rsidRPr="00484707">
        <w:rPr>
          <w:rFonts w:ascii="Times New Roman" w:hAnsi="Times New Roman"/>
          <w:sz w:val="28"/>
          <w:szCs w:val="28"/>
        </w:rPr>
        <w:t xml:space="preserve">или при наличии заключения </w:t>
      </w:r>
      <w:r w:rsidRPr="00484707">
        <w:rPr>
          <w:rFonts w:ascii="Times New Roman" w:hAnsi="Times New Roman"/>
          <w:sz w:val="28"/>
          <w:szCs w:val="28"/>
          <w:lang w:eastAsia="ru-RU"/>
        </w:rPr>
        <w:t>главы Андреевского сельского поселения</w:t>
      </w:r>
      <w:r w:rsidRPr="00484707">
        <w:rPr>
          <w:rFonts w:ascii="Times New Roman" w:hAnsi="Times New Roman"/>
          <w:sz w:val="28"/>
          <w:szCs w:val="28"/>
        </w:rPr>
        <w:t xml:space="preserve">. </w:t>
      </w:r>
    </w:p>
    <w:p w:rsidR="004016B6" w:rsidRPr="00484707" w:rsidRDefault="004016B6" w:rsidP="005D0484">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заслушивает ежегодные отчеты главы Андреевского сельского поселения о результатах его деятельности, деятельности администрации Андреевского сельского поселения и иных подведомственных главе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органов местного самоуправления Андреевского сельского поселения, в том числе о решении вопросов, поставленных Советом депутатов Андреевского сельского поселения.</w:t>
      </w:r>
    </w:p>
    <w:p w:rsidR="004016B6" w:rsidRPr="00484707" w:rsidRDefault="004016B6" w:rsidP="005D0484">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27. Порядок работы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Основной формой работы Совета депутатов Андреевского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Вновь избранный Совет депутатов Андреевского сельского поселения собирается на первое заседание (сессию) в срок, не превышающий 30 дней со дня избрания Совета депутатов Андреевского сельского поселения  в правомочном составе.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Для подготовки и созыва первой сессии Совета депутатов Андреевского сельского поселения из числа вновь избранных депутатов избирательная комиссия Андреевского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Открывает первое заседание (сессию) старейший по возрасту депутат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Очередные сессии Совета депутатов Андреевского сельского поселения созываются главой  Андреевского сельского поселения  и проводятся не реже одного раза в три месяца.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Внеочередные сессии Совета депутатов Андреевского сельского поселения созываются главой  Андреевского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Вопросы, определенные статьей 26 настоящего Устава, рассматриваются исключительно на сессиях Совета депутатов Андреевского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Андреевского сельского поселения решений Совет депутатов Андреевского сельского поселения может формировать свои постоянные и временные органы.</w:t>
      </w:r>
    </w:p>
    <w:p w:rsidR="004016B6" w:rsidRPr="00484707" w:rsidRDefault="004016B6" w:rsidP="005D0484">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Расходы на обеспечение деятельности Совета депутатов Андреевского сельского поселения предусматриваются в бюджете Андреевского сельского поселения отдельной строкой в соответствии с классификацией расходов бюджетов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Управление и (или) распоряжение Советом депутатов Андреевского сельского поселения или отдельными депутатами (группами депутатов) в какой бы то ни было форме средствами бюджета Андреевского сельского поселения в процессе его исполнения не допускаются, за исключением средств бюджета Андреевского сельского поселения, направляемых на обеспечение деятельности Совета депутатов Андреевского сельского поселения и депутатов Совета депутатов Андреевского сельского поселения.</w:t>
      </w:r>
    </w:p>
    <w:p w:rsidR="004016B6" w:rsidRPr="00484707" w:rsidRDefault="004016B6" w:rsidP="005D0484">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Организацию деятельности Совета депутатов Андреевского сельского поселения осуществляет глава Андреевского сельского поселения.</w:t>
      </w:r>
    </w:p>
    <w:p w:rsidR="004016B6" w:rsidRPr="00484707" w:rsidRDefault="004016B6" w:rsidP="005D0484">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осуществления материально-технического и организационного обеспечения деятельности Совета депутатов Андреевского сельского поселения устанавливается Регламентом Совета депутатов Андреевского сельского поселения в форме решения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28. Депутат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Депутату Совета депутатов Андреевского сельского поселения обеспечиваются условия для беспрепятственного осуществления своих полномочий.</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депутата Совета депутатов Андреевского сельского поселения составляет 5 лет.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Срок полномочий депутата Совета депутатов Андреевского сельского поселения первого созыва вновь образованного муниципального образования составляет 5 лет.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Депутату Совета депутатов  Андреевского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w:t>
      </w:r>
      <w:r w:rsidRPr="00484707">
        <w:rPr>
          <w:rFonts w:ascii="Times New Roman" w:hAnsi="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Осуществляющий свои полномочия на постоянной основе депутат Совета депутатов Андреевского сельского поселения не вправе: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заниматься предпринимательской деятельностью лично или через доверенных лиц;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 участие на безвозмездной основе в управлении политической партией, органам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б) участие на безвозмездной основе в управлении</w:t>
      </w:r>
      <w:r>
        <w:rPr>
          <w:rFonts w:ascii="Times New Roman" w:hAnsi="Times New Roman"/>
          <w:sz w:val="28"/>
          <w:szCs w:val="28"/>
          <w:lang w:eastAsia="ru-RU"/>
        </w:rPr>
        <w:t xml:space="preserve"> </w:t>
      </w:r>
      <w:r w:rsidRPr="00484707">
        <w:rPr>
          <w:rFonts w:ascii="Times New Roman" w:hAnsi="Times New Roman"/>
          <w:sz w:val="28"/>
          <w:szCs w:val="28"/>
          <w:lang w:eastAsia="ru-RU"/>
        </w:rPr>
        <w:t>некоммерческой организацией (кроме участия в управлении политической партией, органам профессионального союза, в том числе выборным органам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 иные случаи, предусмотренные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w:t>
      </w:r>
      <w:r>
        <w:rPr>
          <w:rFonts w:ascii="Times New Roman" w:hAnsi="Times New Roman"/>
          <w:sz w:val="28"/>
          <w:szCs w:val="28"/>
          <w:lang w:eastAsia="ru-RU"/>
        </w:rPr>
        <w:t xml:space="preserve"> </w:t>
      </w:r>
      <w:r w:rsidRPr="00484707">
        <w:rPr>
          <w:rFonts w:ascii="Times New Roman" w:hAnsi="Times New Roman"/>
          <w:sz w:val="28"/>
          <w:szCs w:val="28"/>
          <w:lang w:eastAsia="ru-RU"/>
        </w:rPr>
        <w:t>занимат</w:t>
      </w:r>
      <w:r>
        <w:rPr>
          <w:rFonts w:ascii="Times New Roman" w:hAnsi="Times New Roman"/>
          <w:sz w:val="28"/>
          <w:szCs w:val="28"/>
          <w:lang w:eastAsia="ru-RU"/>
        </w:rPr>
        <w:t>ь</w:t>
      </w:r>
      <w:r w:rsidRPr="00484707">
        <w:rPr>
          <w:rFonts w:ascii="Times New Roman" w:hAnsi="Times New Roman"/>
          <w:sz w:val="28"/>
          <w:szCs w:val="28"/>
          <w:lang w:eastAsia="ru-RU"/>
        </w:rPr>
        <w:t>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w:t>
      </w:r>
      <w:r>
        <w:rPr>
          <w:rFonts w:ascii="Times New Roman" w:hAnsi="Times New Roman"/>
          <w:sz w:val="28"/>
          <w:szCs w:val="28"/>
          <w:lang w:eastAsia="ru-RU"/>
        </w:rPr>
        <w:t>и</w:t>
      </w:r>
      <w:r w:rsidRPr="00484707">
        <w:rPr>
          <w:rFonts w:ascii="Times New Roman" w:hAnsi="Times New Roman"/>
          <w:sz w:val="28"/>
          <w:szCs w:val="28"/>
          <w:lang w:eastAsia="ru-RU"/>
        </w:rPr>
        <w:t xml:space="preserve">йской Федерации;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484707">
        <w:rPr>
          <w:rFonts w:ascii="Times New Roman" w:hAnsi="Times New Roman"/>
          <w:sz w:val="28"/>
          <w:szCs w:val="28"/>
        </w:rPr>
        <w:t xml:space="preserve">если иное не предусмотрено Федеральным законом </w:t>
      </w:r>
      <w:r w:rsidRPr="00484707">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0"/>
        <w:numPr>
          <w:ilvl w:val="0"/>
          <w:numId w:val="25"/>
        </w:numPr>
        <w:tabs>
          <w:tab w:val="left" w:pos="1134"/>
        </w:tabs>
        <w:ind w:left="0" w:firstLine="709"/>
        <w:jc w:val="both"/>
        <w:rPr>
          <w:rFonts w:ascii="Times New Roman" w:hAnsi="Times New Roman" w:cs="Times New Roman"/>
          <w:sz w:val="28"/>
          <w:szCs w:val="28"/>
          <w:lang w:eastAsia="ru-RU"/>
        </w:rPr>
      </w:pPr>
      <w:r w:rsidRPr="00484707">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Андреевского сельского поселения  проводится по решению Главы Республики Мордовия в порядке, установленном Законом Республики Мордовия </w:t>
      </w:r>
      <w:r w:rsidRPr="00484707">
        <w:rPr>
          <w:rFonts w:ascii="Times New Roman" w:hAnsi="Times New Roman" w:cs="Times New Roman"/>
          <w:sz w:val="28"/>
          <w:szCs w:val="28"/>
        </w:rPr>
        <w:t>от 8 июня 2007 года № 54-З «О противодействии коррупции в Республике Мордовия».</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484707">
        <w:rPr>
          <w:rFonts w:ascii="Times New Roman" w:hAnsi="Times New Roman"/>
          <w:sz w:val="28"/>
          <w:szCs w:val="28"/>
        </w:rPr>
        <w:t xml:space="preserve">или применении в отношении него иной меры ответственности </w:t>
      </w:r>
      <w:r w:rsidRPr="00484707">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К депутату Совету депутатов </w:t>
      </w:r>
      <w:r w:rsidRPr="00484707">
        <w:rPr>
          <w:rFonts w:ascii="Times New Roman" w:hAnsi="Times New Roman"/>
          <w:sz w:val="28"/>
          <w:szCs w:val="28"/>
          <w:lang w:eastAsia="ru-RU"/>
        </w:rPr>
        <w:t xml:space="preserve">Андреевского </w:t>
      </w:r>
      <w:r w:rsidRPr="00484707">
        <w:rPr>
          <w:rFonts w:ascii="Times New Roman" w:hAnsi="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0" w:name="sub_407311"/>
      <w:r w:rsidRPr="00484707">
        <w:rPr>
          <w:rFonts w:ascii="Times New Roman" w:hAnsi="Times New Roman"/>
          <w:sz w:val="28"/>
          <w:szCs w:val="28"/>
        </w:rPr>
        <w:t>1) предупреждение;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1" w:name="sub_407312"/>
      <w:bookmarkEnd w:id="0"/>
      <w:r w:rsidRPr="00484707">
        <w:rPr>
          <w:rFonts w:ascii="Times New Roman" w:hAnsi="Times New Roman"/>
          <w:sz w:val="28"/>
          <w:szCs w:val="28"/>
        </w:rPr>
        <w:t xml:space="preserve">2) освобождение депутата Совета депутатов </w:t>
      </w:r>
      <w:r w:rsidRPr="00484707">
        <w:rPr>
          <w:rFonts w:ascii="Times New Roman" w:hAnsi="Times New Roman"/>
          <w:sz w:val="28"/>
          <w:szCs w:val="28"/>
          <w:lang w:eastAsia="ru-RU"/>
        </w:rPr>
        <w:t xml:space="preserve">Андреевского </w:t>
      </w:r>
      <w:r w:rsidRPr="00484707">
        <w:rPr>
          <w:rFonts w:ascii="Times New Roman" w:hAnsi="Times New Roman"/>
          <w:sz w:val="28"/>
          <w:szCs w:val="28"/>
        </w:rPr>
        <w:t>сельского поселения от должности в Совете депутатов Андреевского сельского поселения с лишением права занимать должности в Совете депутатов Андреевского сельского поселения до прекращения срока его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2" w:name="sub_407313"/>
      <w:bookmarkEnd w:id="1"/>
      <w:r w:rsidRPr="00484707">
        <w:rPr>
          <w:rFonts w:ascii="Times New Roman" w:hAnsi="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3" w:name="sub_407314"/>
      <w:bookmarkEnd w:id="2"/>
      <w:r w:rsidRPr="00484707">
        <w:rPr>
          <w:rFonts w:ascii="Times New Roman" w:hAnsi="Times New Roman"/>
          <w:sz w:val="28"/>
          <w:szCs w:val="28"/>
        </w:rPr>
        <w:t>4) запрет занимать должности в Совете депутатов Андреевского сельского поселения до прекращения срока его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4" w:name="sub_407315"/>
      <w:bookmarkEnd w:id="3"/>
      <w:r w:rsidRPr="00484707">
        <w:rPr>
          <w:rFonts w:ascii="Times New Roman" w:hAnsi="Times New Roman"/>
          <w:sz w:val="28"/>
          <w:szCs w:val="28"/>
        </w:rPr>
        <w:t>5) запрет исполнять полномочия на постоянной основе до прекращения срока его полномочий.</w:t>
      </w:r>
    </w:p>
    <w:bookmarkEnd w:id="4"/>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Порядок принятия решения о применении к депутату Совета депутатов Андреевского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 реже двух раз в течение года депутат Совета депутатов Андреевского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16B6" w:rsidRPr="00484707" w:rsidRDefault="004016B6" w:rsidP="005D0484">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29. Прекращение полномочий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Полномочия Совета депутатов Андреевского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Андреевского сельского поселения также прекращаются: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в случае принятия Советом депутатов Андреевского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в случае преобразования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16B6" w:rsidRPr="00484707" w:rsidRDefault="004016B6" w:rsidP="005D0484">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Досрочное прекращение полномочий Совета депутатов  Андреевского сельского поселения влечет досрочное прекращение полномочий его депутатов.</w:t>
      </w:r>
    </w:p>
    <w:p w:rsidR="004016B6" w:rsidRPr="00484707" w:rsidRDefault="004016B6" w:rsidP="005D0484">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досрочного прекращения полномочий Совета депутатов</w:t>
      </w:r>
      <w:r w:rsidRPr="00484707">
        <w:rPr>
          <w:rFonts w:ascii="Times New Roman" w:hAnsi="Times New Roman"/>
          <w:sz w:val="28"/>
          <w:szCs w:val="28"/>
          <w:lang w:eastAsia="ru-RU"/>
        </w:rPr>
        <w:br/>
        <w:t>Андреевского сельского поселения досрочные выборы в указанный Совет депутатов Андреевского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30. Досрочное прекращение полномочий депутата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депутата Совета депутатов  Андреевского сельского поселения прекращаются досрочно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смерти;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отставки по собственному желанию;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признания судом недееспособным или ограниченно дееспособным;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признания судом безвестно отсутствующим или объявления умершим;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вступления в отношении его в законную силу обвинительного приговора суда;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выезда за пределы Российской Федерации на постоянное место жительства;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отзыва избирателями;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досрочного прекращения полномочий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призыва на военную службу или направления на заменяющую ее альтернативную гражданскую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016B6" w:rsidRPr="00484707" w:rsidRDefault="004016B6" w:rsidP="005D0484">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депутата.</w:t>
      </w:r>
    </w:p>
    <w:p w:rsidR="004016B6" w:rsidRPr="00484707" w:rsidRDefault="004016B6" w:rsidP="005D0484">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 Андреевского сельского поселения днем 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4016B6" w:rsidRPr="00484707" w:rsidRDefault="004016B6" w:rsidP="005D0484">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 xml:space="preserve">Статья 31. </w:t>
      </w:r>
      <w:r w:rsidRPr="00484707">
        <w:rPr>
          <w:rFonts w:ascii="Times New Roman" w:hAnsi="Times New Roman"/>
          <w:b/>
          <w:bCs/>
          <w:sz w:val="28"/>
          <w:szCs w:val="28"/>
          <w:lang w:eastAsia="ru-RU"/>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E687D">
      <w:pPr>
        <w:pStyle w:val="a0"/>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484707">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484707">
        <w:rPr>
          <w:rFonts w:ascii="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484707">
        <w:rPr>
          <w:rFonts w:ascii="Times New Roman" w:hAnsi="Times New Roman" w:cs="Times New Roman"/>
          <w:sz w:val="28"/>
          <w:szCs w:val="28"/>
          <w:lang w:eastAsia="ru-RU"/>
        </w:rPr>
        <w:t>предоставляются следующие социальные гарантии:</w:t>
      </w:r>
    </w:p>
    <w:p w:rsidR="004016B6" w:rsidRPr="00484707" w:rsidRDefault="004016B6" w:rsidP="005E687D">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rPr>
        <w:t>1) своевременная выплата денежного содержания в полном объеме;</w:t>
      </w:r>
    </w:p>
    <w:p w:rsidR="004016B6" w:rsidRPr="00484707" w:rsidRDefault="004016B6" w:rsidP="005E687D">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016B6" w:rsidRDefault="004016B6" w:rsidP="00956FEF">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обеспечение служебным транспортом.</w:t>
      </w:r>
      <w:r>
        <w:rPr>
          <w:rFonts w:ascii="Times New Roman" w:hAnsi="Times New Roman"/>
          <w:sz w:val="28"/>
          <w:szCs w:val="28"/>
          <w:lang w:eastAsia="ru-RU"/>
        </w:rPr>
        <w:t xml:space="preserve"> </w:t>
      </w:r>
    </w:p>
    <w:p w:rsidR="004016B6" w:rsidRDefault="004016B6" w:rsidP="00956FE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2. </w:t>
      </w:r>
      <w:r w:rsidRPr="005E687D">
        <w:rPr>
          <w:rFonts w:ascii="Times New Roman" w:hAnsi="Times New Roman"/>
          <w:sz w:val="28"/>
          <w:szCs w:val="28"/>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w:t>
      </w:r>
      <w:r>
        <w:rPr>
          <w:rFonts w:ascii="Times New Roman" w:hAnsi="Times New Roman"/>
          <w:sz w:val="28"/>
          <w:szCs w:val="28"/>
          <w:lang w:eastAsia="ru-RU"/>
        </w:rPr>
        <w:t>вш</w:t>
      </w:r>
      <w:r w:rsidRPr="005E687D">
        <w:rPr>
          <w:rFonts w:ascii="Times New Roman" w:hAnsi="Times New Roman"/>
          <w:sz w:val="28"/>
          <w:szCs w:val="28"/>
          <w:lang w:eastAsia="ru-RU"/>
        </w:rPr>
        <w:t>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r>
        <w:rPr>
          <w:rFonts w:ascii="Times New Roman" w:hAnsi="Times New Roman"/>
          <w:sz w:val="28"/>
          <w:szCs w:val="28"/>
          <w:lang w:eastAsia="ru-RU"/>
        </w:rPr>
        <w:t>.</w:t>
      </w:r>
      <w:r w:rsidRPr="00956FEF">
        <w:rPr>
          <w:rFonts w:ascii="Times New Roman" w:hAnsi="Times New Roman"/>
          <w:sz w:val="28"/>
          <w:szCs w:val="28"/>
          <w:lang w:eastAsia="ru-RU"/>
        </w:rPr>
        <w:t xml:space="preserve"> </w:t>
      </w:r>
      <w:r>
        <w:rPr>
          <w:rFonts w:ascii="Times New Roman" w:hAnsi="Times New Roman"/>
          <w:sz w:val="28"/>
          <w:szCs w:val="28"/>
          <w:lang w:eastAsia="ru-RU"/>
        </w:rPr>
        <w:t xml:space="preserve">Пенсия за выслугу лет устанавливается к страховой пенсии по старости (инвалидности), назначенной в соответствии с Федеральным </w:t>
      </w:r>
      <w:hyperlink r:id="rId10" w:history="1">
        <w:r w:rsidRPr="00956FEF">
          <w:rPr>
            <w:rFonts w:ascii="Times New Roman" w:hAnsi="Times New Roman"/>
            <w:sz w:val="28"/>
            <w:szCs w:val="28"/>
            <w:lang w:eastAsia="ru-RU"/>
          </w:rPr>
          <w:t>законом</w:t>
        </w:r>
      </w:hyperlink>
      <w:r w:rsidRPr="00956FEF">
        <w:rPr>
          <w:rFonts w:ascii="Times New Roman" w:hAnsi="Times New Roman"/>
          <w:sz w:val="28"/>
          <w:szCs w:val="28"/>
          <w:lang w:eastAsia="ru-RU"/>
        </w:rPr>
        <w:t xml:space="preserve"> </w:t>
      </w:r>
      <w:r>
        <w:rPr>
          <w:rFonts w:ascii="Times New Roman" w:hAnsi="Times New Roman"/>
          <w:sz w:val="28"/>
          <w:szCs w:val="28"/>
          <w:lang w:eastAsia="ru-RU"/>
        </w:rPr>
        <w:t>«</w:t>
      </w:r>
      <w:r w:rsidRPr="00956FEF">
        <w:rPr>
          <w:rFonts w:ascii="Times New Roman" w:hAnsi="Times New Roman"/>
          <w:sz w:val="28"/>
          <w:szCs w:val="28"/>
          <w:lang w:eastAsia="ru-RU"/>
        </w:rPr>
        <w:t>О страховых пенсиях</w:t>
      </w:r>
      <w:r>
        <w:rPr>
          <w:rFonts w:ascii="Times New Roman" w:hAnsi="Times New Roman"/>
          <w:sz w:val="28"/>
          <w:szCs w:val="28"/>
          <w:lang w:eastAsia="ru-RU"/>
        </w:rPr>
        <w:t>»</w:t>
      </w:r>
      <w:r w:rsidRPr="00956FEF">
        <w:rPr>
          <w:rFonts w:ascii="Times New Roman" w:hAnsi="Times New Roman"/>
          <w:sz w:val="28"/>
          <w:szCs w:val="28"/>
          <w:lang w:eastAsia="ru-RU"/>
        </w:rPr>
        <w:t xml:space="preserve">, либо к пенсии, досрочно назначенной в соответствии с </w:t>
      </w:r>
      <w:hyperlink r:id="rId11" w:history="1">
        <w:r w:rsidRPr="00956FEF">
          <w:rPr>
            <w:rFonts w:ascii="Times New Roman" w:hAnsi="Times New Roman"/>
            <w:sz w:val="28"/>
            <w:szCs w:val="28"/>
            <w:lang w:eastAsia="ru-RU"/>
          </w:rPr>
          <w:t>Законом</w:t>
        </w:r>
      </w:hyperlink>
      <w:r w:rsidRPr="00956FEF">
        <w:rPr>
          <w:rFonts w:ascii="Times New Roman" w:hAnsi="Times New Roman"/>
          <w:sz w:val="28"/>
          <w:szCs w:val="28"/>
          <w:lang w:eastAsia="ru-RU"/>
        </w:rPr>
        <w:t xml:space="preserve"> Российской Федерации от 19 апреля 1991 года </w:t>
      </w:r>
      <w:r>
        <w:rPr>
          <w:rFonts w:ascii="Times New Roman" w:hAnsi="Times New Roman"/>
          <w:sz w:val="28"/>
          <w:szCs w:val="28"/>
          <w:lang w:eastAsia="ru-RU"/>
        </w:rPr>
        <w:t>№</w:t>
      </w:r>
      <w:r w:rsidRPr="00956FEF">
        <w:rPr>
          <w:rFonts w:ascii="Times New Roman" w:hAnsi="Times New Roman"/>
          <w:sz w:val="28"/>
          <w:szCs w:val="28"/>
          <w:lang w:eastAsia="ru-RU"/>
        </w:rPr>
        <w:t xml:space="preserve"> 1032-I </w:t>
      </w:r>
      <w:r>
        <w:rPr>
          <w:rFonts w:ascii="Times New Roman" w:hAnsi="Times New Roman"/>
          <w:sz w:val="28"/>
          <w:szCs w:val="28"/>
          <w:lang w:eastAsia="ru-RU"/>
        </w:rPr>
        <w:t>«</w:t>
      </w:r>
      <w:r w:rsidRPr="00956FEF">
        <w:rPr>
          <w:rFonts w:ascii="Times New Roman" w:hAnsi="Times New Roman"/>
          <w:sz w:val="28"/>
          <w:szCs w:val="28"/>
          <w:lang w:eastAsia="ru-RU"/>
        </w:rPr>
        <w:t>О занятости населени</w:t>
      </w:r>
      <w:r>
        <w:rPr>
          <w:rFonts w:ascii="Times New Roman" w:hAnsi="Times New Roman"/>
          <w:sz w:val="28"/>
          <w:szCs w:val="28"/>
          <w:lang w:eastAsia="ru-RU"/>
        </w:rPr>
        <w:t>я в Российской Федерации».</w:t>
      </w:r>
    </w:p>
    <w:p w:rsidR="004016B6" w:rsidRPr="005E687D" w:rsidRDefault="004016B6" w:rsidP="005E687D">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3.Пенсия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w:t>
      </w:r>
      <w:r w:rsidRPr="00484707">
        <w:rPr>
          <w:rFonts w:ascii="Times New Roman" w:hAnsi="Times New Roman"/>
          <w:sz w:val="28"/>
          <w:szCs w:val="28"/>
          <w:lang w:eastAsia="ru-RU"/>
        </w:rPr>
        <w:t>Федеральн</w:t>
      </w:r>
      <w:r>
        <w:rPr>
          <w:rFonts w:ascii="Times New Roman" w:hAnsi="Times New Roman"/>
          <w:sz w:val="28"/>
          <w:szCs w:val="28"/>
          <w:lang w:eastAsia="ru-RU"/>
        </w:rPr>
        <w:t>ого</w:t>
      </w:r>
      <w:r w:rsidRPr="00484707">
        <w:rPr>
          <w:rFonts w:ascii="Times New Roman" w:hAnsi="Times New Roman"/>
          <w:sz w:val="28"/>
          <w:szCs w:val="28"/>
          <w:lang w:eastAsia="ru-RU"/>
        </w:rPr>
        <w:t xml:space="preserve"> закон</w:t>
      </w:r>
      <w:r>
        <w:rPr>
          <w:rFonts w:ascii="Times New Roman" w:hAnsi="Times New Roman"/>
          <w:sz w:val="28"/>
          <w:szCs w:val="28"/>
          <w:lang w:eastAsia="ru-RU"/>
        </w:rPr>
        <w:t>а</w:t>
      </w:r>
      <w:r w:rsidRPr="00484707">
        <w:rPr>
          <w:rFonts w:ascii="Times New Roman" w:hAnsi="Times New Roman"/>
          <w:sz w:val="28"/>
          <w:szCs w:val="28"/>
          <w:lang w:eastAsia="ru-RU"/>
        </w:rPr>
        <w:t xml:space="preserve"> </w:t>
      </w:r>
      <w:r w:rsidRPr="00484707">
        <w:rPr>
          <w:rFonts w:ascii="Times New Roman" w:hAnsi="Times New Roman"/>
          <w:sz w:val="28"/>
          <w:szCs w:val="28"/>
        </w:rPr>
        <w:t>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rPr>
        <w:t>.</w:t>
      </w:r>
    </w:p>
    <w:p w:rsidR="004016B6" w:rsidRDefault="004016B6" w:rsidP="005E687D">
      <w:pPr>
        <w:tabs>
          <w:tab w:val="left" w:pos="1134"/>
        </w:tabs>
        <w:spacing w:after="0" w:line="240" w:lineRule="auto"/>
        <w:ind w:left="709"/>
        <w:jc w:val="both"/>
        <w:rPr>
          <w:rFonts w:ascii="Times New Roman" w:hAnsi="Times New Roman"/>
          <w:b/>
          <w:bCs/>
          <w:sz w:val="28"/>
          <w:szCs w:val="28"/>
          <w:lang w:eastAsia="ru-RU"/>
        </w:rPr>
      </w:pPr>
    </w:p>
    <w:p w:rsidR="004016B6" w:rsidRPr="005E687D" w:rsidRDefault="004016B6" w:rsidP="005E687D">
      <w:pPr>
        <w:tabs>
          <w:tab w:val="left" w:pos="1134"/>
        </w:tabs>
        <w:spacing w:after="0" w:line="240" w:lineRule="auto"/>
        <w:ind w:left="709"/>
        <w:jc w:val="both"/>
        <w:rPr>
          <w:rFonts w:ascii="Times New Roman" w:hAnsi="Times New Roman"/>
          <w:sz w:val="28"/>
          <w:szCs w:val="28"/>
          <w:lang w:eastAsia="ru-RU"/>
        </w:rPr>
      </w:pPr>
      <w:r w:rsidRPr="005E687D">
        <w:rPr>
          <w:rFonts w:ascii="Times New Roman" w:hAnsi="Times New Roman"/>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осуществления лицом предпринимательской деятельности;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016B6" w:rsidRPr="00484707" w:rsidRDefault="004016B6" w:rsidP="005D0484">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016B6" w:rsidRPr="00484707" w:rsidRDefault="004016B6" w:rsidP="005D0484">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5. Глава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33. Глава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7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 сельского поселения  является высшим должностным лицом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Глава Андреевского сельского поселения  избирается Советом депутатов Андреевского сельского поселения из своего состава сроком на 5 лет, исполняет полномочия его председателя </w:t>
      </w:r>
      <w:r w:rsidRPr="00484707">
        <w:rPr>
          <w:rFonts w:ascii="Times New Roman" w:hAnsi="Times New Roman"/>
          <w:sz w:val="28"/>
          <w:szCs w:val="28"/>
        </w:rPr>
        <w:t>и возглавляет местную администрацию</w:t>
      </w:r>
      <w:r w:rsidRPr="00484707">
        <w:rPr>
          <w:rFonts w:ascii="Times New Roman" w:hAnsi="Times New Roman"/>
          <w:sz w:val="28"/>
          <w:szCs w:val="28"/>
          <w:lang w:eastAsia="ru-RU"/>
        </w:rPr>
        <w:t>.</w:t>
      </w:r>
      <w:r w:rsidRPr="00484707">
        <w:rPr>
          <w:rFonts w:ascii="Times New Roman" w:hAnsi="Times New Roman"/>
          <w:sz w:val="28"/>
          <w:szCs w:val="28"/>
        </w:rPr>
        <w:t xml:space="preserve"> 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016B6" w:rsidRPr="00484707" w:rsidRDefault="004016B6" w:rsidP="005D0484">
      <w:pPr>
        <w:spacing w:after="0" w:line="240" w:lineRule="auto"/>
        <w:ind w:firstLine="709"/>
        <w:jc w:val="both"/>
        <w:rPr>
          <w:rFonts w:ascii="Times New Roman" w:hAnsi="Times New Roman"/>
          <w:sz w:val="28"/>
          <w:szCs w:val="28"/>
        </w:rPr>
      </w:pPr>
      <w:r w:rsidRPr="00484707">
        <w:rPr>
          <w:rFonts w:ascii="Times New Roman" w:hAnsi="Times New Roman"/>
          <w:sz w:val="28"/>
          <w:szCs w:val="28"/>
          <w:lang w:eastAsia="ru-RU"/>
        </w:rPr>
        <w:t xml:space="preserve">Глава  Андреевского сельского поселения  осуществляет свои полномочия на </w:t>
      </w:r>
      <w:r w:rsidRPr="00484707">
        <w:rPr>
          <w:rFonts w:ascii="Times New Roman" w:hAnsi="Times New Roman"/>
          <w:sz w:val="28"/>
          <w:szCs w:val="28"/>
        </w:rPr>
        <w:t>постоянной (штатной оплачиваемой) основе.</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проведения выборов главы Андреевского сельского поселения определяется регламентом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об избрании главы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принимается Советом депутатов Андреевского сельского поселения.</w:t>
      </w: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2. Полномочия главы </w:t>
      </w:r>
      <w:r w:rsidRPr="00484707">
        <w:rPr>
          <w:rFonts w:ascii="Times New Roman" w:hAnsi="Times New Roman"/>
          <w:sz w:val="28"/>
          <w:szCs w:val="28"/>
          <w:lang w:eastAsia="ru-RU"/>
        </w:rPr>
        <w:t>Андреевского сельского поселения </w:t>
      </w:r>
      <w:r w:rsidRPr="00484707">
        <w:rPr>
          <w:rFonts w:ascii="Times New Roman" w:hAnsi="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Pr="00484707">
        <w:rPr>
          <w:rFonts w:ascii="Times New Roman" w:hAnsi="Times New Roman"/>
          <w:sz w:val="28"/>
          <w:szCs w:val="28"/>
          <w:lang w:eastAsia="ru-RU"/>
        </w:rPr>
        <w:t>Андреевского сельского поселения.</w:t>
      </w:r>
    </w:p>
    <w:p w:rsidR="004016B6" w:rsidRPr="00484707" w:rsidRDefault="004016B6" w:rsidP="005D0484">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3. В случае досрочного прекращения полномочий  главы  Андреевского сельского поселения  срок полномочий вновь избранного главы  Андреевского сельского поселения  не может быть менее двух лет.</w:t>
      </w: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Глава  Андреевского сельского поселения в пределах полномочий, установленных абзацем </w:t>
      </w:r>
      <w:r>
        <w:rPr>
          <w:rFonts w:ascii="Times New Roman" w:hAnsi="Times New Roman"/>
          <w:sz w:val="28"/>
          <w:szCs w:val="28"/>
          <w:lang w:eastAsia="ru-RU"/>
        </w:rPr>
        <w:t>вторым</w:t>
      </w:r>
      <w:r w:rsidRPr="00484707">
        <w:rPr>
          <w:rFonts w:ascii="Times New Roman" w:hAnsi="Times New Roman"/>
          <w:sz w:val="28"/>
          <w:szCs w:val="28"/>
          <w:lang w:eastAsia="ru-RU"/>
        </w:rPr>
        <w:t xml:space="preserve"> части 1 настоящей статьи: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подписывает и обнародует в порядке, установленном настоящим Уставом, решения, принятые 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издает в пределах своих полномочий правовые акты;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оказывает содействие депутатам Совета депутатов Андреевского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rPr>
        <w:t xml:space="preserve">9) открывает и закрывает расчетные и текущие счета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Андреевского сельского поселения на обеспечение деятельности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Андреевского сельского поселения в суде</w:t>
      </w:r>
      <w:r>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5. </w:t>
      </w:r>
      <w:r w:rsidRPr="00484707">
        <w:rPr>
          <w:rFonts w:ascii="Times New Roman" w:hAnsi="Times New Roman"/>
          <w:sz w:val="28"/>
          <w:szCs w:val="28"/>
          <w:lang w:eastAsia="ru-RU"/>
        </w:rPr>
        <w:t xml:space="preserve"> Осуществляющий свои полномочия на постоянной основе глава Андреевского сельского поселения не вправе: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заниматься предпринимательской деятельностью лично или через доверенных лиц;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б) участие на безвозмездной основе в управлении некомерческой организацией (кроме участия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предоставление на безвозмездной основе интересов муниципального образования в совете муниципальных субъекта Российской Федерации, иных объединениях муниципальных образований, а также в их органах 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 предоставление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 иные случаи, предусмотренные федеральными законами;</w:t>
      </w:r>
    </w:p>
    <w:p w:rsidR="004016B6" w:rsidRPr="00484707" w:rsidRDefault="004016B6" w:rsidP="005D0484">
      <w:pPr>
        <w:pStyle w:val="ListParagraph"/>
        <w:numPr>
          <w:ilvl w:val="0"/>
          <w:numId w:val="79"/>
        </w:numPr>
        <w:tabs>
          <w:tab w:val="left" w:pos="0"/>
        </w:tabs>
        <w:spacing w:after="0" w:line="240" w:lineRule="auto"/>
        <w:ind w:left="0" w:firstLine="709"/>
        <w:jc w:val="both"/>
        <w:rPr>
          <w:rFonts w:ascii="Times New Roman" w:hAnsi="Times New Roman"/>
          <w:sz w:val="28"/>
          <w:szCs w:val="28"/>
        </w:rPr>
      </w:pPr>
      <w:bookmarkStart w:id="5" w:name="sub_121033"/>
      <w:r w:rsidRPr="00484707">
        <w:rPr>
          <w:rFonts w:ascii="Times New Roman" w:hAnsi="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pStyle w:val="ListParagraph"/>
        <w:numPr>
          <w:ilvl w:val="0"/>
          <w:numId w:val="79"/>
        </w:numPr>
        <w:tabs>
          <w:tab w:val="left" w:pos="0"/>
        </w:tabs>
        <w:spacing w:after="0" w:line="240" w:lineRule="auto"/>
        <w:ind w:left="0" w:firstLine="709"/>
        <w:jc w:val="both"/>
        <w:rPr>
          <w:rFonts w:ascii="Times New Roman" w:hAnsi="Times New Roman"/>
          <w:sz w:val="28"/>
          <w:szCs w:val="28"/>
        </w:rPr>
      </w:pPr>
      <w:bookmarkStart w:id="6" w:name="sub_1210310"/>
      <w:bookmarkEnd w:id="5"/>
      <w:r w:rsidRPr="00484707">
        <w:rPr>
          <w:rFonts w:ascii="Times New Roman" w:hAnsi="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bookmarkEnd w:id="6"/>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6.</w:t>
      </w:r>
      <w:r w:rsidRPr="00484707">
        <w:rPr>
          <w:rFonts w:ascii="Times New Roman" w:hAnsi="Times New Roman"/>
          <w:sz w:val="28"/>
          <w:szCs w:val="28"/>
        </w:rPr>
        <w:t xml:space="preserve"> </w:t>
      </w:r>
      <w:r w:rsidRPr="00484707">
        <w:rPr>
          <w:rFonts w:ascii="Times New Roman" w:hAnsi="Times New Roman"/>
          <w:sz w:val="28"/>
          <w:szCs w:val="28"/>
          <w:lang w:eastAsia="ru-RU"/>
        </w:rPr>
        <w:t xml:space="preserve">Глава Андреевского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484707" w:rsidRDefault="004016B6" w:rsidP="005D0484">
      <w:pPr>
        <w:pStyle w:val="a0"/>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w:t>
      </w:r>
      <w:r w:rsidRPr="00484707">
        <w:rPr>
          <w:rFonts w:ascii="Times New Roman" w:hAnsi="Times New Roman" w:cs="Times New Roman"/>
          <w:sz w:val="28"/>
          <w:szCs w:val="28"/>
          <w:lang w:eastAsia="ru-RU"/>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 установленном Законом Республики Мордовия </w:t>
      </w:r>
      <w:r w:rsidRPr="00484707">
        <w:rPr>
          <w:rFonts w:ascii="Times New Roman" w:hAnsi="Times New Roman" w:cs="Times New Roman"/>
          <w:sz w:val="28"/>
          <w:szCs w:val="28"/>
        </w:rPr>
        <w:t>от 8 июня 2007 года № 54-З «О противодействии коррупции в Республике Мордовия».</w:t>
      </w: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8</w:t>
      </w:r>
      <w:r w:rsidRPr="00484707">
        <w:rPr>
          <w:rFonts w:ascii="Times New Roman" w:hAnsi="Times New Roman"/>
          <w:sz w:val="28"/>
          <w:szCs w:val="28"/>
          <w:lang w:eastAsia="ru-RU"/>
        </w:rPr>
        <w:t xml:space="preserve">.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Андреевского сельского поселения </w:t>
      </w:r>
      <w:r w:rsidRPr="00484707">
        <w:rPr>
          <w:rFonts w:ascii="Times New Roman" w:hAnsi="Times New Roman"/>
          <w:sz w:val="28"/>
          <w:szCs w:val="28"/>
        </w:rPr>
        <w:t xml:space="preserve">или применении в отношении него иной меры ответственности </w:t>
      </w:r>
      <w:r w:rsidRPr="00484707">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9</w:t>
      </w:r>
      <w:r w:rsidRPr="00484707">
        <w:rPr>
          <w:rFonts w:ascii="Times New Roman" w:hAnsi="Times New Roman"/>
          <w:sz w:val="28"/>
          <w:szCs w:val="28"/>
        </w:rPr>
        <w:t xml:space="preserve">. К </w:t>
      </w:r>
      <w:r w:rsidRPr="00484707">
        <w:rPr>
          <w:rFonts w:ascii="Times New Roman" w:hAnsi="Times New Roman"/>
          <w:sz w:val="28"/>
          <w:szCs w:val="28"/>
          <w:lang w:eastAsia="ru-RU"/>
        </w:rPr>
        <w:t>главе  Андреевского сельского поселения</w:t>
      </w:r>
      <w:r w:rsidRPr="00484707">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484707">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10</w:t>
      </w:r>
      <w:r w:rsidRPr="00484707">
        <w:rPr>
          <w:rFonts w:ascii="Times New Roman" w:hAnsi="Times New Roman"/>
          <w:sz w:val="28"/>
          <w:szCs w:val="28"/>
        </w:rPr>
        <w:t xml:space="preserve">. Порядок принятия решения о применении к главе Андреевского сельского поселения мер ответственности, указанных в части </w:t>
      </w:r>
      <w:r>
        <w:rPr>
          <w:rFonts w:ascii="Times New Roman" w:hAnsi="Times New Roman"/>
          <w:sz w:val="28"/>
          <w:szCs w:val="28"/>
        </w:rPr>
        <w:t>9</w:t>
      </w:r>
      <w:r w:rsidRPr="00484707">
        <w:rPr>
          <w:rFonts w:ascii="Times New Roman" w:hAnsi="Times New Roman"/>
          <w:sz w:val="28"/>
          <w:szCs w:val="28"/>
        </w:rPr>
        <w:t xml:space="preserve">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rPr>
        <w:t>11</w:t>
      </w:r>
      <w:r w:rsidRPr="00484707">
        <w:rPr>
          <w:rFonts w:ascii="Times New Roman" w:hAnsi="Times New Roman"/>
          <w:sz w:val="28"/>
          <w:szCs w:val="28"/>
        </w:rPr>
        <w:t xml:space="preserve">. </w:t>
      </w:r>
      <w:r w:rsidRPr="00484707">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Главой Андреевского сельского поселения, размещаются на официальном сайте органов местного самоуправления Андреевского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А</w:t>
      </w:r>
      <w:r>
        <w:rPr>
          <w:rFonts w:ascii="Times New Roman" w:hAnsi="Times New Roman"/>
          <w:sz w:val="28"/>
          <w:szCs w:val="28"/>
          <w:lang w:eastAsia="ru-RU"/>
        </w:rPr>
        <w:t>ндреевского сельского поселения</w:t>
      </w:r>
      <w:r w:rsidRPr="00484707">
        <w:rPr>
          <w:rFonts w:ascii="Times New Roman" w:hAnsi="Times New Roman"/>
          <w:sz w:val="28"/>
          <w:szCs w:val="28"/>
          <w:lang w:eastAsia="ru-RU"/>
        </w:rPr>
        <w:t>.</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34. Основания досрочного прекращения полномочий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Главы Андреевского сельского поселения  прекращаются досрочно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смерти;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отставки по собственному желанию;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признания судом недееспособным или ограниченно дееспособным;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признания судом безвестно отсутствующим или объявления умершим;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вступления в отношении его в законную силу обвинительного приговора суда;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выезда за пределы Российской Федерации на постоянное место жительства;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отзыва избирателями;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установленной в судебном порядке стойкой неспособности по состоянию здоровья осуществлять полномочия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преобразования Андреевского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12) </w:t>
      </w:r>
      <w:r w:rsidRPr="00484707">
        <w:rPr>
          <w:rFonts w:ascii="Times New Roman" w:hAnsi="Times New Roman"/>
          <w:sz w:val="28"/>
          <w:szCs w:val="28"/>
        </w:rPr>
        <w:t>утраты поселением статуса муниципального образования в связи с его объединением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или объединения поселения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lang w:eastAsia="ru-RU"/>
        </w:rPr>
        <w:t>.</w:t>
      </w:r>
    </w:p>
    <w:p w:rsidR="004016B6" w:rsidRPr="00484707" w:rsidRDefault="004016B6" w:rsidP="005D0484">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досрочном прекращении полномочий главы Андреевского сельского поселения  принимается Советом депутатов Андреевского сельского поселения. В случаях, предусмотренных пунктами 4, 5, 6, 9, 10 части 2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избирателями.</w:t>
      </w:r>
    </w:p>
    <w:p w:rsidR="004016B6" w:rsidRPr="00484707" w:rsidRDefault="004016B6" w:rsidP="005D0484">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глава Андреевского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Андреевского сельского поселения</w:t>
      </w:r>
      <w:r>
        <w:rPr>
          <w:rFonts w:ascii="Times New Roman" w:hAnsi="Times New Roman"/>
          <w:sz w:val="28"/>
          <w:szCs w:val="28"/>
          <w:lang w:eastAsia="ru-RU"/>
        </w:rPr>
        <w:t>,</w:t>
      </w:r>
      <w:r w:rsidRPr="00484707">
        <w:rPr>
          <w:rFonts w:ascii="Times New Roman" w:hAnsi="Times New Roman"/>
          <w:sz w:val="28"/>
          <w:szCs w:val="28"/>
          <w:lang w:eastAsia="ru-RU"/>
        </w:rPr>
        <w:t xml:space="preserve"> либо на основании решения Совета депутатов Андреевского сельского поселения об удалении Главы Андреевского сельского поселения в отставку, обжалует данные правовой акт или решение в судебном порядке, Совет депутатов Андреевского сельского поселения не вправе принимать решение об избрании Главы Андреевского сельского поселения, избираемого Советом депутатов Андреевского сельского поселения из своего состава</w:t>
      </w:r>
      <w:r>
        <w:rPr>
          <w:rFonts w:ascii="Times New Roman" w:hAnsi="Times New Roman"/>
          <w:sz w:val="28"/>
          <w:szCs w:val="28"/>
          <w:lang w:eastAsia="ru-RU"/>
        </w:rPr>
        <w:t>,</w:t>
      </w:r>
      <w:r w:rsidRPr="00484707">
        <w:rPr>
          <w:rFonts w:ascii="Times New Roman" w:hAnsi="Times New Roman"/>
          <w:sz w:val="28"/>
          <w:szCs w:val="28"/>
          <w:lang w:eastAsia="ru-RU"/>
        </w:rPr>
        <w:t xml:space="preserve"> до вступления решения суда в законную силу.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35. Удаление Главы  Андреевского сельского поселения  в отставку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Андреевского сельского поселения в отставку по инициативе депутатов Совета депутатов Андреевского сельского поселения или по инициативе Главы Республики Мордовия.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Основаниями для удаления Главы  Андреевского сельского поселения  в отставку являются: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решения, действия (бездействие) Главы  Андреевского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Андреевского сельского поселения, и (или) обязанностей по обеспечению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неудовлетворительная оценка деятельности Главы  Андреевского сельского поселения  Советом депутатов Андреевского сельского поселения по результатам его ежегодного отчета перед указанным Советом депутатов, данная два раза подряд;</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допущение Главой Андреевского сельского поселения, иными органами и должностными лицами местного самоуправления  Андреевского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Инициатива депутатов Совета депутатов Андреевского сельского поселения об удалении Главы  Андреевского сельского поселения  в отставку, выдвинутая не менее чем одной третью от установленной численности депутатов Совета депутатов Андреевского сельского поселения, оформляется в виде обращения, которое вносится в Совет депутатов Андреевского сельского поселения. Указанное обращение вносится вместе с проектом решения Совета депутатов Андреевского сельского поселения об удалении Главы Андреевского сельского поселения  в отставку. О выдвижении данной инициативы Глава  Андреевского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Андреевского сельского поселения.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Рассмотрение инициативы депутатов Совета депутатов Андреевского сельского поселения об удалении Главы  Андреевского сельского поселения  в отставку осуществляется с учетом мнения Главы Республики Мордовия.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при рассмотрении инициативы депутатов Совета депутатов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об удалении Главы  Андреевского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 и (или) решений, действий (бездействия) Главы Андреевского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Андреевского сельского поселения  в отставку может быть принято только при согласии Главы Республики Мордовия.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Инициатива Главы Республики Мордовия об удалении Главы  Андреевского сельского поселения в отставку оформляется в виде обращения, которое вносится в Совет депутатов Андреевского сельского поселения вместе с проектом соответствующего решения Совета депутатов Андреевского сельского поселения. О выдвижении данной инициативы Глава Андреевского сельского поселения  уведомляется не позднее дня, следующего за днем внесения указанного обращения в Совет депутатов Андреевского сельского поселения.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Рассмотрение инициативы депутатов Совета депутатов Андреевского сельского поселения или Главы Республики Мордовия об удалении Главы Андреевского сельского поселения в отставку осуществляется Советом депутатов Андреевского сельского поселения в течение одного месяца со дня внесения соответствующего обращения.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удалении Главы Андреевского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удалении Главы  Андреевского сельского поселения  в отставку подписывается депутатом, председательствующим на заседании Совета депутатов Андреевского сельского поселения.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глава Андреевского сельского поселения  присутствует на заседании Совета депутатов Андреевского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Андреевского сельского поселения.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 рассмотрении и принятии Советом депутатов Андреевского сельского поселения решения об удалении Главы  Андреевского сельского поселения  в отставку должны быть обеспечены: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Андреевского сельского поселения или Главы Республики Мордовия и с проектом решения Совета депутатов Андреевского сельского поселения об удалении его в отставку;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Глава  Андреевского сельского поселения  не согласен с решением Совета депутатов Андреевского сельского поселения об удалении его в отставку, он вправе в письменном виде изложить свое особое мнение.</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удалении Главы  Андреевского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Андреевского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Андреевского сельского поселения.</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инициатива депутатов Совета депутатов или Главы Республики Мордовия об удалении Главы Андреевского сельского поселения в отставку отклонена Советом депутатов, вопрос об удалении Главы  Андреевского сельского поселения  в отставку может быть вынесен на повторное рассмотрение Совета депутатов Андреевского сельского поселения не ранее чем через два месяца со дня проведения заседания Совета депутатов Андреевского сельского поселения, на котором рассматривался указанный вопрос.</w:t>
      </w:r>
    </w:p>
    <w:p w:rsidR="004016B6" w:rsidRPr="00484707" w:rsidRDefault="004016B6" w:rsidP="005D0484">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 сельского поселения, в отношении которого Советом депутатов Андреевского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xml:space="preserve">Статья 36. Заместитель </w:t>
      </w:r>
      <w:r w:rsidRPr="00484707">
        <w:rPr>
          <w:rFonts w:ascii="Times New Roman" w:hAnsi="Times New Roman"/>
          <w:b/>
          <w:sz w:val="28"/>
          <w:szCs w:val="28"/>
          <w:lang w:eastAsia="ru-RU"/>
        </w:rPr>
        <w:t>главы Андреевского сельского поселения</w:t>
      </w:r>
      <w:r w:rsidRPr="00484707">
        <w:rPr>
          <w:rFonts w:ascii="Times New Roman" w:hAnsi="Times New Roman"/>
          <w:b/>
          <w:sz w:val="28"/>
          <w:szCs w:val="28"/>
        </w:rPr>
        <w:t xml:space="preserve"> </w:t>
      </w:r>
      <w:r w:rsidRPr="00484707">
        <w:rPr>
          <w:rFonts w:ascii="Times New Roman" w:hAnsi="Times New Roman"/>
          <w:b/>
          <w:bCs/>
          <w:sz w:val="28"/>
          <w:szCs w:val="28"/>
          <w:lang w:eastAsia="ru-RU"/>
        </w:rPr>
        <w:t xml:space="preserve">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pStyle w:val="ListParagraph"/>
        <w:numPr>
          <w:ilvl w:val="2"/>
          <w:numId w:val="69"/>
        </w:numPr>
        <w:tabs>
          <w:tab w:val="left" w:pos="1134"/>
        </w:tabs>
        <w:spacing w:after="0" w:line="240" w:lineRule="auto"/>
        <w:ind w:left="0" w:firstLine="709"/>
        <w:jc w:val="both"/>
        <w:rPr>
          <w:rFonts w:ascii="Times New Roman" w:hAnsi="Times New Roman"/>
          <w:sz w:val="28"/>
          <w:szCs w:val="28"/>
        </w:rPr>
      </w:pPr>
      <w:bookmarkStart w:id="7" w:name="sub_4301"/>
      <w:r w:rsidRPr="00484707">
        <w:rPr>
          <w:rFonts w:ascii="Times New Roman" w:hAnsi="Times New Roman"/>
          <w:sz w:val="28"/>
          <w:szCs w:val="28"/>
        </w:rPr>
        <w:t xml:space="preserve">Глава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имеет заместителей </w:t>
      </w:r>
      <w:r w:rsidRPr="00484707">
        <w:rPr>
          <w:rFonts w:ascii="Times New Roman" w:hAnsi="Times New Roman"/>
          <w:sz w:val="28"/>
          <w:szCs w:val="28"/>
          <w:lang w:eastAsia="ru-RU"/>
        </w:rPr>
        <w:t>главы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r w:rsidRPr="00484707">
        <w:rPr>
          <w:rFonts w:ascii="Times New Roman" w:hAnsi="Times New Roman"/>
          <w:sz w:val="28"/>
          <w:szCs w:val="28"/>
        </w:rPr>
        <w:t>.</w:t>
      </w:r>
      <w:bookmarkStart w:id="8" w:name="sub_4302"/>
      <w:bookmarkEnd w:id="7"/>
    </w:p>
    <w:p w:rsidR="004016B6" w:rsidRPr="00484707" w:rsidRDefault="004016B6" w:rsidP="005D0484">
      <w:pPr>
        <w:pStyle w:val="ListParagraph"/>
        <w:numPr>
          <w:ilvl w:val="2"/>
          <w:numId w:val="69"/>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Полномочия заместителей </w:t>
      </w:r>
      <w:r w:rsidRPr="00484707">
        <w:rPr>
          <w:rFonts w:ascii="Times New Roman" w:hAnsi="Times New Roman"/>
          <w:sz w:val="28"/>
          <w:szCs w:val="28"/>
          <w:lang w:eastAsia="ru-RU"/>
        </w:rPr>
        <w:t>главы  Андреевского сельского поселения определяются муниципальным правовым актом.</w:t>
      </w:r>
      <w:bookmarkStart w:id="9" w:name="sub_4303"/>
      <w:bookmarkEnd w:id="8"/>
    </w:p>
    <w:p w:rsidR="004016B6" w:rsidRPr="00484707" w:rsidRDefault="004016B6" w:rsidP="005D0484">
      <w:pPr>
        <w:pStyle w:val="ListParagraph"/>
        <w:numPr>
          <w:ilvl w:val="2"/>
          <w:numId w:val="69"/>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Заместитель главы </w:t>
      </w:r>
      <w:r w:rsidRPr="00484707">
        <w:rPr>
          <w:rFonts w:ascii="Times New Roman" w:hAnsi="Times New Roman"/>
          <w:sz w:val="28"/>
          <w:szCs w:val="28"/>
          <w:lang w:eastAsia="ru-RU"/>
        </w:rPr>
        <w:t xml:space="preserve">Андреевского сельского поселения </w:t>
      </w:r>
      <w:r w:rsidRPr="00484707">
        <w:rPr>
          <w:rFonts w:ascii="Times New Roman" w:hAnsi="Times New Roman"/>
          <w:sz w:val="28"/>
          <w:szCs w:val="28"/>
        </w:rPr>
        <w:t xml:space="preserve">временно исполняет полномочия </w:t>
      </w:r>
      <w:r w:rsidRPr="00484707">
        <w:rPr>
          <w:rFonts w:ascii="Times New Roman" w:hAnsi="Times New Roman"/>
          <w:sz w:val="28"/>
          <w:szCs w:val="28"/>
          <w:lang w:eastAsia="ru-RU"/>
        </w:rPr>
        <w:t>главы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w:t>
      </w:r>
      <w:r w:rsidRPr="00484707">
        <w:rPr>
          <w:rFonts w:ascii="Times New Roman" w:hAnsi="Times New Roman"/>
          <w:sz w:val="28"/>
          <w:szCs w:val="28"/>
        </w:rPr>
        <w:t>в случае:</w:t>
      </w:r>
    </w:p>
    <w:bookmarkEnd w:id="9"/>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невозможности их осуществления </w:t>
      </w:r>
      <w:r w:rsidRPr="00484707">
        <w:rPr>
          <w:rFonts w:ascii="Times New Roman" w:hAnsi="Times New Roman"/>
          <w:sz w:val="28"/>
          <w:szCs w:val="28"/>
          <w:lang w:eastAsia="ru-RU"/>
        </w:rPr>
        <w:t>главой Андреевского сельского поселения</w:t>
      </w:r>
      <w:r w:rsidRPr="00484707">
        <w:rPr>
          <w:rFonts w:ascii="Times New Roman" w:hAnsi="Times New Roman"/>
          <w:sz w:val="28"/>
          <w:szCs w:val="28"/>
        </w:rPr>
        <w:t xml:space="preserve"> (командировка, болезнь, отпуск, иные уважительные причины);</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rPr>
        <w:t xml:space="preserve">досрочного прекращения полномочий </w:t>
      </w:r>
      <w:r w:rsidRPr="00484707">
        <w:rPr>
          <w:rFonts w:ascii="Times New Roman" w:hAnsi="Times New Roman"/>
          <w:sz w:val="28"/>
          <w:szCs w:val="28"/>
          <w:lang w:eastAsia="ru-RU"/>
        </w:rPr>
        <w:t>главы Андреевского сельского поселения</w:t>
      </w:r>
      <w:r w:rsidRPr="00484707">
        <w:rPr>
          <w:rFonts w:ascii="Times New Roman" w:hAnsi="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r w:rsidRPr="00484707">
        <w:rPr>
          <w:rFonts w:ascii="Times New Roman" w:hAnsi="Times New Roman"/>
          <w:b/>
          <w:bCs/>
          <w:sz w:val="28"/>
          <w:szCs w:val="28"/>
          <w:lang w:eastAsia="ru-RU"/>
        </w:rPr>
        <w:t>ГЛАВА 6. Администрация Андреевского</w:t>
      </w:r>
      <w:r>
        <w:rPr>
          <w:rFonts w:ascii="Times New Roman" w:hAnsi="Times New Roman"/>
          <w:b/>
          <w:bCs/>
          <w:sz w:val="28"/>
          <w:szCs w:val="28"/>
          <w:lang w:eastAsia="ru-RU"/>
        </w:rPr>
        <w:t xml:space="preserve"> </w:t>
      </w:r>
      <w:r w:rsidRPr="00484707">
        <w:rPr>
          <w:rFonts w:ascii="Times New Roman" w:hAnsi="Times New Roman"/>
          <w:b/>
          <w:bCs/>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Статья 37. Администрация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pStyle w:val="ListParagraph"/>
        <w:numPr>
          <w:ilvl w:val="0"/>
          <w:numId w:val="72"/>
        </w:numPr>
        <w:tabs>
          <w:tab w:val="left" w:pos="1134"/>
        </w:tabs>
        <w:spacing w:after="0" w:line="240" w:lineRule="auto"/>
        <w:ind w:left="0" w:firstLine="709"/>
        <w:jc w:val="both"/>
        <w:rPr>
          <w:rFonts w:ascii="Times New Roman" w:hAnsi="Times New Roman"/>
          <w:sz w:val="28"/>
          <w:szCs w:val="28"/>
        </w:rPr>
      </w:pPr>
      <w:bookmarkStart w:id="10" w:name="sub_3901"/>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(исполнительно-распорядительный орган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федеральными законами и законами Республики Мордовия.</w:t>
      </w:r>
    </w:p>
    <w:p w:rsidR="004016B6" w:rsidRPr="00484707" w:rsidRDefault="004016B6" w:rsidP="005D0484">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1" w:name="sub_3902"/>
      <w:bookmarkEnd w:id="10"/>
      <w:r w:rsidRPr="00484707">
        <w:rPr>
          <w:rFonts w:ascii="Times New Roman" w:hAnsi="Times New Roman"/>
          <w:sz w:val="28"/>
          <w:szCs w:val="28"/>
        </w:rPr>
        <w:t xml:space="preserve">Администрацией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руководит </w:t>
      </w:r>
      <w:r w:rsidRPr="00484707">
        <w:rPr>
          <w:rFonts w:ascii="Times New Roman" w:hAnsi="Times New Roman"/>
          <w:sz w:val="28"/>
          <w:szCs w:val="28"/>
          <w:lang w:eastAsia="ru-RU"/>
        </w:rPr>
        <w:t xml:space="preserve">глава Андреевского сельского поселения </w:t>
      </w:r>
      <w:r w:rsidRPr="00484707">
        <w:rPr>
          <w:rFonts w:ascii="Times New Roman" w:hAnsi="Times New Roman"/>
          <w:sz w:val="28"/>
          <w:szCs w:val="28"/>
        </w:rPr>
        <w:t>на принципах единоначалия.</w:t>
      </w:r>
    </w:p>
    <w:p w:rsidR="004016B6" w:rsidRPr="00484707" w:rsidRDefault="004016B6" w:rsidP="005D0484">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обладает правами юридического лица, является казенным учреждением.</w:t>
      </w:r>
      <w:bookmarkStart w:id="12" w:name="sub_3903"/>
      <w:bookmarkEnd w:id="11"/>
    </w:p>
    <w:p w:rsidR="004016B6" w:rsidRPr="00484707" w:rsidRDefault="004016B6" w:rsidP="005D0484">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действует от своего имени в случаях осуществления деятельности, связанной со своим обеспечением.</w:t>
      </w:r>
    </w:p>
    <w:p w:rsidR="004016B6" w:rsidRPr="00484707" w:rsidRDefault="004016B6" w:rsidP="005D0484">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3" w:name="sub_3904"/>
      <w:r w:rsidRPr="00484707">
        <w:rPr>
          <w:rFonts w:ascii="Times New Roman" w:hAnsi="Times New Roman"/>
          <w:sz w:val="28"/>
          <w:szCs w:val="28"/>
        </w:rPr>
        <w:t xml:space="preserve">Структура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утверждается Советом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по представлению </w:t>
      </w:r>
      <w:r w:rsidRPr="00484707">
        <w:rPr>
          <w:rFonts w:ascii="Times New Roman" w:hAnsi="Times New Roman"/>
          <w:sz w:val="28"/>
          <w:szCs w:val="28"/>
          <w:lang w:eastAsia="ru-RU"/>
        </w:rPr>
        <w:t>главы Андреевского сельского поселения</w:t>
      </w:r>
      <w:r w:rsidRPr="00484707">
        <w:rPr>
          <w:rFonts w:ascii="Times New Roman" w:hAnsi="Times New Roman"/>
          <w:sz w:val="28"/>
          <w:szCs w:val="28"/>
        </w:rPr>
        <w:t xml:space="preserve">. В структуру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могут входить отраслевые (функциональные) и территориальные органы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которые по решению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могут наделяться правами юридического лица.</w:t>
      </w:r>
    </w:p>
    <w:bookmarkEnd w:id="13"/>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Отраслевые (функциональные) и территориальные органы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Положения об отраслевых (функциональных) и территориальных органах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обладающих правами юридического лица, утверждаются Советом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lang w:eastAsia="ru-RU"/>
        </w:rPr>
        <w:t> </w:t>
      </w:r>
      <w:r w:rsidRPr="00484707">
        <w:rPr>
          <w:rFonts w:ascii="Times New Roman" w:hAnsi="Times New Roman"/>
          <w:b/>
          <w:bCs/>
          <w:sz w:val="28"/>
          <w:szCs w:val="28"/>
          <w:lang w:eastAsia="ru-RU"/>
        </w:rPr>
        <w:t>Статья 38. Полномочия администрации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Администрация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разрабатывает проекты стратегии социально-экономического развития  Андреевского сельского поселения, вносит их на утверждение в Совет депутатов Андреевского сельского поселения, обеспечивает реализацию указанной стратегии;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разрабатывает и вносит на утверждение в Совет депутатов Андреевского сельского поселения проект бюджета Андреевского сельского поселения, а также отчет о его исполнении, исполняет бюджет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готовит и вносит предложения по мероприятиям, планируемым органами государственной власти и затрагивающим интересы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запрашивает и получает на безвозмездной основе от организаций на территории  Андреевского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Андреевского сельского поселения, участвует в согласовании указанных планов и программ;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Андреевского сельского поселения  для решения вопросов местного значения;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осуществляет контроль за реализацией принимаемых администрацией  Андреевского сельского поселения  решений, состоянием учета и отчетности в муниципальных учреждениях и организациях Андреевского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в соответствии с действующим законодательством в порядке, установленном Советом депутатов Андреевского сельского поселения, решает вопросы, связанные с владением, пользованием и распоряжением муниципальной собственностью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организует и осуществляет мероприятия по охране на территории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участвует в обеспечении прав и свобод граждан, проживающих на территории  Андреевского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участвует в обеспечении выполнения на территории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Андреевского сельского поселения, муниципальных служащих и работников муниципальных учреждений Андреевского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14) разрабатывает, утверждает и реализует программы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Андреевского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15) осуществляет в Андреевском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16) осуществляет муниципальный контроль на территории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17) разрабатывает и утверждает схему размещения нестационарных торговых объектов на территории  Андреевского сельского поселения  в порядке, установленном уполномоченным органом исполнительной власти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19) </w:t>
      </w:r>
      <w:r w:rsidRPr="00484707">
        <w:rPr>
          <w:rFonts w:ascii="Times New Roman" w:hAnsi="Times New Roman"/>
          <w:sz w:val="28"/>
          <w:szCs w:val="28"/>
        </w:rPr>
        <w:t xml:space="preserve">направляет предложения по вопросам участия в </w:t>
      </w:r>
      <w:r w:rsidRPr="00484707">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ГЛАВА 7. Иные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39. Контрольно-счетный орган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целях осуществления внешнего муниципального финансового контроля Совет депутатов  Андреевского сельского поселения вправе образовать контрольно-счетный орган Андреевского сельского поселения  – </w:t>
      </w:r>
      <w:r w:rsidRPr="00484707">
        <w:rPr>
          <w:rFonts w:ascii="Times New Roman" w:hAnsi="Times New Roman"/>
          <w:sz w:val="28"/>
          <w:szCs w:val="28"/>
        </w:rPr>
        <w:t xml:space="preserve">контрольно-счетную </w:t>
      </w:r>
      <w:r w:rsidRPr="00484707">
        <w:rPr>
          <w:rFonts w:ascii="Times New Roman" w:hAnsi="Times New Roman"/>
          <w:sz w:val="28"/>
          <w:szCs w:val="28"/>
          <w:lang w:eastAsia="ru-RU"/>
        </w:rPr>
        <w:t>комиссию  Андреевского сельского поселения.</w:t>
      </w:r>
    </w:p>
    <w:p w:rsidR="004016B6" w:rsidRPr="00484707" w:rsidRDefault="004016B6" w:rsidP="005D0484">
      <w:pPr>
        <w:pStyle w:val="ListParagraph"/>
        <w:numPr>
          <w:ilvl w:val="0"/>
          <w:numId w:val="33"/>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Порядок организации и деятельности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Андреевского сельского поселения. </w:t>
      </w:r>
      <w:r w:rsidRPr="00484707">
        <w:rPr>
          <w:rFonts w:ascii="Times New Roman" w:hAnsi="Times New Roman"/>
          <w:sz w:val="28"/>
          <w:szCs w:val="28"/>
        </w:rPr>
        <w:t xml:space="preserve">В случаях и порядке, установленных федеральными законами, правовое регулирование организации и деятельности контрольно-счетной  </w:t>
      </w:r>
      <w:r w:rsidRPr="00484707">
        <w:rPr>
          <w:rFonts w:ascii="Times New Roman" w:hAnsi="Times New Roman"/>
          <w:sz w:val="28"/>
          <w:szCs w:val="28"/>
          <w:lang w:eastAsia="ru-RU"/>
        </w:rPr>
        <w:t xml:space="preserve">комиссии  Андреевского сельского поселения </w:t>
      </w:r>
      <w:r w:rsidRPr="00484707">
        <w:rPr>
          <w:rFonts w:ascii="Times New Roman" w:hAnsi="Times New Roman"/>
          <w:sz w:val="28"/>
          <w:szCs w:val="28"/>
        </w:rPr>
        <w:t>осуществляется также законами Республики Мордовия.</w:t>
      </w:r>
    </w:p>
    <w:p w:rsidR="004016B6" w:rsidRPr="00484707" w:rsidRDefault="004016B6" w:rsidP="005D0484">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Андреевского сельского поселения по осуществлению внешнего муниципального финансового контроля.</w:t>
      </w:r>
    </w:p>
    <w:p w:rsidR="004016B6" w:rsidRPr="00484707" w:rsidRDefault="004016B6" w:rsidP="005D0484">
      <w:pPr>
        <w:pStyle w:val="ListParagraph"/>
        <w:numPr>
          <w:ilvl w:val="0"/>
          <w:numId w:val="33"/>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Контрольно-счетная  комиссия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осуществляет следующие полномочия: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контроль за исполнением бюджета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экспертиза проектов бюджета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внешняя проверка годового отчета об исполнении бюджета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 Андреевского сельского поселения, а также средств, получаемых бюджетом Андреевского сельского поселения из иных источников, предусмотренных законодательством Российской Федерации;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Андреевского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Андреевского сельского поселения и имущества, находящегося в муниципальной собственности;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анализ бюджетного процесса в Андреевского сельском поселении и подготовка предложений, направленных на его совершенствование;</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подготовка информации о ходе исполнения бюджета Андреевского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Андреевского сельского поселения и Главе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участие в пределах полномочий в мероприятиях, направленных на противодействие коррупции;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40. Избирательная комиссия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Избирательная комиссия  Андреевского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Андреевского сельского поселения, </w:t>
      </w:r>
      <w:r w:rsidRPr="00484707">
        <w:rPr>
          <w:rFonts w:ascii="Times New Roman" w:hAnsi="Times New Roman"/>
          <w:sz w:val="28"/>
          <w:szCs w:val="28"/>
        </w:rPr>
        <w:t xml:space="preserve">выборного должностного лица местного самоуправления </w:t>
      </w:r>
      <w:r w:rsidRPr="00484707">
        <w:rPr>
          <w:rFonts w:ascii="Times New Roman" w:hAnsi="Times New Roman"/>
          <w:sz w:val="28"/>
          <w:szCs w:val="28"/>
          <w:lang w:eastAsia="ru-RU"/>
        </w:rPr>
        <w:t>Андреевского сельского поселения, голосования по вопросам изменения границ Андреевского сельского поселения, преобразования  Андреевского сельского поселения.</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Избирательная комиссия Андреевского сельского поселения  является муниципальным органом, который не входит в структуру органов местного самоуправления  Андреевского сельского поселения.</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избирательной комиссии Андреевского сельского поселения  составляет 5 лет.</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Избирательная комиссия Андреевского сельского поселения формируется в количестве шести членов с правом решающего голоса.</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Формирование избирательной комиссии муниципального образования осуществляется Советом депутатов Андреевского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Андреевского сельского поселения  предыдущего состава, Центральной избирательной комиссии Республики Мордовия, избирательной комиссии  Андреевского муниципального района, территориальной избирательной комиссии.</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 Андреевского сельского поселения.</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 избирательной комиссии Темниковского муниципального района в следующем порядке: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если полномочия избирательной комиссии Темниковского муниципального района не возложены на территориальную комиссию, два члена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 остальные члены избирательной комиссии  Андреевского сельского поселения  назначаются на основе предложений территориальной комиссии;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если полномочия избирательной комиссии Темниковского муниципального района возложены на территориальную комиссию, члены избирательной комиссии Андреевского сельского поселения  назначаются на основе предложений территориальной комиссии;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если полномочия территориальной комиссии возложены на избирательную комиссию Темниковского муниципального района, члены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16B6" w:rsidRPr="00484707" w:rsidRDefault="004016B6" w:rsidP="005D0484">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Избирательная комиссия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осуществляет на территории Андреевского сельского поселения контроль за соблюдением избирательных прав и права на участие в референдуме граждан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обеспечивает на территории Андреевского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осуществляет на территории  Андреевского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Андреевского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оказывает правовую, методическую, организационно-техническую помощь нижестоящим комиссиям;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8. Муниципальная служба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41. Муниципальная служба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16B6" w:rsidRPr="00484707" w:rsidRDefault="004016B6" w:rsidP="005D0484">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484707">
        <w:rPr>
          <w:rFonts w:ascii="Times New Roman" w:hAnsi="Times New Roman"/>
          <w:sz w:val="28"/>
          <w:szCs w:val="28"/>
          <w:shd w:val="clear" w:color="auto" w:fill="FFFFFF"/>
          <w:lang w:eastAsia="ru-RU"/>
        </w:rPr>
        <w:t xml:space="preserve">Федеральным законом от 2 марта 2007 года </w:t>
      </w:r>
      <w:r w:rsidRPr="00484707">
        <w:rPr>
          <w:rFonts w:ascii="Times New Roman" w:hAnsi="Times New Roman"/>
          <w:sz w:val="28"/>
          <w:szCs w:val="28"/>
          <w:lang w:eastAsia="ru-RU"/>
        </w:rPr>
        <w:t>№ 25-ФЗ</w:t>
      </w:r>
      <w:r w:rsidRPr="00484707">
        <w:rPr>
          <w:rFonts w:ascii="Times New Roman" w:hAnsi="Times New Roman"/>
          <w:sz w:val="28"/>
          <w:szCs w:val="28"/>
          <w:shd w:val="clear" w:color="auto" w:fill="FFFFFF"/>
          <w:lang w:eastAsia="ru-RU"/>
        </w:rPr>
        <w:t xml:space="preserve"> «О муниципальной службе в Российской Федерации»</w:t>
      </w:r>
      <w:r w:rsidRPr="00484707">
        <w:rPr>
          <w:rFonts w:ascii="Times New Roman" w:hAnsi="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42. Основные принципы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Муниципальная служба основывается на принципах: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приоритета прав и свобод человека и гражданина;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профессионализма и компетентности муниципальных служащих;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стабильности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доступности информации о деятельности муниципальных служащих;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взаимодействия с общественными объединениями и гражданами;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правовой и социальной защищенности муниципальных служащих;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внепартийности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43. Финансирование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Финансирование муниципальной службы в Андреевском сельском поселении осуществляется за счет средств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44. Муниципальный служащий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Муниципальным служащим Андреевского сельского поселения  является гражданин, исполняющий в порядке, определенном муниципальными правовыми актами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p>
    <w:p w:rsidR="004016B6" w:rsidRPr="00484707" w:rsidRDefault="004016B6" w:rsidP="005D0484">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Лица, исполняющие обязанности по техническому обеспечению деятельности органов местного самоуправления Андреевского сельского поселения, избирательной комиссии   Андреевского сельского поселения, не замещают должности муниципальной службы и не являются муниципальными служащими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45. Должность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Должность муниципальной службы - должность в органе местного самоуправления  Андреевского сельского поселения, аппарате избирательной комиссии Андреевского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Андреевского сельского поселения, избирательной комиссии Андреевского сельского поселения  или лица, замещающего муниципальную должность.</w:t>
      </w:r>
    </w:p>
    <w:p w:rsidR="004016B6" w:rsidRPr="00484707" w:rsidRDefault="004016B6" w:rsidP="005D0484">
      <w:pPr>
        <w:pStyle w:val="a0"/>
        <w:tabs>
          <w:tab w:val="left" w:pos="1134"/>
        </w:tabs>
        <w:ind w:firstLine="709"/>
        <w:jc w:val="both"/>
        <w:rPr>
          <w:rFonts w:ascii="Times New Roman" w:hAnsi="Times New Roman" w:cs="Times New Roman"/>
          <w:sz w:val="28"/>
          <w:szCs w:val="28"/>
          <w:lang w:eastAsia="ru-RU"/>
        </w:rPr>
      </w:pPr>
      <w:r w:rsidRPr="00484707">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Андреевского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484707">
        <w:rPr>
          <w:rFonts w:ascii="Times New Roman" w:hAnsi="Times New Roman" w:cs="Times New Roman"/>
          <w:sz w:val="28"/>
          <w:szCs w:val="28"/>
        </w:rPr>
        <w:t>от 8 июня 2007 года № 48-З «О регулировании отношений в сфере муниципальной службы».</w:t>
      </w:r>
    </w:p>
    <w:p w:rsidR="004016B6" w:rsidRPr="00484707" w:rsidRDefault="004016B6" w:rsidP="005D0484">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 составлении и утверждении штатного расписания органа местного самоуправления  Андреевского сельского поселения, аппарата избирательной комиссии Андреевского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46. Права и обязанности муниципального служащего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имеет право на: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обеспечение организационно-технических условий, необходимых для исполнения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Андреевского сельского поселения, избирательной 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участие по своей инициативе в конкурсе на замещение вакантной должности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защиту своих персональных данных;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пенсионное обеспечение в соответствии с законодательством Российской Федерации.</w:t>
      </w:r>
    </w:p>
    <w:p w:rsidR="004016B6" w:rsidRPr="00484707" w:rsidRDefault="004016B6" w:rsidP="005D0484">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016B6" w:rsidRPr="00484707" w:rsidRDefault="004016B6" w:rsidP="005D0484">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обязан: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Андреевского сельского поселения  и обеспечивать их исполнение;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исполнять должностные обязанности в соответствии с должностной инструкцией;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соблюдать установленные в органе местного самоуправления Андреевского сельского поселения, аппарате избирательной комиссии  Андреевского сельского поселения  правила внутреннего трудового распорядка, должностную инструкцию, порядок работы со служебной информацией;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поддерживать уровень квалификации, необходимый для надлежащего исполнения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016B6" w:rsidRPr="00484707" w:rsidRDefault="004016B6" w:rsidP="005D0484">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Андреевского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Андреевского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Андреевского сельского поселения обязан отказаться от его исполнения. В случае исполнения неправомерного поручения муниципальный служащий Андреевского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47. Ограничения, связанные с муниципальной службой</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3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признания его недееспособным или ограниченно дееспособным решением суда, вступившим в законную силу;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016B6" w:rsidRPr="00484707" w:rsidRDefault="004016B6" w:rsidP="005D0484">
      <w:pPr>
        <w:pStyle w:val="a0"/>
        <w:tabs>
          <w:tab w:val="left" w:pos="1134"/>
        </w:tabs>
        <w:ind w:firstLine="709"/>
        <w:jc w:val="both"/>
        <w:rPr>
          <w:rFonts w:ascii="Times New Roman" w:hAnsi="Times New Roman" w:cs="Times New Roman"/>
          <w:sz w:val="28"/>
          <w:szCs w:val="28"/>
          <w:lang w:eastAsia="ru-RU"/>
        </w:rPr>
      </w:pPr>
      <w:r w:rsidRPr="00484707">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484707">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484707">
        <w:rPr>
          <w:rFonts w:ascii="Times New Roman" w:hAnsi="Times New Roman" w:cs="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Андреевского сельского поселения, </w:t>
      </w:r>
      <w:r w:rsidRPr="00484707">
        <w:rPr>
          <w:rFonts w:ascii="Times New Roman" w:hAnsi="Times New Roman"/>
          <w:sz w:val="28"/>
          <w:szCs w:val="28"/>
        </w:rPr>
        <w:t xml:space="preserve">который возглавляет администрацию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если </w:t>
      </w:r>
      <w:r w:rsidRPr="00484707">
        <w:rPr>
          <w:rFonts w:ascii="Times New Roman" w:hAnsi="Times New Roman"/>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484707">
        <w:rPr>
          <w:rFonts w:ascii="Times New Roman" w:hAnsi="Times New Roman"/>
          <w:color w:val="FF0000"/>
          <w:sz w:val="28"/>
          <w:szCs w:val="28"/>
          <w:lang w:eastAsia="ru-RU"/>
        </w:rPr>
        <w:t xml:space="preserve"> </w:t>
      </w:r>
      <w:r w:rsidRPr="00484707">
        <w:rPr>
          <w:rFonts w:ascii="Times New Roman" w:hAnsi="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016B6" w:rsidRPr="00484707" w:rsidRDefault="004016B6" w:rsidP="005D0484">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Гражданин не может быть назначен на должности председателя, заместителя председателя и аудитора контрольно-счетной комиссии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главой администрации </w:t>
      </w:r>
      <w:r w:rsidRPr="00484707">
        <w:rPr>
          <w:rFonts w:ascii="Times New Roman" w:hAnsi="Times New Roman"/>
          <w:sz w:val="28"/>
          <w:szCs w:val="28"/>
          <w:lang w:eastAsia="ru-RU"/>
        </w:rPr>
        <w:t>Андреевскогосельского поселения</w:t>
      </w:r>
      <w:r w:rsidRPr="00484707">
        <w:rPr>
          <w:rFonts w:ascii="Times New Roman" w:hAnsi="Times New Roman"/>
          <w:sz w:val="28"/>
          <w:szCs w:val="28"/>
        </w:rPr>
        <w:t xml:space="preserve">, руководителями судебных и правоохранительных органов, расположенных на территории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484707">
        <w:rPr>
          <w:rFonts w:ascii="Times New Roman" w:hAnsi="Times New Roman"/>
          <w:sz w:val="28"/>
          <w:szCs w:val="28"/>
        </w:rPr>
        <w:t xml:space="preserve"> </w:t>
      </w:r>
    </w:p>
    <w:p w:rsidR="004016B6" w:rsidRPr="00484707" w:rsidRDefault="004016B6" w:rsidP="005D0484">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Муниципальный служащий, являющийся руководителем</w:t>
      </w:r>
      <w:r>
        <w:rPr>
          <w:rFonts w:ascii="Times New Roman" w:hAnsi="Times New Roman"/>
          <w:sz w:val="28"/>
          <w:szCs w:val="28"/>
        </w:rPr>
        <w:t xml:space="preserve"> органа местного самоуправления, аппарата избирательной комиссии Андреевского сельского поселения, заместитель указанного муниципального служащего</w:t>
      </w:r>
      <w:r w:rsidRPr="00484707">
        <w:rPr>
          <w:rFonts w:ascii="Times New Roman" w:hAnsi="Times New Roman"/>
          <w:sz w:val="28"/>
          <w:szCs w:val="28"/>
        </w:rPr>
        <w:t xml:space="preserve"> в целях исключения конфликта интересов </w:t>
      </w:r>
      <w:r>
        <w:rPr>
          <w:rFonts w:ascii="Times New Roman" w:hAnsi="Times New Roman"/>
          <w:sz w:val="28"/>
          <w:szCs w:val="28"/>
        </w:rPr>
        <w:t xml:space="preserve">не могут </w:t>
      </w:r>
      <w:r w:rsidRPr="00484707">
        <w:rPr>
          <w:rFonts w:ascii="Times New Roman" w:hAnsi="Times New Roman"/>
          <w:sz w:val="28"/>
          <w:szCs w:val="28"/>
        </w:rPr>
        <w:t xml:space="preserve">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Pr="00484707">
        <w:rPr>
          <w:rFonts w:ascii="Times New Roman" w:hAnsi="Times New Roman"/>
          <w:sz w:val="28"/>
          <w:szCs w:val="28"/>
          <w:lang w:eastAsia="ru-RU"/>
        </w:rPr>
        <w:t>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r w:rsidRPr="00484707">
        <w:rPr>
          <w:rFonts w:ascii="Times New Roman" w:hAnsi="Times New Roman"/>
          <w:sz w:val="28"/>
          <w:szCs w:val="28"/>
        </w:rPr>
        <w:t xml:space="preserve"> в период замещения им</w:t>
      </w:r>
      <w:r>
        <w:rPr>
          <w:rFonts w:ascii="Times New Roman" w:hAnsi="Times New Roman"/>
          <w:sz w:val="28"/>
          <w:szCs w:val="28"/>
        </w:rPr>
        <w:t>и</w:t>
      </w:r>
      <w:r w:rsidRPr="00484707">
        <w:rPr>
          <w:rFonts w:ascii="Times New Roman" w:hAnsi="Times New Roman"/>
          <w:sz w:val="28"/>
          <w:szCs w:val="28"/>
        </w:rPr>
        <w:t xml:space="preserve"> </w:t>
      </w:r>
      <w:r>
        <w:rPr>
          <w:rFonts w:ascii="Times New Roman" w:hAnsi="Times New Roman"/>
          <w:sz w:val="28"/>
          <w:szCs w:val="28"/>
        </w:rPr>
        <w:t>соответствующей</w:t>
      </w:r>
      <w:r w:rsidRPr="00484707">
        <w:rPr>
          <w:rFonts w:ascii="Times New Roman" w:hAnsi="Times New Roman"/>
          <w:sz w:val="28"/>
          <w:szCs w:val="28"/>
        </w:rPr>
        <w:t xml:space="preserve"> должности.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48. Запреты, связанные с муниципальной службой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0"/>
        </w:numPr>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связи с прохождением муниципальной службы муниципальному служащему  Андреевского сельского поселения  запрещается: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замещать должность муниципальной службы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б) избрания или назначения на муниципальную должность;</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4016B6" w:rsidRPr="00484707" w:rsidRDefault="004016B6" w:rsidP="005D0484">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484707" w:rsidRDefault="004016B6" w:rsidP="005D0484">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4016B6" w:rsidRPr="00484707" w:rsidRDefault="004016B6" w:rsidP="005D0484">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484707" w:rsidRDefault="004016B6" w:rsidP="005D0484">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484707" w:rsidRDefault="004016B6" w:rsidP="005D0484">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д) иные случаи, предусмотренные федеральными з</w:t>
      </w:r>
      <w:r>
        <w:rPr>
          <w:rFonts w:ascii="Times New Roman" w:hAnsi="Times New Roman"/>
          <w:sz w:val="28"/>
          <w:szCs w:val="28"/>
        </w:rPr>
        <w:t>аконами;</w:t>
      </w:r>
    </w:p>
    <w:p w:rsidR="004016B6" w:rsidRPr="00484707" w:rsidRDefault="004016B6" w:rsidP="005D0484">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3</w:t>
      </w:r>
      <w:r w:rsidRPr="00484707">
        <w:rPr>
          <w:rFonts w:ascii="Times New Roman" w:hAnsi="Times New Roman"/>
          <w:sz w:val="28"/>
          <w:szCs w:val="28"/>
        </w:rPr>
        <w:t xml:space="preserve">) заниматься предпринимательской деятельностью </w:t>
      </w:r>
      <w:r>
        <w:rPr>
          <w:rFonts w:ascii="Times New Roman" w:hAnsi="Times New Roman"/>
          <w:sz w:val="28"/>
          <w:szCs w:val="28"/>
        </w:rPr>
        <w:t>лично или через доверенных лиц;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Pr="00484707">
        <w:rPr>
          <w:rFonts w:ascii="Times New Roman" w:hAnsi="Times New Roman"/>
          <w:sz w:val="28"/>
          <w:szCs w:val="28"/>
          <w:lang w:eastAsia="ru-RU"/>
        </w:rPr>
        <w:t>) быть поверенным или представителем по делам третьих лиц в органе местного самоуправления Андреевского сельского поселения, избирательной комиссии Андреевского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Pr="00484707">
        <w:rPr>
          <w:rFonts w:ascii="Times New Roman" w:hAnsi="Times New Roman"/>
          <w:sz w:val="28"/>
          <w:szCs w:val="28"/>
          <w:lang w:eastAsia="ru-RU"/>
        </w:rPr>
        <w:t>)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Андреевского сельского поселения, избирательную комиссию   Андреевского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w:t>
      </w:r>
      <w:r w:rsidRPr="00484707">
        <w:rPr>
          <w:rFonts w:ascii="Times New Roman" w:hAnsi="Times New Roman"/>
          <w:sz w:val="28"/>
          <w:szCs w:val="28"/>
          <w:lang w:eastAsia="ru-RU"/>
        </w:rPr>
        <w:t>)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Андреевского сельского поселения, избирательной комиссии  Андреевского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7</w:t>
      </w:r>
      <w:r w:rsidRPr="00484707">
        <w:rPr>
          <w:rFonts w:ascii="Times New Roman" w:hAnsi="Times New Roman"/>
          <w:sz w:val="28"/>
          <w:szCs w:val="28"/>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w:t>
      </w:r>
      <w:r w:rsidRPr="00484707">
        <w:rPr>
          <w:rFonts w:ascii="Times New Roman" w:hAnsi="Times New Roman"/>
          <w:sz w:val="28"/>
          <w:szCs w:val="28"/>
          <w:lang w:eastAsia="ru-RU"/>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9</w:t>
      </w:r>
      <w:r w:rsidRPr="00484707">
        <w:rPr>
          <w:rFonts w:ascii="Times New Roman" w:hAnsi="Times New Roman"/>
          <w:sz w:val="28"/>
          <w:szCs w:val="28"/>
          <w:lang w:eastAsia="ru-RU"/>
        </w:rPr>
        <w:t>)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Андреевского сельского поселения, избирательной комиссии Андреевского сельского поселения  и их руководителей, если это не входит в его должностные обязанности;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10</w:t>
      </w:r>
      <w:r w:rsidRPr="00484707">
        <w:rPr>
          <w:rFonts w:ascii="Times New Roman" w:hAnsi="Times New Roman"/>
          <w:sz w:val="28"/>
          <w:szCs w:val="28"/>
          <w:lang w:eastAsia="ru-RU"/>
        </w:rPr>
        <w:t>) принимать без письменного разрешения главы Андреевского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1</w:t>
      </w:r>
      <w:r w:rsidRPr="00484707">
        <w:rPr>
          <w:rFonts w:ascii="Times New Roman" w:hAnsi="Times New Roman"/>
          <w:sz w:val="28"/>
          <w:szCs w:val="28"/>
          <w:lang w:eastAsia="ru-RU"/>
        </w:rPr>
        <w:t>) использовать преимущества должностного положения для предвыборной агитации, а также для агитации по вопросам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2</w:t>
      </w:r>
      <w:r w:rsidRPr="00484707">
        <w:rPr>
          <w:rFonts w:ascii="Times New Roman" w:hAnsi="Times New Roman"/>
          <w:sz w:val="28"/>
          <w:szCs w:val="28"/>
          <w:lang w:eastAsia="ru-RU"/>
        </w:rPr>
        <w:t>)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3</w:t>
      </w:r>
      <w:r w:rsidRPr="00484707">
        <w:rPr>
          <w:rFonts w:ascii="Times New Roman" w:hAnsi="Times New Roman"/>
          <w:sz w:val="28"/>
          <w:szCs w:val="28"/>
          <w:lang w:eastAsia="ru-RU"/>
        </w:rPr>
        <w:t>)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4</w:t>
      </w:r>
      <w:r w:rsidRPr="00484707">
        <w:rPr>
          <w:rFonts w:ascii="Times New Roman" w:hAnsi="Times New Roman"/>
          <w:sz w:val="28"/>
          <w:szCs w:val="28"/>
          <w:lang w:eastAsia="ru-RU"/>
        </w:rPr>
        <w:t>) прекращать исполнение должностных обязанностей в целях урегулирования трудового спора;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5</w:t>
      </w:r>
      <w:r w:rsidRPr="00484707">
        <w:rPr>
          <w:rFonts w:ascii="Times New Roman" w:hAnsi="Times New Roman"/>
          <w:sz w:val="28"/>
          <w:szCs w:val="28"/>
          <w:lang w:eastAsia="ru-RU"/>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6</w:t>
      </w:r>
      <w:r w:rsidRPr="00484707">
        <w:rPr>
          <w:rFonts w:ascii="Times New Roman" w:hAnsi="Times New Roman"/>
          <w:sz w:val="28"/>
          <w:szCs w:val="28"/>
          <w:lang w:eastAsia="ru-RU"/>
        </w:rPr>
        <w:t>)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16B6" w:rsidRPr="00484707" w:rsidRDefault="004016B6" w:rsidP="005D0484">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49. Требования к служебному поведению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обязан: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исполнять должностные обязанности добросовестно, на высоком профессиональном уровне;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проявлять корректность в обращении с гражданами;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проявлять уважение к нравственным обычаям и традициям народов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учитывать культурные и иные особенности различных этнических и социальных групп, а также конфессий;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способствовать межнациональному и межконфессиональному согласию;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4016B6" w:rsidRPr="00484707" w:rsidRDefault="004016B6" w:rsidP="005D0484">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50. Представление сведений о доходах, расходах, об имуществе и обязательствах имущественного характера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016B6" w:rsidRPr="00484707" w:rsidRDefault="004016B6" w:rsidP="005D0484">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16B6" w:rsidRPr="00484707" w:rsidRDefault="004016B6" w:rsidP="005D0484">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16B6" w:rsidRPr="00484707" w:rsidRDefault="004016B6" w:rsidP="005D0484">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4016B6" w:rsidRPr="00484707" w:rsidRDefault="004016B6" w:rsidP="005D0484">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4016B6" w:rsidRPr="00484707" w:rsidRDefault="004016B6" w:rsidP="005D0484">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объяснений муниципального служащего;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5) иных материалов. </w:t>
      </w:r>
    </w:p>
    <w:p w:rsidR="004016B6" w:rsidRPr="00484707" w:rsidRDefault="004016B6" w:rsidP="005D0484">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016B6" w:rsidRPr="00484707" w:rsidRDefault="004016B6" w:rsidP="005D0484">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016B6" w:rsidRPr="00484707" w:rsidRDefault="004016B6" w:rsidP="005D0484">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 </w:t>
      </w:r>
    </w:p>
    <w:p w:rsidR="004016B6" w:rsidRPr="00484707" w:rsidRDefault="004016B6" w:rsidP="005D0484">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53. Поощрение муниципального служащего</w:t>
      </w: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Виды поощрения муниципального служащего и порядок его применения устанавливаются муниципальными правовыми актами Андреевского сельского поселения  в соответствии с федеральными законами и законами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54. Дисциплинарная ответственность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замечание;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выговор;</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увольнение с муниципальной службы по соответствующим основаниям.</w:t>
      </w:r>
    </w:p>
    <w:p w:rsidR="004016B6" w:rsidRPr="00484707" w:rsidRDefault="004016B6" w:rsidP="005D0484">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016B6" w:rsidRPr="00484707" w:rsidRDefault="004016B6" w:rsidP="005D0484">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 –ФЗ «О муниципальной службе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55. Гарантии, предоставляемые муниципальному служащему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Муниципальному служащему гарантируются: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право на своевременное и в полном объеме получение денежного содержания;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16B6" w:rsidRPr="00484707" w:rsidRDefault="004016B6" w:rsidP="005D0484">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 расторжении трудового договора с муниципальным служащим  в связи с ликвидацией органа местного самоуправления Андреевского  сельского поселения, избирательной комиссии  Андреевского сельского поселения  либо сокращением штата работников органа местного самоуправления Андреевского  сельского поселения, аппарата избирательной комиссии Андреевского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016B6" w:rsidRPr="00484707" w:rsidRDefault="004016B6" w:rsidP="005D0484">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E6165">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56. Подготовка кадров для муниципальной службы на договорной основе</w:t>
      </w:r>
    </w:p>
    <w:p w:rsidR="004016B6" w:rsidRPr="00484707" w:rsidRDefault="004016B6" w:rsidP="005E6165">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E6165">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целях формирования высококвалифицированного кадрового состава муниципальной службы органы местного самоуправления Андреевского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4016B6" w:rsidRDefault="004016B6" w:rsidP="005E6165">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Андреевского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Андреевского сельского поселения  в течение установленного срока после окончания обучения.</w:t>
      </w:r>
    </w:p>
    <w:p w:rsidR="004016B6" w:rsidRDefault="004016B6" w:rsidP="005E6165">
      <w:pPr>
        <w:spacing w:after="0" w:line="240" w:lineRule="auto"/>
        <w:ind w:firstLine="709"/>
        <w:jc w:val="both"/>
        <w:rPr>
          <w:rFonts w:ascii="Times New Roman" w:hAnsi="Times New Roman"/>
          <w:bCs/>
          <w:sz w:val="28"/>
          <w:szCs w:val="28"/>
        </w:rPr>
      </w:pPr>
      <w:r w:rsidRPr="00E36C78">
        <w:rPr>
          <w:rFonts w:ascii="Times New Roman" w:hAnsi="Times New Roman"/>
          <w:sz w:val="28"/>
          <w:szCs w:val="28"/>
        </w:rPr>
        <w:t xml:space="preserve">3. </w:t>
      </w:r>
      <w:r w:rsidRPr="00E36C78">
        <w:rPr>
          <w:rFonts w:ascii="Times New Roman" w:hAnsi="Times New Roman"/>
          <w:bCs/>
          <w:sz w:val="28"/>
          <w:szCs w:val="28"/>
        </w:rPr>
        <w:t>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w:t>
      </w:r>
      <w:r>
        <w:rPr>
          <w:rFonts w:ascii="Times New Roman" w:hAnsi="Times New Roman"/>
          <w:bCs/>
          <w:sz w:val="28"/>
          <w:szCs w:val="28"/>
        </w:rPr>
        <w:t xml:space="preserve"> </w:t>
      </w:r>
    </w:p>
    <w:p w:rsidR="004016B6" w:rsidRPr="00E36C78" w:rsidRDefault="004016B6" w:rsidP="005E6165">
      <w:pPr>
        <w:spacing w:after="0" w:line="240" w:lineRule="auto"/>
        <w:ind w:firstLine="709"/>
        <w:jc w:val="both"/>
        <w:rPr>
          <w:rFonts w:ascii="Times New Roman" w:hAnsi="Times New Roman"/>
          <w:sz w:val="28"/>
          <w:szCs w:val="28"/>
        </w:rPr>
      </w:pPr>
      <w:r w:rsidRPr="00E36C78">
        <w:rPr>
          <w:rFonts w:ascii="Times New Roman" w:hAnsi="Times New Roman"/>
          <w:bCs/>
          <w:sz w:val="28"/>
          <w:szCs w:val="28"/>
        </w:rPr>
        <w:t xml:space="preserve">4. </w:t>
      </w:r>
      <w:r w:rsidRPr="00E36C78">
        <w:rPr>
          <w:rFonts w:ascii="Times New Roman" w:hAnsi="Times New Roman"/>
          <w:sz w:val="28"/>
          <w:szCs w:val="28"/>
        </w:rPr>
        <w:t xml:space="preserve">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 </w:t>
      </w:r>
    </w:p>
    <w:p w:rsidR="004016B6" w:rsidRPr="00E36C78" w:rsidRDefault="004016B6" w:rsidP="005E6165">
      <w:pPr>
        <w:spacing w:after="0" w:line="240" w:lineRule="auto"/>
        <w:ind w:firstLine="709"/>
        <w:jc w:val="both"/>
        <w:rPr>
          <w:rFonts w:ascii="Times New Roman" w:hAnsi="Times New Roman"/>
          <w:sz w:val="28"/>
          <w:szCs w:val="28"/>
        </w:rPr>
      </w:pPr>
      <w:r w:rsidRPr="00E36C78">
        <w:rPr>
          <w:rFonts w:ascii="Times New Roman" w:hAnsi="Times New Roman"/>
          <w:sz w:val="28"/>
          <w:szCs w:val="28"/>
        </w:rPr>
        <w:t xml:space="preserve">5.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 </w:t>
      </w:r>
    </w:p>
    <w:p w:rsidR="004016B6" w:rsidRPr="00E36C78" w:rsidRDefault="004016B6" w:rsidP="005E6165">
      <w:pPr>
        <w:spacing w:after="0" w:line="240" w:lineRule="auto"/>
        <w:ind w:firstLine="709"/>
        <w:jc w:val="both"/>
        <w:rPr>
          <w:rFonts w:ascii="Times New Roman" w:hAnsi="Times New Roman"/>
          <w:sz w:val="28"/>
          <w:szCs w:val="28"/>
        </w:rPr>
      </w:pPr>
      <w:r w:rsidRPr="00E36C78">
        <w:rPr>
          <w:rFonts w:ascii="Times New Roman" w:hAnsi="Times New Roman"/>
          <w:sz w:val="28"/>
          <w:szCs w:val="28"/>
        </w:rPr>
        <w:t xml:space="preserve">6. Договор о целевом обучении может быть заключен с гражданином один раз. </w:t>
      </w:r>
    </w:p>
    <w:p w:rsidR="004016B6" w:rsidRPr="00E36C78" w:rsidRDefault="004016B6" w:rsidP="005E6165">
      <w:pPr>
        <w:spacing w:after="0" w:line="240" w:lineRule="auto"/>
        <w:ind w:firstLine="709"/>
        <w:jc w:val="both"/>
        <w:rPr>
          <w:rFonts w:ascii="Times New Roman" w:hAnsi="Times New Roman"/>
          <w:sz w:val="28"/>
          <w:szCs w:val="28"/>
          <w:lang w:eastAsia="ru-RU"/>
        </w:rPr>
      </w:pPr>
      <w:r w:rsidRPr="00E36C78">
        <w:rPr>
          <w:rFonts w:ascii="Times New Roman" w:hAnsi="Times New Roman"/>
          <w:sz w:val="28"/>
          <w:szCs w:val="28"/>
        </w:rPr>
        <w:t xml:space="preserve">7. </w:t>
      </w:r>
      <w:r w:rsidRPr="00E36C78">
        <w:rPr>
          <w:rFonts w:ascii="Times New Roman" w:hAnsi="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 Андреевского сельского поселения.</w:t>
      </w:r>
    </w:p>
    <w:p w:rsidR="004016B6" w:rsidRPr="00484707" w:rsidRDefault="004016B6" w:rsidP="00E36C78">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57. Оплата труда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16B6" w:rsidRPr="00484707" w:rsidRDefault="004016B6" w:rsidP="005D0484">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Андреевского сельского поселения в соответствии с законодательством Российской Федерации и законодательством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9. Муниципальные правовые акты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58. Общие положения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 вопросам местного значения населением Андреевского сельского поселения  непосредственно, органами местного самоуправления Андреевского сельского поселения  и должностными лицами местного самоуправления Андреевского сельского поселения  принимаются муниципальные правовые акты.</w:t>
      </w:r>
    </w:p>
    <w:p w:rsidR="004016B6" w:rsidRPr="00484707" w:rsidRDefault="004016B6" w:rsidP="005D0484">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правовые акты, принятые органами местного самоуправления Андреевского сельского поселения, подлежат обязательному исполнению на всей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За неисполнение муниципальных правовых актов Андреевского сельского поселения  предусматривается ответственность в соответствии с федеральными законами и законами Республики Мордовия.</w:t>
      </w:r>
    </w:p>
    <w:p w:rsidR="004016B6" w:rsidRPr="00484707" w:rsidRDefault="004016B6" w:rsidP="005D0484">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правовые акты Андреевского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016B6" w:rsidRPr="00484707" w:rsidRDefault="004016B6" w:rsidP="005D0484">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Андреевского сельского поселения  в соответствии с законом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59. Система муниципальных правовых актов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систему муниципальных правовых актов  Андреевского сельского поселения  входят: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настоящий Устав;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правовые акты, принятые на местном референдуме (сходе граждан)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решения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постановления и распоряжения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постановления и распоряжения администрации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6)  распоряжения и приказы председателя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lang w:eastAsia="ru-RU"/>
        </w:rPr>
        <w:t xml:space="preserve">7) </w:t>
      </w:r>
      <w:r w:rsidRPr="00484707">
        <w:rPr>
          <w:rFonts w:ascii="Times New Roman" w:hAnsi="Times New Roman"/>
          <w:sz w:val="28"/>
          <w:szCs w:val="28"/>
        </w:rPr>
        <w:t xml:space="preserve">распоряжения и приказы руководителей структурных подразделений администрации </w:t>
      </w:r>
      <w:r w:rsidRPr="00484707">
        <w:rPr>
          <w:rFonts w:ascii="Times New Roman" w:hAnsi="Times New Roman"/>
          <w:sz w:val="28"/>
          <w:szCs w:val="28"/>
          <w:lang w:eastAsia="ru-RU"/>
        </w:rPr>
        <w:t>Андреевского</w:t>
      </w:r>
      <w:r w:rsidRPr="00484707">
        <w:rPr>
          <w:rFonts w:ascii="Times New Roman" w:hAnsi="Times New Roman"/>
          <w:sz w:val="28"/>
          <w:szCs w:val="28"/>
        </w:rPr>
        <w:t xml:space="preserve"> сельского поселения.</w:t>
      </w:r>
    </w:p>
    <w:p w:rsidR="004016B6" w:rsidRPr="00484707" w:rsidRDefault="004016B6" w:rsidP="005D0484">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Настоящий Устав и оформленные в виде правовых актов решения, принятые на референдуме Андреевского сельского поселения, являются актами высшей юридической силы в системе муниципальных правовых актов  Андреевского сельского поселения, имеют прямое действие и применяются на всей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Иные муниципальные правовые акты  Андреевского сельского поселения  не должны противоречить настоящему Уставу и правовым актам, принятым на референдуме Андреевского сельского поселения.</w:t>
      </w:r>
    </w:p>
    <w:p w:rsidR="004016B6" w:rsidRPr="00484707" w:rsidRDefault="004016B6" w:rsidP="005D0484">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Андреевского сельского поселения, решение об удалении Главы Андреевского сельского поселения  в отставку, а также решения по вопросам организации деятельности Совета депутатов  Андреевского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016B6" w:rsidRPr="00484707" w:rsidRDefault="004016B6" w:rsidP="005D0484">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в пределах своих полномочий, установленных настоящим Уставом и решениями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 </w:t>
      </w:r>
    </w:p>
    <w:p w:rsidR="004016B6" w:rsidRPr="00484707" w:rsidRDefault="004016B6" w:rsidP="005D0484">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исполняющий полномочия председателя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w:t>
      </w:r>
    </w:p>
    <w:p w:rsidR="004016B6" w:rsidRPr="00484707" w:rsidRDefault="004016B6" w:rsidP="005D0484">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Руководители структурных подразделений администрации Андреевского сельского поселения издают приказы и распоряжения по вопросам, отнесенным к их полномочиям.</w:t>
      </w:r>
    </w:p>
    <w:p w:rsidR="004016B6" w:rsidRPr="00484707" w:rsidRDefault="004016B6" w:rsidP="005D0484">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Председатель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 xml:space="preserve">комиссии Андреевского сельского поселения  издает распоряжения и приказы по вопросам организации деятельности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60. Устав Андреевского</w:t>
      </w:r>
      <w:r>
        <w:rPr>
          <w:rFonts w:ascii="Times New Roman" w:hAnsi="Times New Roman"/>
          <w:b/>
          <w:bCs/>
          <w:sz w:val="28"/>
          <w:szCs w:val="28"/>
          <w:lang w:eastAsia="ru-RU"/>
        </w:rPr>
        <w:t xml:space="preserve"> </w:t>
      </w:r>
      <w:r w:rsidRPr="00484707">
        <w:rPr>
          <w:rFonts w:ascii="Times New Roman" w:hAnsi="Times New Roman"/>
          <w:b/>
          <w:bCs/>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принимается Советом депутатов Андреевского сельского поселения.</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Устава  Андреевского сельского поселения, проект решения Совета депутатов  Андреевского сельского поселения о внесении изменений и дополнений в Устав  Андреевского сельского поселения  не позднее чем за 30 дней до дня рассмотрения вопроса о принятии Устава Андреевского сельского поселения, внесении изменений и дополнений в Устав Андреевского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Андреевского сельского поселения порядка учета предложений по проекту указанного Устава, решения Совета депутатов Андреевского сельского поселения, а также порядка участия граждан в его обсуждении.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484707">
        <w:rPr>
          <w:rFonts w:ascii="Times New Roman" w:hAnsi="Times New Roman"/>
          <w:sz w:val="28"/>
          <w:szCs w:val="28"/>
          <w:lang w:eastAsia="ru-RU"/>
        </w:rPr>
        <w:br/>
        <w:t>Андреевского сельского поселения о внесении изменений и дополнений в Устав  Андреевского сельского поселения, а также порядка участия граждан в его обсуждении в случае,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принимается большинством в две трети голосов от установленной численности депутатов Совета депутатов Андреевского сельского поселения.</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государственной регистрации в порядке, установленном федеральным законодательством.</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Устав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решение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 внесении изменений в Устав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представленные для государственной регистрации, могут быть отозваны главой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Отказ в государственной регистрации Устава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а также нарушение установленных сроков государственной регистрации Устава Андреевского сельского поселения, решения Совета депутатов Андреевского сельского поселения о внесении в Устав  Андреевского сельского поселения изменений и дополнений могут быть обжалованы гражданами и органами местного самоуправления  Андреевского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16B6" w:rsidRPr="00484707" w:rsidRDefault="004016B6" w:rsidP="005D0484">
      <w:pPr>
        <w:pStyle w:val="10"/>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Изменения и дополнения, внесенные в Устав Андреевского сельского поселения  и изменяющие структуру органов местного самоуправления Андреевского сельского поселения, разграничение полномочий между органами местного самоуправления Андреевского сельского поселения (за исключением случаев приведения Устава Андреевского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Андреевского сельского поселения), вступают в силу после истечения срока полномочий Совета депутатов Андреевского сельского поселения, принявшего решение Совета депутатов Андреевского сельского поселения о внесении указанных изменений и дополнений в Устав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Изменения и дополнения, внесенные в Устав Андреевского сельского поселения  и предусматривающие создание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 вступают в силу в порядке, предусмотренном абзацем первым настоящей части.</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Изменения и дополнения в Устав Андреевского сельского поселения вносятся муниципальным правовым актом, который может оформляться: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решением Совета депутатов Андреевского сельского поселения, подписанным единолично главой Андреевского сельского поселения, исполняющим полномочия председателя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отдельным нормативным правовым актом, принятым Советом депутатов и подписанным главой Андреевского сельского поселения. В этом случае на данном правовом акте проставляются реквизиты решения Совета депутатов Андреевского сельского поселения о его принятии. Включение в такое решение Совета депутатов Андреевского сельского поселения переходных  положений и (или) норм о вступлении в силу изменений и дополнений, вносимых в Устав Андреевского сельского поселения, не допускается.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Приведение Устава  Андреевского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Андреевского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Андреевского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016B6" w:rsidRPr="00484707" w:rsidRDefault="004016B6" w:rsidP="005D0484">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Изложение Устава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в новой редакции муниципальным правовым актом о внесении изменений и дополнений в Устав Андреевского сельского поселения  не допускается. В этом случае принимается новый Устав Андреевского  сельского поселения, а ранее действующий Устав Андреевского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61. Решения, принятые путем прямого волеизъявления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вопросов местного значения Андреевского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016B6" w:rsidRPr="00484707" w:rsidRDefault="004016B6" w:rsidP="005D0484">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Если для реализации решения, принятого путем прямого волеизъявления населения Андреевского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Андреевского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016B6" w:rsidRPr="00484707" w:rsidRDefault="004016B6" w:rsidP="005D0484">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Андреевского сельского поселения, является основанием для отзыва Главы Андреевского сельского поселения  или досрочного прекращения полномочий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62. Решения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решения, устанавливающие правила, обязательные для исполнения на территории Андреевского сельского поселения, которые принимаются большинством голосов от установленной численности депутатов Совета депутатов Андреевского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решения по вопросам организации деятельности Совета депутатов Андреевского сельского поселения принимаются большинством голосов от числа депутатов, присутствующих на сессии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решение об удалении главы  Андреевского сельского поселения  в отставку,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484707" w:rsidRDefault="004016B6" w:rsidP="005D0484">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принятия нормативных правовых актов Совета депутатов Андреевского сельского поселения определяется регламентом Совета депутатов Андреевского сельского поселения и положением о нормативно-правовых актах органов местного самоуправления и должностных лиц местного самоуправления Андреевского сельского поселения, которые утверждаются нормативными правовыми актами Совета депутатов Андреевского сельского поселения.</w:t>
      </w:r>
    </w:p>
    <w:p w:rsidR="004016B6" w:rsidRPr="00484707" w:rsidRDefault="004016B6" w:rsidP="005D0484">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Нормативные правовые акты Совета депутатов Андреевского сельского поселения, предусматривающие установление, изменение и отмену местных налогов и сборов, осуществление расходов из средств бюджета   Андреевского сельского поселения, могут быть внесены на рассмотрение Совета депутатов Андреевского сельского поселения только по инициативе главы Андреевского сельского поселения или при наличии его заключения.</w:t>
      </w:r>
    </w:p>
    <w:p w:rsidR="004016B6" w:rsidRPr="00484707" w:rsidRDefault="004016B6" w:rsidP="005D0484">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Нормативный правовой акт, принятый Советом депутатов Андреевского сельского поселения, направляется главе  Андреевского сельского поселения  для подписания и обнародования в течение 10 дней.</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63. Подготовка муниципальных правовых актов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Проекты муниципальных правовых актов могут вноситься следующими субъектами правотворческой инициативы на территории  Андреевского сельского поселения:</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депутатами Совета депутатов Андреевского сельского поселения;</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главой Андреевского сельского поселения;</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инициативными группами граждан;</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собранием граждан, конференцией граждан;</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председателем избирательной комиссии  Андреевского сельского поселения;</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органами территориального общественного самоуправления;</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председателем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w:t>
      </w:r>
    </w:p>
    <w:p w:rsidR="004016B6" w:rsidRPr="00484707" w:rsidRDefault="004016B6" w:rsidP="005D0484">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прокуратурой Темниковского  района Республики Мордовия.</w:t>
      </w:r>
    </w:p>
    <w:p w:rsidR="004016B6" w:rsidRPr="00484707" w:rsidRDefault="004016B6" w:rsidP="005D0484">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Андреевского сельского поселения или должностного лица местного самоуправления Андреевского сельского поселения, на рассмотрение которых вносятся указанные проекты.</w:t>
      </w:r>
    </w:p>
    <w:p w:rsidR="004016B6" w:rsidRDefault="004016B6" w:rsidP="005D0484">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Проекты муниципальных нормативных правовых актов Андреевского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Андреевского сельского поселения в порядке, установленном муниципальным</w:t>
      </w:r>
      <w:r>
        <w:rPr>
          <w:rFonts w:ascii="Times New Roman" w:hAnsi="Times New Roman"/>
          <w:sz w:val="28"/>
          <w:szCs w:val="28"/>
          <w:lang w:eastAsia="ru-RU"/>
        </w:rPr>
        <w:t>и нормативными правовыми актами в соответствии с законом Республики Мордовия, за исключением</w:t>
      </w:r>
      <w:r w:rsidRPr="00F85D52">
        <w:rPr>
          <w:rFonts w:ascii="Times New Roman" w:hAnsi="Times New Roman"/>
          <w:sz w:val="28"/>
          <w:szCs w:val="28"/>
          <w:lang w:eastAsia="ru-RU"/>
        </w:rPr>
        <w:t xml:space="preserve"> </w:t>
      </w:r>
      <w:r w:rsidRPr="00484707">
        <w:rPr>
          <w:rFonts w:ascii="Times New Roman" w:hAnsi="Times New Roman"/>
          <w:sz w:val="28"/>
          <w:szCs w:val="28"/>
          <w:lang w:eastAsia="ru-RU"/>
        </w:rPr>
        <w:t>проектов нормативных правовых актов</w:t>
      </w:r>
      <w:r>
        <w:rPr>
          <w:rFonts w:ascii="Times New Roman" w:hAnsi="Times New Roman"/>
          <w:sz w:val="28"/>
          <w:szCs w:val="28"/>
          <w:lang w:eastAsia="ru-RU"/>
        </w:rPr>
        <w:t xml:space="preserve">, указанных в части 4 статьи 46 </w:t>
      </w:r>
      <w:r w:rsidRPr="00484707">
        <w:rPr>
          <w:rFonts w:ascii="Times New Roman" w:hAnsi="Times New Roman"/>
          <w:sz w:val="28"/>
          <w:szCs w:val="28"/>
          <w:lang w:eastAsia="ru-RU"/>
        </w:rPr>
        <w:t>Федеральн</w:t>
      </w:r>
      <w:r>
        <w:rPr>
          <w:rFonts w:ascii="Times New Roman" w:hAnsi="Times New Roman"/>
          <w:sz w:val="28"/>
          <w:szCs w:val="28"/>
          <w:lang w:eastAsia="ru-RU"/>
        </w:rPr>
        <w:t>ого</w:t>
      </w:r>
      <w:r w:rsidRPr="00484707">
        <w:rPr>
          <w:rFonts w:ascii="Times New Roman" w:hAnsi="Times New Roman"/>
          <w:sz w:val="28"/>
          <w:szCs w:val="28"/>
          <w:lang w:eastAsia="ru-RU"/>
        </w:rPr>
        <w:t xml:space="preserve"> закон</w:t>
      </w:r>
      <w:r>
        <w:rPr>
          <w:rFonts w:ascii="Times New Roman" w:hAnsi="Times New Roman"/>
          <w:sz w:val="28"/>
          <w:szCs w:val="28"/>
          <w:lang w:eastAsia="ru-RU"/>
        </w:rPr>
        <w:t>а</w:t>
      </w:r>
      <w:r w:rsidRPr="00484707">
        <w:rPr>
          <w:rFonts w:ascii="Times New Roman" w:hAnsi="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64. Вступление в силу муниципальных правовых актов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правовые акты, принятые на референдуме Андреевского сельского поселения, решения Совета депутатов Андреевского сельского поселения, устанавливающие правила, обязательные для исполнения на территории сельского поселения, постановления администрации  Андреевского сельского поселения по вопросам местного значения Андреевского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4016B6" w:rsidRPr="00484707" w:rsidRDefault="004016B6" w:rsidP="005D0484">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016B6" w:rsidRPr="00484707" w:rsidRDefault="004016B6" w:rsidP="005D0484">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Андреевское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16B6" w:rsidRPr="00484707" w:rsidRDefault="004016B6" w:rsidP="005D0484">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Нормативные правовые акты Совета депутатов Андреевское сельское поселение о налогах и сборах вступают в силу в соответствии с Налоговым кодексом Российской Федерации.</w:t>
      </w:r>
    </w:p>
    <w:p w:rsidR="004016B6" w:rsidRPr="00484707" w:rsidRDefault="004016B6" w:rsidP="005D0484">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Официальным опубликованием муниципальных правовых актов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Андреевского сельского поселения  Темниковского муниципального района Республики Мордовия</w:t>
      </w: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В качестве дополнительного источника официального опубликования Устава Андреевского сельского поселения, решений Совета депутатов Андреевского сельского поселения о внесении изменений и дополнений в Устав Андреевского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sidRPr="00484707">
          <w:rPr>
            <w:rStyle w:val="Hyperlink"/>
            <w:rFonts w:ascii="Times New Roman" w:hAnsi="Times New Roman"/>
            <w:color w:val="auto"/>
            <w:sz w:val="28"/>
            <w:szCs w:val="28"/>
            <w:lang w:val="en-US"/>
          </w:rPr>
          <w:t>http</w:t>
        </w:r>
        <w:r w:rsidRPr="00484707">
          <w:rPr>
            <w:rStyle w:val="Hyperlink"/>
            <w:rFonts w:ascii="Times New Roman" w:hAnsi="Times New Roman"/>
            <w:color w:val="auto"/>
            <w:sz w:val="28"/>
            <w:szCs w:val="28"/>
          </w:rPr>
          <w:t>://</w:t>
        </w:r>
        <w:r w:rsidRPr="00484707">
          <w:rPr>
            <w:rStyle w:val="Hyperlink"/>
            <w:rFonts w:ascii="Times New Roman" w:hAnsi="Times New Roman"/>
            <w:color w:val="auto"/>
            <w:sz w:val="28"/>
            <w:szCs w:val="28"/>
            <w:lang w:val="en-US"/>
          </w:rPr>
          <w:t>pravo</w:t>
        </w:r>
        <w:r w:rsidRPr="00484707">
          <w:rPr>
            <w:rStyle w:val="Hyperlink"/>
            <w:rFonts w:ascii="Times New Roman" w:hAnsi="Times New Roman"/>
            <w:color w:val="auto"/>
            <w:sz w:val="28"/>
            <w:szCs w:val="28"/>
          </w:rPr>
          <w:t>-</w:t>
        </w:r>
        <w:r w:rsidRPr="00484707">
          <w:rPr>
            <w:rStyle w:val="Hyperlink"/>
            <w:rFonts w:ascii="Times New Roman" w:hAnsi="Times New Roman"/>
            <w:color w:val="auto"/>
            <w:sz w:val="28"/>
            <w:szCs w:val="28"/>
            <w:lang w:val="en-US"/>
          </w:rPr>
          <w:t>minjust</w:t>
        </w:r>
        <w:r w:rsidRPr="00484707">
          <w:rPr>
            <w:rStyle w:val="Hyperlink"/>
            <w:rFonts w:ascii="Times New Roman" w:hAnsi="Times New Roman"/>
            <w:color w:val="auto"/>
            <w:sz w:val="28"/>
            <w:szCs w:val="28"/>
          </w:rPr>
          <w:t>.</w:t>
        </w:r>
        <w:r w:rsidRPr="00484707">
          <w:rPr>
            <w:rStyle w:val="Hyperlink"/>
            <w:rFonts w:ascii="Times New Roman" w:hAnsi="Times New Roman"/>
            <w:color w:val="auto"/>
            <w:sz w:val="28"/>
            <w:szCs w:val="28"/>
            <w:lang w:val="en-US"/>
          </w:rPr>
          <w:t>ru</w:t>
        </w:r>
      </w:hyperlink>
      <w:r w:rsidRPr="00484707">
        <w:rPr>
          <w:rFonts w:ascii="Times New Roman" w:hAnsi="Times New Roman"/>
          <w:sz w:val="28"/>
          <w:szCs w:val="28"/>
        </w:rPr>
        <w:t xml:space="preserve">, </w:t>
      </w:r>
      <w:r w:rsidRPr="00484707">
        <w:rPr>
          <w:rFonts w:ascii="Times New Roman" w:hAnsi="Times New Roman"/>
          <w:sz w:val="28"/>
          <w:szCs w:val="28"/>
          <w:lang w:val="en-US"/>
        </w:rPr>
        <w:t>http</w:t>
      </w:r>
      <w:r w:rsidRPr="00484707">
        <w:rPr>
          <w:rFonts w:ascii="Times New Roman" w:hAnsi="Times New Roman"/>
          <w:sz w:val="28"/>
          <w:szCs w:val="28"/>
        </w:rPr>
        <w:t>//право-минюст.рф, регистрационный номер и дата его регистрации в качестве сетевого издания – Эл № ФС77-72471 от 05.03.2018».</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расположенною на территории   Андреевского  сельского поселения,</w:t>
      </w:r>
      <w:r w:rsidRPr="00484707">
        <w:rPr>
          <w:rFonts w:ascii="Times New Roman" w:hAnsi="Times New Roman"/>
          <w:color w:val="FF0000"/>
          <w:sz w:val="28"/>
          <w:szCs w:val="28"/>
          <w:lang w:eastAsia="ru-RU"/>
        </w:rPr>
        <w:t xml:space="preserve"> </w:t>
      </w:r>
      <w:r w:rsidRPr="00484707">
        <w:rPr>
          <w:rFonts w:ascii="Times New Roman" w:hAnsi="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016B6" w:rsidRPr="00484707" w:rsidRDefault="004016B6" w:rsidP="005D0484">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65. Отмена муниципальных правовых актов и приостановление их действия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Андреевского сельского поселения или должностные лица местного самоуправления  Андреевского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Андреевского сельского поселения - не позднее трех дней со дня принятия ими решения.</w:t>
      </w:r>
    </w:p>
    <w:p w:rsidR="004016B6" w:rsidRPr="00484707" w:rsidRDefault="004016B6" w:rsidP="005D0484">
      <w:pPr>
        <w:pStyle w:val="ListParagraph"/>
        <w:numPr>
          <w:ilvl w:val="0"/>
          <w:numId w:val="5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xml:space="preserve">ГЛАВА 10. Экономическая основа местного самоуправления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66. Экономическая основа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Экономическую основу местного самоуправления Андреевского сельского поселения составляют находящееся в собственности Андреевского сельского поселения имущество, средства бюджета Андреевского сельского поселения, а также имущественные права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67. Муниципальное имущество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собственности  Андреевского сельского поселения  может находиться: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Андреевского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Андреевского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имущество, предназначенное для обеспечения деятельности органов местного самоуправления и должностных лиц местного самоуправления Андреевского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5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случаях возникновения у Андреевского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68. Владение, пользование и распоряжение муниципальным имуществом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от имени  Андреевского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Андреевского сельского поселения.</w:t>
      </w:r>
    </w:p>
    <w:p w:rsidR="004016B6" w:rsidRPr="00484707" w:rsidRDefault="004016B6" w:rsidP="005D0484">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передавать имущество Андреевского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016B6" w:rsidRPr="00484707" w:rsidRDefault="004016B6" w:rsidP="005D0484">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и условия приватизации имущества Андреевского сельского поселения  определяются решениями Совета депутатов Андреевского сельского поселения в соответствии с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Доходы от использования и приватизации имущества  Андреевского сельского поселения  поступают в бюджет Андреевского сельского поселения.</w:t>
      </w:r>
    </w:p>
    <w:p w:rsidR="004016B6" w:rsidRPr="00484707" w:rsidRDefault="004016B6" w:rsidP="005D0484">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Муниципальное образование Андреевское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Функции и полномочия учредителя в отношении муниципальных предприятий и учреждений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осуществляют уполномоченные органы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решения о создании, реорганизации, ликвидации муниципальных предприятий принимаются администрацией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в порядке, установленном 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решения о создании, реорганизации, ликвидации муниципальных учреждений принимаются администрацией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в порядке, установленном администрацией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lang w:eastAsia="ru-RU"/>
        </w:rPr>
        <w:t>Администрация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 xml:space="preserve">определяет цели, условия и порядок деятельности муниципальных предприятий и учреждений, </w:t>
      </w:r>
      <w:r w:rsidRPr="00484707">
        <w:rPr>
          <w:rFonts w:ascii="Times New Roman" w:hAnsi="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Функции и полномочия учредителя в отношении муниципальных учреждений и предприятий Андреевского сельского поселения, предусмотренные абзацем вторым настоящей части, могут осуществляться отраслевым (функциональным) органом администрации Андреевского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Администрация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либо орган, осуществляющий полномочия учредителя, по согласованию с администрацией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016B6" w:rsidRPr="00484707" w:rsidRDefault="004016B6" w:rsidP="005D0484">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69. Бюджет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Андреевское сельское поселение имеет собственный бюджет, утверждаемый решением Совета депутатов Андреевского сельского поселения.</w:t>
      </w:r>
    </w:p>
    <w:p w:rsidR="004016B6" w:rsidRPr="00484707" w:rsidRDefault="004016B6" w:rsidP="005D0484">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Составление и рассмотрение проекта бюджета Андреевского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Андреевского сельского поселения самостоятельно с соблюдением требований, установленных Бюджетным кодексом Российской Федерации.</w:t>
      </w:r>
    </w:p>
    <w:p w:rsidR="004016B6" w:rsidRPr="00484707" w:rsidRDefault="004016B6" w:rsidP="005D0484">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Бюджетные полномочия Андреевского сельского поселения устанавливаются Бюджетным кодексом Российской Федерации.</w:t>
      </w:r>
    </w:p>
    <w:p w:rsidR="004016B6" w:rsidRPr="00484707" w:rsidRDefault="004016B6" w:rsidP="005D0484">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Андреевского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70. Порядок формирования, утверждения и исполнения </w:t>
      </w:r>
      <w:r w:rsidRPr="00484707">
        <w:rPr>
          <w:rFonts w:ascii="Times New Roman" w:hAnsi="Times New Roman"/>
          <w:b/>
          <w:sz w:val="28"/>
          <w:szCs w:val="28"/>
          <w:lang w:eastAsia="ru-RU"/>
        </w:rPr>
        <w:t>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разрабатывается и утверждается в форме решения Совета депутатов Андреевского сельского поселения.</w:t>
      </w:r>
    </w:p>
    <w:p w:rsidR="004016B6" w:rsidRPr="00484707" w:rsidRDefault="004016B6" w:rsidP="005D0484">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Андреевского сельского поселения.</w:t>
      </w:r>
    </w:p>
    <w:p w:rsidR="004016B6" w:rsidRPr="00484707" w:rsidRDefault="004016B6" w:rsidP="005D0484">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составляется в порядке, установленном администрацией Андреевского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проект местного бюджета составляется и утверждается на очередной финансовый год, администрация Андреевского сельского поселения разрабатывает и утверждает среднесрочный финансовый план Андреевского сельского поселения.</w:t>
      </w:r>
    </w:p>
    <w:p w:rsidR="004016B6" w:rsidRPr="00484707" w:rsidRDefault="004016B6" w:rsidP="005D0484">
      <w:pPr>
        <w:pStyle w:val="ListParagraph"/>
        <w:numPr>
          <w:ilvl w:val="0"/>
          <w:numId w:val="60"/>
        </w:numPr>
        <w:shd w:val="clear" w:color="auto" w:fill="FFFFFF"/>
        <w:tabs>
          <w:tab w:val="left" w:pos="1134"/>
        </w:tabs>
        <w:spacing w:after="0" w:line="240" w:lineRule="auto"/>
        <w:ind w:left="0" w:firstLine="709"/>
        <w:jc w:val="both"/>
        <w:rPr>
          <w:rFonts w:ascii="Times New Roman" w:hAnsi="Times New Roman"/>
          <w:strike/>
          <w:sz w:val="28"/>
          <w:szCs w:val="28"/>
          <w:lang w:eastAsia="ru-RU"/>
        </w:rPr>
      </w:pPr>
      <w:r w:rsidRPr="00484707">
        <w:rPr>
          <w:rFonts w:ascii="Times New Roman" w:hAnsi="Times New Roman"/>
          <w:sz w:val="28"/>
          <w:szCs w:val="28"/>
          <w:lang w:eastAsia="ru-RU"/>
        </w:rPr>
        <w:t xml:space="preserve">Администрация Андреевского сельского поселения  вносит проект решения о местном бюджете на рассмотрение в Совет депутатов Андреевского сельского поселения в сроки, установленные решением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Одновременно с проектом местного бюджета в Совет депутатов Андреевского сельского поселения представляются документы и материалы в соответствии со статьей 184.2 Бюджетного кодекса Российской Федерации.</w:t>
      </w:r>
    </w:p>
    <w:p w:rsidR="004016B6" w:rsidRPr="00484707" w:rsidRDefault="004016B6" w:rsidP="005D0484">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рассмотрения проекта решения о местном бюджете и его утверждения определяется решением Совета депутатов Андреевского сельского поселения в соответствии с требованиями Бюджетного кодекса Российской Федерации.</w:t>
      </w:r>
    </w:p>
    <w:p w:rsidR="004016B6" w:rsidRPr="00484707" w:rsidRDefault="004016B6" w:rsidP="005D0484">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4016B6" w:rsidRPr="00484707" w:rsidRDefault="004016B6" w:rsidP="005D0484">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Исполнение местного бюджета обеспечивается администрацией Андреевского сельского поселения</w:t>
      </w:r>
      <w:r w:rsidRPr="00484707">
        <w:rPr>
          <w:rFonts w:ascii="Times New Roman" w:hAnsi="Times New Roman"/>
          <w:b/>
          <w:bCs/>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71. Расходы </w:t>
      </w:r>
      <w:r w:rsidRPr="00484707">
        <w:rPr>
          <w:rFonts w:ascii="Times New Roman" w:hAnsi="Times New Roman"/>
          <w:b/>
          <w:sz w:val="28"/>
          <w:szCs w:val="28"/>
          <w:lang w:eastAsia="ru-RU"/>
        </w:rPr>
        <w:t>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4016B6" w:rsidRPr="00484707" w:rsidRDefault="004016B6" w:rsidP="005D0484">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Исполнение расходных обязательств Андреевского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72. Закупки для обеспечения муниципальных нужд</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16B6" w:rsidRPr="00484707" w:rsidRDefault="004016B6" w:rsidP="005D0484">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Закупки товаров, работ, услуг для обеспечения муниципальных нужд осуществляются за счет средств 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73. Доходы </w:t>
      </w:r>
      <w:r w:rsidRPr="00484707">
        <w:rPr>
          <w:rFonts w:ascii="Times New Roman" w:hAnsi="Times New Roman"/>
          <w:b/>
          <w:sz w:val="28"/>
          <w:szCs w:val="28"/>
          <w:lang w:eastAsia="ru-RU"/>
        </w:rPr>
        <w:t>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74. Муниципальные заимствования и муниципальные гарантии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Андреевское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16B6" w:rsidRPr="00484707" w:rsidRDefault="004016B6" w:rsidP="005D0484">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 имени Андреевского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Андреевского сельского поселения.</w:t>
      </w:r>
    </w:p>
    <w:p w:rsidR="004016B6" w:rsidRPr="00484707" w:rsidRDefault="004016B6" w:rsidP="005D0484">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 имени Андреевского сельского поселения муниципальные гарантии предоставляются администрацией Андреевского сельского поселения в пределах общей суммы предоставляемых гарантий, указанной в решении Совета депутатов Андреевского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4016B6" w:rsidRPr="00484707" w:rsidRDefault="004016B6" w:rsidP="005D0484">
      <w:pPr>
        <w:pStyle w:val="ListParagraph"/>
        <w:tabs>
          <w:tab w:val="left" w:pos="1134"/>
        </w:tabs>
        <w:spacing w:after="0" w:line="240" w:lineRule="auto"/>
        <w:ind w:left="0"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75. Порядок контроля за исполнением </w:t>
      </w:r>
      <w:r w:rsidRPr="00484707">
        <w:rPr>
          <w:rFonts w:ascii="Times New Roman" w:hAnsi="Times New Roman"/>
          <w:b/>
          <w:sz w:val="28"/>
          <w:szCs w:val="28"/>
          <w:lang w:eastAsia="ru-RU"/>
        </w:rPr>
        <w:t>местного бюджета</w:t>
      </w:r>
      <w:r w:rsidRPr="00484707">
        <w:rPr>
          <w:rFonts w:ascii="Times New Roman" w:hAnsi="Times New Roman"/>
          <w:sz w:val="28"/>
          <w:szCs w:val="28"/>
          <w:lang w:eastAsia="ru-RU"/>
        </w:rPr>
        <w:t> </w:t>
      </w:r>
    </w:p>
    <w:p w:rsidR="004016B6" w:rsidRPr="00484707" w:rsidRDefault="004016B6" w:rsidP="005D0484">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4016B6" w:rsidRPr="00484707" w:rsidRDefault="004016B6" w:rsidP="005D0484">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Андреевского сельского поселения.</w:t>
      </w:r>
    </w:p>
    <w:p w:rsidR="004016B6" w:rsidRPr="00484707" w:rsidRDefault="004016B6" w:rsidP="005D0484">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Андреевского сельского поселения.</w:t>
      </w:r>
    </w:p>
    <w:p w:rsidR="004016B6" w:rsidRPr="00484707" w:rsidRDefault="004016B6" w:rsidP="005D0484">
      <w:pPr>
        <w:pStyle w:val="ListParagraph"/>
        <w:numPr>
          <w:ilvl w:val="0"/>
          <w:numId w:val="6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016B6" w:rsidRPr="00484707" w:rsidRDefault="004016B6" w:rsidP="005D0484">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016B6" w:rsidRPr="00484707" w:rsidRDefault="004016B6" w:rsidP="005D0484">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016B6" w:rsidRPr="00484707" w:rsidRDefault="004016B6" w:rsidP="005D0484">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76. Представление, рассмотрение и утверждение годового отчета об исполнении </w:t>
      </w:r>
      <w:r w:rsidRPr="00484707">
        <w:rPr>
          <w:rFonts w:ascii="Times New Roman" w:hAnsi="Times New Roman"/>
          <w:b/>
          <w:sz w:val="28"/>
          <w:szCs w:val="28"/>
          <w:lang w:eastAsia="ru-RU"/>
        </w:rPr>
        <w:t>местного бюджета</w:t>
      </w:r>
      <w:r w:rsidRPr="00484707">
        <w:rPr>
          <w:rFonts w:ascii="Times New Roman" w:hAnsi="Times New Roman"/>
          <w:sz w:val="28"/>
          <w:szCs w:val="28"/>
          <w:lang w:eastAsia="ru-RU"/>
        </w:rPr>
        <w:t xml:space="preserve"> </w:t>
      </w:r>
      <w:r w:rsidRPr="00484707">
        <w:rPr>
          <w:rFonts w:ascii="Times New Roman" w:hAnsi="Times New Roman"/>
          <w:b/>
          <w:bCs/>
          <w:sz w:val="28"/>
          <w:szCs w:val="28"/>
          <w:lang w:eastAsia="ru-RU"/>
        </w:rPr>
        <w:t>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представления, рассмотрения и утверждения годового отчета об исполнении местного бюджета устанавливается Советом депутатов Андреевского сельского поселения в соответствии с положениями Бюджетного кодекса Российской Федерации.</w:t>
      </w:r>
    </w:p>
    <w:p w:rsidR="004016B6" w:rsidRPr="00484707" w:rsidRDefault="004016B6" w:rsidP="005D0484">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Одновременно с годовым отчетом об исполнении местного бюджета представляются проект решения Совета депутатов Андреевского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016B6" w:rsidRPr="00484707" w:rsidRDefault="004016B6" w:rsidP="005D0484">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 результатам рассмотрения годового отчета об исполнении местного бюджета Совет депутатов Андреевского сельского поселения принимает решение об утверждении либо отклонении решения об исполнении 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отклонения Советом депутатов Андреевского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16B6" w:rsidRPr="00484707" w:rsidRDefault="004016B6" w:rsidP="005D0484">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Годовой отчет об исполнении местного бюджета представляется в Совет депутатов Андреевского сельского поселения не позднее 1 мая текущего года.</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77. Ответственность органов местного самоуправления</w:t>
      </w:r>
      <w:r w:rsidRPr="00484707">
        <w:rPr>
          <w:rFonts w:ascii="Times New Roman" w:hAnsi="Times New Roman"/>
          <w:sz w:val="28"/>
          <w:szCs w:val="28"/>
          <w:lang w:eastAsia="ru-RU"/>
        </w:rPr>
        <w:t xml:space="preserve"> </w:t>
      </w:r>
      <w:r w:rsidRPr="00484707">
        <w:rPr>
          <w:rFonts w:ascii="Times New Roman" w:hAnsi="Times New Roman"/>
          <w:b/>
          <w:bCs/>
          <w:sz w:val="28"/>
          <w:szCs w:val="28"/>
          <w:lang w:eastAsia="ru-RU"/>
        </w:rPr>
        <w:t>и должностных лиц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и должностные лица местного самоуправления несут ответственность перед населением Андреевского сельского поселения, государством, физическими и юридическими лицами в соответствии с федеральным законодательством.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78. Ответственность органов местного самоуправления  и должностных лиц местного самоуправления перед государством</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Население Андреевского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80. Ответственность Совета депутатов Андреевского сельского поселения  перед государством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67"/>
        </w:numPr>
        <w:tabs>
          <w:tab w:val="left" w:pos="1134"/>
        </w:tabs>
        <w:spacing w:after="0" w:line="240" w:lineRule="auto"/>
        <w:ind w:left="0" w:firstLine="709"/>
        <w:jc w:val="both"/>
        <w:rPr>
          <w:rFonts w:ascii="Times New Roman" w:hAnsi="Times New Roman"/>
          <w:sz w:val="28"/>
          <w:szCs w:val="28"/>
          <w:lang w:eastAsia="ru-RU"/>
        </w:rPr>
      </w:pPr>
      <w:bookmarkStart w:id="14" w:name="sub_7301"/>
      <w:r w:rsidRPr="00484707">
        <w:rPr>
          <w:rFonts w:ascii="Times New Roman" w:hAnsi="Times New Roman"/>
          <w:sz w:val="28"/>
          <w:szCs w:val="28"/>
          <w:lang w:eastAsia="ru-RU"/>
        </w:rPr>
        <w:t xml:space="preserve">В случае, если соответствующим судом установлено, что Советом депутатов Андреевского сельского поселения принят нормативный правовой акт, противоречащий </w:t>
      </w:r>
      <w:bookmarkEnd w:id="14"/>
      <w:r w:rsidRPr="00484707">
        <w:rPr>
          <w:rFonts w:ascii="Times New Roman" w:hAnsi="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Андреевского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bookmarkStart w:id="15" w:name="sub_7302"/>
    </w:p>
    <w:p w:rsidR="004016B6" w:rsidRPr="00484707" w:rsidRDefault="004016B6" w:rsidP="005D0484">
      <w:pPr>
        <w:pStyle w:val="ListParagraph"/>
        <w:numPr>
          <w:ilvl w:val="0"/>
          <w:numId w:val="6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Совета депутатов Андреевского сельского поселения прекращаются со дня вступления в силу закона Республики Мордовия о его роспуске.</w:t>
      </w:r>
      <w:bookmarkEnd w:id="15"/>
    </w:p>
    <w:p w:rsidR="004016B6" w:rsidRPr="00484707" w:rsidRDefault="004016B6" w:rsidP="005D0484">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соответствующим судом установлено, что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p>
    <w:p w:rsidR="004016B6" w:rsidRPr="00484707" w:rsidRDefault="004016B6" w:rsidP="005D0484">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соответствующим судом установлено, что вновь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016B6" w:rsidRPr="00484707" w:rsidRDefault="004016B6" w:rsidP="005D0484">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Закон Республики Мордовия о роспуске Совета депутатов Андреевского сельского поселения может быть обжалован в судебном порядке в течение 10 дней со дня вступления в силу.</w:t>
      </w:r>
    </w:p>
    <w:p w:rsidR="004016B6" w:rsidRPr="00484707" w:rsidRDefault="004016B6" w:rsidP="005D0484">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Андреевского сельского поселения правомочного заседания в течение трех месяцев подряд.</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81. Ответственность Главы Андреевского сельского поселения  перед государством</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Республики Мордовия издает правовой акт об отрешении от должности главы  Андреевского сельского поселения  в случае:</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16B6" w:rsidRPr="00484707" w:rsidRDefault="004016B6" w:rsidP="005D0484">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в течение которого Глава Республики Мордовия издает правовой акт об отрешении от должности главы Андреевского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016B6" w:rsidRPr="00484707" w:rsidRDefault="004016B6" w:rsidP="005D0484">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w:t>
      </w:r>
      <w:r w:rsidRPr="00484707">
        <w:rPr>
          <w:rFonts w:ascii="Times New Roman" w:hAnsi="Times New Roman"/>
          <w:sz w:val="28"/>
          <w:szCs w:val="28"/>
        </w:rPr>
        <w:t xml:space="preserve"> </w:t>
      </w:r>
      <w:r w:rsidRPr="00484707">
        <w:rPr>
          <w:rFonts w:ascii="Times New Roman" w:hAnsi="Times New Roman"/>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016B6" w:rsidRPr="00484707" w:rsidRDefault="004016B6" w:rsidP="005D0484">
      <w:pPr>
        <w:tabs>
          <w:tab w:val="left" w:pos="1134"/>
        </w:tabs>
        <w:spacing w:after="0" w:line="240" w:lineRule="auto"/>
        <w:ind w:firstLine="709"/>
        <w:jc w:val="both"/>
        <w:outlineLvl w:val="0"/>
        <w:rPr>
          <w:rFonts w:ascii="Times New Roman" w:hAnsi="Times New Roman"/>
          <w:b/>
          <w:bCs/>
          <w:kern w:val="36"/>
          <w:sz w:val="28"/>
          <w:szCs w:val="28"/>
          <w:lang w:eastAsia="ru-RU"/>
        </w:rPr>
      </w:pPr>
    </w:p>
    <w:p w:rsidR="004016B6" w:rsidRDefault="004016B6" w:rsidP="005D0484">
      <w:pPr>
        <w:tabs>
          <w:tab w:val="left" w:pos="1134"/>
        </w:tabs>
        <w:spacing w:after="0" w:line="240" w:lineRule="auto"/>
        <w:ind w:firstLine="709"/>
        <w:jc w:val="both"/>
        <w:outlineLvl w:val="0"/>
        <w:rPr>
          <w:rFonts w:ascii="Times New Roman" w:hAnsi="Times New Roman"/>
          <w:b/>
          <w:bCs/>
          <w:kern w:val="36"/>
          <w:sz w:val="28"/>
          <w:szCs w:val="28"/>
          <w:lang w:eastAsia="ru-RU"/>
        </w:rPr>
      </w:pPr>
    </w:p>
    <w:p w:rsidR="004016B6" w:rsidRPr="00484707" w:rsidRDefault="004016B6" w:rsidP="005D0484">
      <w:pPr>
        <w:tabs>
          <w:tab w:val="left" w:pos="1134"/>
        </w:tabs>
        <w:spacing w:after="0" w:line="240" w:lineRule="auto"/>
        <w:ind w:firstLine="709"/>
        <w:jc w:val="both"/>
        <w:outlineLvl w:val="0"/>
        <w:rPr>
          <w:rFonts w:ascii="Times New Roman" w:hAnsi="Times New Roman"/>
          <w:b/>
          <w:bCs/>
          <w:kern w:val="36"/>
          <w:sz w:val="28"/>
          <w:szCs w:val="28"/>
          <w:lang w:eastAsia="ru-RU"/>
        </w:rPr>
      </w:pPr>
      <w:r w:rsidRPr="00484707">
        <w:rPr>
          <w:rFonts w:ascii="Times New Roman" w:hAnsi="Times New Roman"/>
          <w:b/>
          <w:bCs/>
          <w:kern w:val="36"/>
          <w:sz w:val="28"/>
          <w:szCs w:val="28"/>
          <w:lang w:eastAsia="ru-RU"/>
        </w:rPr>
        <w:t>ГЛАВА 12. Заключительные положения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Статья 82. Вступление в силу настоящего Устава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Cs/>
          <w:sz w:val="28"/>
          <w:szCs w:val="28"/>
          <w:lang w:eastAsia="ru-RU"/>
        </w:rPr>
        <w:t>1</w:t>
      </w:r>
      <w:r w:rsidRPr="00484707">
        <w:rPr>
          <w:rFonts w:ascii="Times New Roman" w:hAnsi="Times New Roman"/>
          <w:b/>
          <w:bCs/>
          <w:sz w:val="28"/>
          <w:szCs w:val="28"/>
          <w:lang w:eastAsia="ru-RU"/>
        </w:rPr>
        <w:t>.</w:t>
      </w:r>
      <w:r>
        <w:rPr>
          <w:rFonts w:ascii="Times New Roman" w:hAnsi="Times New Roman"/>
          <w:b/>
          <w:bCs/>
          <w:sz w:val="28"/>
          <w:szCs w:val="28"/>
          <w:lang w:eastAsia="ru-RU"/>
        </w:rPr>
        <w:t xml:space="preserve"> </w:t>
      </w:r>
      <w:r w:rsidRPr="00484707">
        <w:rPr>
          <w:rFonts w:ascii="Times New Roman" w:hAnsi="Times New Roman"/>
          <w:sz w:val="28"/>
          <w:szCs w:val="28"/>
          <w:lang w:eastAsia="ru-RU"/>
        </w:rPr>
        <w:t>Настоящий Устав подлежит официальному опубликованию после его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2.Со дня вступления в силу настоящего Устава признать утратившим силу:</w:t>
      </w:r>
    </w:p>
    <w:p w:rsidR="004016B6" w:rsidRPr="00484707" w:rsidRDefault="004016B6" w:rsidP="00EA44B5">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Устав Андреевского</w:t>
      </w:r>
      <w:r w:rsidRPr="00484707">
        <w:rPr>
          <w:rFonts w:ascii="Times New Roman" w:hAnsi="Times New Roman"/>
          <w:sz w:val="28"/>
          <w:szCs w:val="28"/>
        </w:rPr>
        <w:t xml:space="preserve"> </w:t>
      </w:r>
      <w:r w:rsidRPr="00484707">
        <w:rPr>
          <w:rFonts w:ascii="Times New Roman" w:hAnsi="Times New Roman"/>
          <w:sz w:val="28"/>
          <w:szCs w:val="28"/>
          <w:lang w:eastAsia="ru-RU"/>
        </w:rPr>
        <w:t>сельского поселения</w:t>
      </w:r>
      <w:r w:rsidRPr="00484707">
        <w:rPr>
          <w:rFonts w:ascii="Times New Roman" w:hAnsi="Times New Roman"/>
          <w:sz w:val="28"/>
          <w:szCs w:val="28"/>
        </w:rPr>
        <w:t xml:space="preserve">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30.12.2005 </w:t>
      </w:r>
      <w:r w:rsidRPr="00484707">
        <w:rPr>
          <w:rFonts w:ascii="Times New Roman" w:hAnsi="Times New Roman"/>
          <w:sz w:val="28"/>
          <w:szCs w:val="28"/>
          <w:lang w:eastAsia="ru-RU"/>
        </w:rPr>
        <w:t xml:space="preserve">«Об утверждении Устава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 xml:space="preserve">Совета депутатов Андреевского сельского поселения Темниковского муниципального района Республики Мордовия от 29.05.2007 № 7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18.</w:t>
      </w:r>
      <w:r w:rsidRPr="00484707">
        <w:rPr>
          <w:rFonts w:ascii="Times New Roman" w:hAnsi="Times New Roman"/>
          <w:sz w:val="28"/>
          <w:szCs w:val="28"/>
        </w:rPr>
        <w:t xml:space="preserve">07.2008 №13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11.</w:t>
      </w:r>
      <w:r w:rsidRPr="00484707">
        <w:rPr>
          <w:rFonts w:ascii="Times New Roman" w:hAnsi="Times New Roman"/>
          <w:sz w:val="28"/>
          <w:szCs w:val="28"/>
        </w:rPr>
        <w:t xml:space="preserve">10.2010 №12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19</w:t>
      </w:r>
      <w:r>
        <w:rPr>
          <w:rFonts w:ascii="Times New Roman" w:hAnsi="Times New Roman"/>
          <w:sz w:val="28"/>
          <w:szCs w:val="28"/>
        </w:rPr>
        <w:t>.</w:t>
      </w:r>
      <w:r w:rsidRPr="00484707">
        <w:rPr>
          <w:rFonts w:ascii="Times New Roman" w:hAnsi="Times New Roman"/>
          <w:sz w:val="28"/>
          <w:szCs w:val="28"/>
        </w:rPr>
        <w:t xml:space="preserve">09.2011 №18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17.</w:t>
      </w:r>
      <w:r w:rsidRPr="00484707">
        <w:rPr>
          <w:rFonts w:ascii="Times New Roman" w:hAnsi="Times New Roman"/>
          <w:sz w:val="28"/>
          <w:szCs w:val="28"/>
        </w:rPr>
        <w:t xml:space="preserve">05.2012 № 21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29.</w:t>
      </w:r>
      <w:r w:rsidRPr="00484707">
        <w:rPr>
          <w:rFonts w:ascii="Times New Roman" w:hAnsi="Times New Roman"/>
          <w:sz w:val="28"/>
          <w:szCs w:val="28"/>
        </w:rPr>
        <w:t xml:space="preserve">04.2013 № 4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w:t>
      </w:r>
      <w:r>
        <w:rPr>
          <w:rFonts w:ascii="Times New Roman" w:hAnsi="Times New Roman"/>
          <w:sz w:val="28"/>
          <w:szCs w:val="28"/>
        </w:rPr>
        <w:t xml:space="preserve"> от 02.</w:t>
      </w:r>
      <w:r w:rsidRPr="00484707">
        <w:rPr>
          <w:rFonts w:ascii="Times New Roman" w:hAnsi="Times New Roman"/>
          <w:sz w:val="28"/>
          <w:szCs w:val="28"/>
        </w:rPr>
        <w:t xml:space="preserve">04.2014 № 8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w:t>
      </w:r>
      <w:r>
        <w:rPr>
          <w:rFonts w:ascii="Times New Roman" w:hAnsi="Times New Roman"/>
          <w:sz w:val="28"/>
          <w:szCs w:val="28"/>
        </w:rPr>
        <w:t>ия от 29.</w:t>
      </w:r>
      <w:r w:rsidRPr="00484707">
        <w:rPr>
          <w:rFonts w:ascii="Times New Roman" w:hAnsi="Times New Roman"/>
          <w:sz w:val="28"/>
          <w:szCs w:val="28"/>
        </w:rPr>
        <w:t xml:space="preserve">12.2014 № 36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 xml:space="preserve">Совета депутатов Андреевского сельского поселения Темниковского муниципального района Республики Мордовия от 29. 06.2015 № 11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w:t>
      </w:r>
      <w:r>
        <w:rPr>
          <w:rFonts w:ascii="Times New Roman" w:hAnsi="Times New Roman"/>
          <w:sz w:val="28"/>
          <w:szCs w:val="28"/>
        </w:rPr>
        <w:t>она Республики Мордовия от 28.</w:t>
      </w:r>
      <w:r w:rsidRPr="00484707">
        <w:rPr>
          <w:rFonts w:ascii="Times New Roman" w:hAnsi="Times New Roman"/>
          <w:sz w:val="28"/>
          <w:szCs w:val="28"/>
        </w:rPr>
        <w:t xml:space="preserve">04.2017 № 34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29.</w:t>
      </w:r>
      <w:r w:rsidRPr="00484707">
        <w:rPr>
          <w:rFonts w:ascii="Times New Roman" w:hAnsi="Times New Roman"/>
          <w:sz w:val="28"/>
          <w:szCs w:val="28"/>
        </w:rPr>
        <w:t xml:space="preserve">12.2017 № 71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p>
    <w:p w:rsidR="004016B6" w:rsidRPr="00B47E1C" w:rsidRDefault="004016B6" w:rsidP="00B47E1C">
      <w:pPr>
        <w:tabs>
          <w:tab w:val="left" w:pos="1134"/>
        </w:tabs>
        <w:spacing w:after="0" w:line="240" w:lineRule="auto"/>
        <w:ind w:firstLine="709"/>
        <w:jc w:val="both"/>
        <w:rPr>
          <w:rFonts w:ascii="Times New Roman" w:hAnsi="Times New Roman"/>
          <w:sz w:val="28"/>
          <w:szCs w:val="28"/>
        </w:rPr>
      </w:pPr>
      <w:r w:rsidRPr="00B47E1C">
        <w:rPr>
          <w:rFonts w:ascii="Times New Roman" w:hAnsi="Times New Roman"/>
          <w:sz w:val="28"/>
          <w:szCs w:val="28"/>
        </w:rPr>
        <w:t xml:space="preserve">13) </w:t>
      </w:r>
      <w:hyperlink r:id="rId13" w:tgtFrame="_blank" w:history="1">
        <w:r w:rsidRPr="00B47E1C">
          <w:rPr>
            <w:rStyle w:val="hyperlink0"/>
            <w:rFonts w:ascii="Times New Roman" w:hAnsi="Times New Roman"/>
            <w:sz w:val="28"/>
            <w:szCs w:val="28"/>
          </w:rPr>
          <w:t>Устав</w:t>
        </w:r>
      </w:hyperlink>
      <w:r>
        <w:rPr>
          <w:rStyle w:val="apple-converted-space"/>
          <w:rFonts w:ascii="Times New Roman" w:hAnsi="Times New Roman"/>
          <w:sz w:val="28"/>
          <w:szCs w:val="28"/>
        </w:rPr>
        <w:t xml:space="preserve"> </w:t>
      </w:r>
      <w:r w:rsidRPr="00B47E1C">
        <w:rPr>
          <w:rFonts w:ascii="Times New Roman" w:hAnsi="Times New Roman"/>
          <w:sz w:val="28"/>
          <w:szCs w:val="28"/>
        </w:rPr>
        <w:t>Митряловского сельского поселения Темниковского муниципального района Республики Мордовия, принятый решением Совета депутатов Митряловского сельского поселения Темниковского муниципального района Республики Мордовия от 30.12.2005 № 43 «Об утверждении Устава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14)</w:t>
      </w:r>
      <w:r>
        <w:rPr>
          <w:rFonts w:ascii="Times New Roman" w:hAnsi="Times New Roman"/>
          <w:sz w:val="28"/>
          <w:szCs w:val="28"/>
        </w:rPr>
        <w:t xml:space="preserve"> </w:t>
      </w:r>
      <w:r w:rsidRPr="00B47E1C">
        <w:rPr>
          <w:rFonts w:ascii="Times New Roman" w:hAnsi="Times New Roman"/>
          <w:sz w:val="28"/>
          <w:szCs w:val="28"/>
        </w:rPr>
        <w:t>решение Совета депутатов Митряловского сельского поселения Темниковского муниципального района Республики Мордовия от 22.05.2007 № 73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15) решение Совета депутатов Митряловского сельского поселения Темниковского муниципального района Республики Мордовия от 18.07.2008 № 22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16) решение Совета депутатов Митряловского сельского поселения Темниковского муниципального района Республики Мордовия от 01.11.2010 № 62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17) решение Совета депутатов Митряловского сельского поселения Темниковского муниципального района Республики Мордовия от 19.09.2011 № 89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18) решение Совета депутатов Митряловского сельского поселения Темниковского муниципального района Республики Мордовия от 17.05.2012 № 12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19) решение Совета депутатов Митряловского сельского поселения Темниковского муниципального района Республики Мордовия от 29.04.2013 № 47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20) решение Совета депутатов Митряловского сельского поселения Темниковского муниципального района Республики Мордовия от 11.04.2014 № 81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21) решение Совета депутатов Митряловского сельского поселения Темниковского муниципального района Республики Мордовия от 29.12.2014 № 99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22) решение Совета депутатов Митряловского сельского поселения Темниковского муниципального района Республики Мордовия от 29.06.2015 № 113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23) решение Совета депутатов Митряловского сельского поселения Темниковского муниципального района Республики Мордовия от 10.05.2017 № 26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24) решение Совета депутатов Митряловского сельского поселения Темниковского муниципального района Республики Мордовия от 31.051.2020 № 117 «О внесении изменения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709"/>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spacing w:after="0" w:line="240" w:lineRule="auto"/>
        <w:ind w:firstLine="709"/>
        <w:jc w:val="both"/>
        <w:rPr>
          <w:rFonts w:ascii="Times New Roman" w:hAnsi="Times New Roman"/>
          <w:sz w:val="28"/>
          <w:szCs w:val="28"/>
        </w:rPr>
      </w:pPr>
    </w:p>
    <w:sectPr w:rsidR="004016B6" w:rsidRPr="00B47E1C" w:rsidSect="000E32A1">
      <w:headerReference w:type="default" r:id="rId1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6B6" w:rsidRDefault="004016B6" w:rsidP="00494423">
      <w:pPr>
        <w:spacing w:after="0" w:line="240" w:lineRule="auto"/>
      </w:pPr>
      <w:r>
        <w:separator/>
      </w:r>
    </w:p>
  </w:endnote>
  <w:endnote w:type="continuationSeparator" w:id="1">
    <w:p w:rsidR="004016B6" w:rsidRDefault="004016B6"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6B6" w:rsidRDefault="004016B6" w:rsidP="00494423">
      <w:pPr>
        <w:spacing w:after="0" w:line="240" w:lineRule="auto"/>
      </w:pPr>
      <w:r>
        <w:separator/>
      </w:r>
    </w:p>
  </w:footnote>
  <w:footnote w:type="continuationSeparator" w:id="1">
    <w:p w:rsidR="004016B6" w:rsidRDefault="004016B6"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B6" w:rsidRDefault="004016B6">
    <w:pPr>
      <w:pStyle w:val="Header"/>
      <w:jc w:val="right"/>
    </w:pPr>
    <w:fldSimple w:instr=" PAGE   \* MERGEFORMAT ">
      <w:r>
        <w:rPr>
          <w:noProof/>
        </w:rPr>
        <w:t>87</w:t>
      </w:r>
    </w:fldSimple>
  </w:p>
  <w:p w:rsidR="004016B6" w:rsidRDefault="004016B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5944"/>
    <w:rsid w:val="009B73A0"/>
    <w:rsid w:val="009B7BA4"/>
    <w:rsid w:val="009C32B6"/>
    <w:rsid w:val="009C3326"/>
    <w:rsid w:val="009C4850"/>
    <w:rsid w:val="009C4F1F"/>
    <w:rsid w:val="009D0728"/>
    <w:rsid w:val="009D2A66"/>
    <w:rsid w:val="009D76D2"/>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C09E3"/>
    <w:rsid w:val="00DC0BCA"/>
    <w:rsid w:val="00DC2EEE"/>
    <w:rsid w:val="00DC71C9"/>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1C9"/>
    <w:pPr>
      <w:spacing w:after="200" w:line="276" w:lineRule="auto"/>
    </w:pPr>
    <w:rPr>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2">
    <w:name w:val="heading 2"/>
    <w:basedOn w:val="Normal"/>
    <w:next w:val="Normal"/>
    <w:link w:val="Heading2Char"/>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semiHidden/>
    <w:locked/>
    <w:rsid w:val="002A233A"/>
    <w:rPr>
      <w:rFonts w:ascii="Cambria" w:hAnsi="Cambria" w:cs="Times New Roman"/>
      <w:b/>
      <w:bCs/>
      <w:color w:val="4F81BD"/>
      <w:sz w:val="26"/>
      <w:szCs w:val="26"/>
    </w:rPr>
  </w:style>
  <w:style w:type="paragraph" w:styleId="NormalWeb">
    <w:name w:val="Normal (Web)"/>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3683B"/>
    <w:rPr>
      <w:rFonts w:cs="Times New Roman"/>
      <w:color w:val="0000FF"/>
      <w:u w:val="single"/>
    </w:rPr>
  </w:style>
  <w:style w:type="character" w:styleId="FollowedHyperlink">
    <w:name w:val="FollowedHyperlink"/>
    <w:basedOn w:val="DefaultParagraphFont"/>
    <w:uiPriority w:val="99"/>
    <w:semiHidden/>
    <w:rsid w:val="0053683B"/>
    <w:rPr>
      <w:rFonts w:cs="Times New Roman"/>
      <w:color w:val="800080"/>
      <w:u w:val="single"/>
    </w:rPr>
  </w:style>
  <w:style w:type="character" w:customStyle="1" w:styleId="1">
    <w:name w:val="Гиперссылка1"/>
    <w:basedOn w:val="DefaultParagraphFont"/>
    <w:uiPriority w:val="99"/>
    <w:rsid w:val="0053683B"/>
    <w:rPr>
      <w:rFonts w:cs="Times New Roman"/>
    </w:rPr>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DefaultParagraphFont"/>
    <w:uiPriority w:val="99"/>
    <w:rsid w:val="0053683B"/>
    <w:rPr>
      <w:rFonts w:cs="Times New Roman"/>
    </w:rPr>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DefaultParagraphFont"/>
    <w:uiPriority w:val="99"/>
    <w:rsid w:val="0053683B"/>
    <w:rPr>
      <w:rFonts w:cs="Times New Roman"/>
    </w:rPr>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rFonts w:cs="Times New Roman"/>
      <w:color w:val="106BBE"/>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contextualSpacing/>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color w:val="26282F"/>
    </w:rPr>
  </w:style>
  <w:style w:type="table" w:styleId="TableGrid">
    <w:name w:val="Table Grid"/>
    <w:basedOn w:val="TableNormal"/>
    <w:uiPriority w:val="99"/>
    <w:rsid w:val="00EE54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contextualSpacing/>
    </w:pPr>
    <w:rPr>
      <w:rFonts w:eastAsia="Times New Roman"/>
    </w:rPr>
  </w:style>
  <w:style w:type="character" w:customStyle="1" w:styleId="apple-converted-space">
    <w:name w:val="apple-converted-space"/>
    <w:basedOn w:val="DefaultParagraphFont"/>
    <w:uiPriority w:val="99"/>
    <w:rsid w:val="008F178D"/>
    <w:rPr>
      <w:rFonts w:cs="Times New Roman"/>
    </w:rPr>
  </w:style>
  <w:style w:type="character" w:styleId="LineNumber">
    <w:name w:val="line number"/>
    <w:basedOn w:val="DefaultParagraphFont"/>
    <w:uiPriority w:val="99"/>
    <w:semiHidden/>
    <w:rsid w:val="00494423"/>
    <w:rPr>
      <w:rFonts w:cs="Times New Roman"/>
    </w:rPr>
  </w:style>
  <w:style w:type="paragraph" w:styleId="Header">
    <w:name w:val="header"/>
    <w:basedOn w:val="Normal"/>
    <w:link w:val="HeaderChar"/>
    <w:uiPriority w:val="99"/>
    <w:rsid w:val="00494423"/>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494423"/>
    <w:rPr>
      <w:rFonts w:cs="Times New Roman"/>
    </w:rPr>
  </w:style>
  <w:style w:type="paragraph" w:styleId="Footer">
    <w:name w:val="footer"/>
    <w:basedOn w:val="Normal"/>
    <w:link w:val="FooterChar"/>
    <w:uiPriority w:val="99"/>
    <w:rsid w:val="00494423"/>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494423"/>
    <w:rPr>
      <w:rFonts w:cs="Times New Roman"/>
    </w:rPr>
  </w:style>
  <w:style w:type="character" w:customStyle="1" w:styleId="hyperlink0">
    <w:name w:val="hyperlink"/>
    <w:basedOn w:val="DefaultParagraphFont"/>
    <w:uiPriority w:val="99"/>
    <w:rsid w:val="00B47E1C"/>
    <w:rPr>
      <w:rFonts w:cs="Times New Roman"/>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http://pravo.minjust.ru:8080/bigs/showDocument.html?id=04F2607A-A777-481C-985C-EEB9D8029E23"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05590840A4A9F876FC05F711259F65DD3CE5E2FB8CE4DE2674811F291A5B864883C14FB3C581FB2125A9167A45F929541BEFFE4227CEE07A2qE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C05590840A4A9F876FC05F711259F65DD3CC5625B9CC4DE2674811F291A5B864883C14FB3C581BB5105A9167A45F929541BEFFE4227CEE07A2qEH"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1159</TotalTime>
  <Pages>87</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63</cp:revision>
  <cp:lastPrinted>2020-11-27T07:58:00Z</cp:lastPrinted>
  <dcterms:created xsi:type="dcterms:W3CDTF">2019-10-24T08:11:00Z</dcterms:created>
  <dcterms:modified xsi:type="dcterms:W3CDTF">2020-12-18T09:47:00Z</dcterms:modified>
</cp:coreProperties>
</file>