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C2" w:rsidRPr="00344F2E" w:rsidRDefault="00AC53C2" w:rsidP="00344F2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344F2E">
        <w:rPr>
          <w:rFonts w:ascii="Times New Roman" w:hAnsi="Times New Roman" w:cs="Times New Roman"/>
          <w:sz w:val="28"/>
          <w:szCs w:val="28"/>
        </w:rPr>
        <w:t>БАБЕЕВСКОГО  СЕЛЬСКОГО ПОСЕЛЕНИЯ</w:t>
      </w:r>
    </w:p>
    <w:p w:rsidR="00AC53C2" w:rsidRPr="00344F2E" w:rsidRDefault="00AC53C2" w:rsidP="00344F2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F2E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C53C2" w:rsidRPr="00344F2E" w:rsidRDefault="00AC53C2" w:rsidP="00344F2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F2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53C2" w:rsidRDefault="00AC53C2" w:rsidP="00344F2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F2E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AC53C2" w:rsidRDefault="00AC53C2" w:rsidP="00344F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53C2" w:rsidRPr="00344F2E" w:rsidRDefault="00AC53C2" w:rsidP="00344F2E">
      <w:pPr>
        <w:jc w:val="center"/>
        <w:rPr>
          <w:rFonts w:ascii="Times New Roman" w:hAnsi="Times New Roman" w:cs="Times New Roman"/>
        </w:rPr>
      </w:pPr>
    </w:p>
    <w:p w:rsidR="00AC53C2" w:rsidRPr="00344F2E" w:rsidRDefault="00AC53C2" w:rsidP="00344F2E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44F2E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C53C2" w:rsidRPr="00344F2E" w:rsidRDefault="00AC53C2" w:rsidP="00344F2E">
      <w:pPr>
        <w:jc w:val="center"/>
        <w:rPr>
          <w:rFonts w:ascii="Times New Roman" w:hAnsi="Times New Roman" w:cs="Times New Roman"/>
          <w:b/>
          <w:bCs/>
        </w:rPr>
      </w:pPr>
      <w:r w:rsidRPr="00344F2E">
        <w:rPr>
          <w:rFonts w:ascii="Times New Roman" w:hAnsi="Times New Roman" w:cs="Times New Roman"/>
          <w:b/>
          <w:bCs/>
        </w:rPr>
        <w:t xml:space="preserve">   </w:t>
      </w:r>
    </w:p>
    <w:p w:rsidR="00AC53C2" w:rsidRPr="00344F2E" w:rsidRDefault="00AC53C2" w:rsidP="00CF0E3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«30» декабря </w:t>
      </w:r>
      <w:r w:rsidRPr="00344F2E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44F2E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F2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44F2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AC53C2" w:rsidRPr="00344F2E" w:rsidRDefault="00AC53C2" w:rsidP="00344F2E">
      <w:pPr>
        <w:rPr>
          <w:rFonts w:ascii="Times New Roman" w:hAnsi="Times New Roman" w:cs="Times New Roman"/>
        </w:rPr>
      </w:pPr>
    </w:p>
    <w:p w:rsidR="00AC53C2" w:rsidRPr="00344F2E" w:rsidRDefault="00AC53C2" w:rsidP="00344F2E">
      <w:pPr>
        <w:rPr>
          <w:rFonts w:ascii="Times New Roman" w:hAnsi="Times New Roman" w:cs="Times New Roman"/>
          <w:sz w:val="16"/>
          <w:szCs w:val="16"/>
        </w:rPr>
      </w:pPr>
      <w:r w:rsidRPr="00344F2E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AC53C2" w:rsidRPr="00344F2E" w:rsidRDefault="00AC53C2" w:rsidP="00344F2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F2E">
        <w:rPr>
          <w:rFonts w:ascii="Times New Roman" w:hAnsi="Times New Roman" w:cs="Times New Roman"/>
          <w:sz w:val="28"/>
          <w:szCs w:val="28"/>
        </w:rPr>
        <w:t>с.Бабеево</w:t>
      </w:r>
    </w:p>
    <w:p w:rsidR="00AC53C2" w:rsidRPr="00344F2E" w:rsidRDefault="00AC53C2" w:rsidP="00344F2E">
      <w:pPr>
        <w:jc w:val="center"/>
        <w:rPr>
          <w:rFonts w:ascii="Times New Roman" w:hAnsi="Times New Roman" w:cs="Times New Roman"/>
        </w:rPr>
      </w:pPr>
    </w:p>
    <w:p w:rsidR="00AC53C2" w:rsidRPr="00344F2E" w:rsidRDefault="00AC53C2" w:rsidP="0048513F">
      <w:pPr>
        <w:ind w:firstLine="748"/>
        <w:jc w:val="center"/>
        <w:rPr>
          <w:rFonts w:ascii="Times New Roman" w:hAnsi="Times New Roman" w:cs="Times New Roman"/>
        </w:rPr>
      </w:pPr>
    </w:p>
    <w:p w:rsidR="00AC53C2" w:rsidRDefault="00AC53C2" w:rsidP="0048513F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 утверждении  бюджета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C53C2" w:rsidRDefault="00AC53C2" w:rsidP="0048513F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21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 гг</w:t>
      </w:r>
    </w:p>
    <w:p w:rsidR="00AC53C2" w:rsidRDefault="00AC53C2" w:rsidP="0048513F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AC53C2" w:rsidRPr="004B5589" w:rsidRDefault="00AC53C2" w:rsidP="0048513F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AC53C2" w:rsidRPr="00A765C1" w:rsidRDefault="00AC53C2" w:rsidP="00344F2E">
      <w:pPr>
        <w:spacing w:line="36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6269,5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5663,4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5645,8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6269,5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5663,4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руб,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5645,8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тыс.руб.</w:t>
      </w:r>
    </w:p>
    <w:p w:rsidR="00AC53C2" w:rsidRPr="00A765C1" w:rsidRDefault="00AC53C2" w:rsidP="00344F2E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AC53C2" w:rsidRPr="00A765C1" w:rsidRDefault="00AC53C2" w:rsidP="00344F2E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формируются за счет следующих неналоговых доходов: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(ПФР,ФФМОС,ФСС),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</w:p>
    <w:p w:rsidR="00AC53C2" w:rsidRPr="00A765C1" w:rsidRDefault="00AC53C2" w:rsidP="00344F2E">
      <w:pPr>
        <w:pStyle w:val="Con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C53C2" w:rsidRPr="001C2975" w:rsidRDefault="00AC53C2" w:rsidP="00344F2E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Бабеевского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1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3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4044,2 тыс.рублей,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что составляет 100 процентов от объема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AC53C2" w:rsidRPr="00A765C1" w:rsidRDefault="00AC53C2" w:rsidP="00344F2E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с момента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его официального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опубликования.</w:t>
      </w:r>
    </w:p>
    <w:p w:rsidR="00AC53C2" w:rsidRPr="00A765C1" w:rsidRDefault="00AC53C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C53C2" w:rsidRDefault="00AC53C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C53C2" w:rsidRDefault="00AC53C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C53C2" w:rsidRPr="00A765C1" w:rsidRDefault="00AC53C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C53C2" w:rsidRPr="00A765C1" w:rsidRDefault="00AC53C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</w:p>
    <w:p w:rsidR="00AC53C2" w:rsidRPr="00022649" w:rsidRDefault="00AC53C2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Ю.П.Нечайкин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</w:t>
      </w:r>
    </w:p>
    <w:p w:rsidR="00AC53C2" w:rsidRPr="006F0505" w:rsidRDefault="00AC53C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C53C2" w:rsidRPr="006F0505" w:rsidRDefault="00AC53C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C53C2" w:rsidRPr="006F0505" w:rsidRDefault="00AC53C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C53C2" w:rsidRDefault="00AC53C2"/>
    <w:sectPr w:rsidR="00AC53C2" w:rsidSect="00344F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79"/>
    <w:rsid w:val="00022649"/>
    <w:rsid w:val="00051B0A"/>
    <w:rsid w:val="001C2975"/>
    <w:rsid w:val="001F1256"/>
    <w:rsid w:val="00207839"/>
    <w:rsid w:val="002220C9"/>
    <w:rsid w:val="00227698"/>
    <w:rsid w:val="002651BC"/>
    <w:rsid w:val="00280B90"/>
    <w:rsid w:val="00344F2E"/>
    <w:rsid w:val="003F7D10"/>
    <w:rsid w:val="00474079"/>
    <w:rsid w:val="0048513F"/>
    <w:rsid w:val="004B5589"/>
    <w:rsid w:val="00541DF6"/>
    <w:rsid w:val="005A5578"/>
    <w:rsid w:val="006438BC"/>
    <w:rsid w:val="006F0505"/>
    <w:rsid w:val="008E56F3"/>
    <w:rsid w:val="00906901"/>
    <w:rsid w:val="009A17BA"/>
    <w:rsid w:val="009B325F"/>
    <w:rsid w:val="009B545C"/>
    <w:rsid w:val="009F6067"/>
    <w:rsid w:val="00A765C1"/>
    <w:rsid w:val="00A906C8"/>
    <w:rsid w:val="00AB26AF"/>
    <w:rsid w:val="00AC53C2"/>
    <w:rsid w:val="00B34A59"/>
    <w:rsid w:val="00C55AEF"/>
    <w:rsid w:val="00CD2C53"/>
    <w:rsid w:val="00CF05E0"/>
    <w:rsid w:val="00CF0E31"/>
    <w:rsid w:val="00D273A8"/>
    <w:rsid w:val="00DC08C0"/>
    <w:rsid w:val="00E65512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7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344F2E"/>
    <w:pPr>
      <w:keepNext/>
      <w:widowControl/>
      <w:autoSpaceDE/>
      <w:autoSpaceDN/>
      <w:adjustRightInd/>
      <w:ind w:firstLine="0"/>
      <w:outlineLvl w:val="0"/>
    </w:pPr>
    <w:rPr>
      <w:rFonts w:eastAsia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51BC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uiPriority w:val="99"/>
    <w:rsid w:val="0047407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8</Pages>
  <Words>2085</Words>
  <Characters>11891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   </dc:title>
  <dc:subject/>
  <dc:creator>RAYFO</dc:creator>
  <cp:keywords/>
  <dc:description/>
  <cp:lastModifiedBy>1</cp:lastModifiedBy>
  <cp:revision>5</cp:revision>
  <dcterms:created xsi:type="dcterms:W3CDTF">2020-12-22T12:57:00Z</dcterms:created>
  <dcterms:modified xsi:type="dcterms:W3CDTF">2021-01-11T12:37:00Z</dcterms:modified>
</cp:coreProperties>
</file>