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68D" w:rsidRPr="0082589D" w:rsidRDefault="00A0768D" w:rsidP="005C4A3C">
      <w:pPr>
        <w:pStyle w:val="Heading1"/>
        <w:rPr>
          <w:rFonts w:ascii="Times New Roman" w:hAnsi="Times New Roman" w:cs="Times New Roman"/>
          <w:b w:val="0"/>
          <w:bCs w:val="0"/>
        </w:rPr>
      </w:pPr>
      <w:r w:rsidRPr="0082589D">
        <w:rPr>
          <w:rFonts w:ascii="Times New Roman" w:hAnsi="Times New Roman" w:cs="Times New Roman"/>
          <w:b w:val="0"/>
          <w:bCs w:val="0"/>
        </w:rPr>
        <w:t>АДМИНИСТРАЦИЯ БАБЕЕВСКОГО СЕЛЬСКОГО ПОСЕЛЕНИЯ</w:t>
      </w:r>
    </w:p>
    <w:p w:rsidR="00A0768D" w:rsidRPr="0082589D" w:rsidRDefault="00A0768D" w:rsidP="00203C64">
      <w:pPr>
        <w:pStyle w:val="Heading1"/>
        <w:rPr>
          <w:rFonts w:ascii="Times New Roman" w:hAnsi="Times New Roman" w:cs="Times New Roman"/>
          <w:b w:val="0"/>
          <w:bCs w:val="0"/>
        </w:rPr>
      </w:pPr>
      <w:r w:rsidRPr="0082589D">
        <w:rPr>
          <w:rFonts w:ascii="Times New Roman" w:hAnsi="Times New Roman" w:cs="Times New Roman"/>
          <w:b w:val="0"/>
          <w:bCs w:val="0"/>
        </w:rPr>
        <w:t xml:space="preserve"> ТЕМНИКОВСКОГО МУНИЦИПАЛЬНОГО РАЙОНА</w:t>
      </w:r>
    </w:p>
    <w:p w:rsidR="00A0768D" w:rsidRPr="00C7150A" w:rsidRDefault="00A0768D" w:rsidP="00203C64">
      <w:pPr>
        <w:jc w:val="center"/>
        <w:rPr>
          <w:b/>
          <w:bCs/>
        </w:rPr>
      </w:pPr>
      <w:r w:rsidRPr="0082589D">
        <w:t>РЕСПУБЛИКИ МОРДОВИЯ</w:t>
      </w:r>
    </w:p>
    <w:p w:rsidR="00A0768D" w:rsidRDefault="00A0768D" w:rsidP="00203C64">
      <w:pPr>
        <w:jc w:val="center"/>
        <w:rPr>
          <w:b/>
          <w:bCs/>
        </w:rPr>
      </w:pPr>
    </w:p>
    <w:p w:rsidR="00A0768D" w:rsidRPr="00C7150A" w:rsidRDefault="00A0768D" w:rsidP="00203C64">
      <w:pPr>
        <w:jc w:val="center"/>
        <w:rPr>
          <w:b/>
          <w:bCs/>
        </w:rPr>
      </w:pPr>
    </w:p>
    <w:p w:rsidR="00A0768D" w:rsidRPr="0082589D" w:rsidRDefault="00A0768D" w:rsidP="00203C64">
      <w:pPr>
        <w:pStyle w:val="Heading6"/>
        <w:rPr>
          <w:rFonts w:ascii="Times New Roman" w:hAnsi="Times New Roman" w:cs="Times New Roman"/>
          <w:b w:val="0"/>
          <w:bCs w:val="0"/>
          <w:sz w:val="34"/>
          <w:szCs w:val="34"/>
        </w:rPr>
      </w:pPr>
      <w:r w:rsidRPr="0082589D">
        <w:rPr>
          <w:rFonts w:ascii="Times New Roman" w:hAnsi="Times New Roman" w:cs="Times New Roman"/>
          <w:b w:val="0"/>
          <w:bCs w:val="0"/>
          <w:sz w:val="34"/>
          <w:szCs w:val="34"/>
        </w:rPr>
        <w:t>П О С Т А Н О В Л Е Н И Е</w:t>
      </w:r>
    </w:p>
    <w:p w:rsidR="00A0768D" w:rsidRPr="005C4A3C" w:rsidRDefault="00A0768D" w:rsidP="005C4A3C"/>
    <w:p w:rsidR="00A0768D" w:rsidRDefault="00A0768D" w:rsidP="00203C64">
      <w:pPr>
        <w:jc w:val="center"/>
        <w:rPr>
          <w:sz w:val="20"/>
          <w:szCs w:val="20"/>
        </w:rPr>
      </w:pPr>
    </w:p>
    <w:p w:rsidR="00A0768D" w:rsidRDefault="00A0768D" w:rsidP="00203C6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A0768D" w:rsidRPr="005C4A3C" w:rsidRDefault="00A0768D" w:rsidP="00203C64">
      <w:pPr>
        <w:jc w:val="both"/>
      </w:pPr>
      <w:r>
        <w:t xml:space="preserve"> «23» декабря 2020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</w:t>
      </w:r>
      <w:r w:rsidRPr="005C4A3C">
        <w:t xml:space="preserve">№ </w:t>
      </w:r>
      <w:r>
        <w:t>43</w:t>
      </w:r>
    </w:p>
    <w:p w:rsidR="00A0768D" w:rsidRPr="005C4A3C" w:rsidRDefault="00A0768D" w:rsidP="00203C64">
      <w:pPr>
        <w:jc w:val="both"/>
      </w:pPr>
      <w:r>
        <w:t xml:space="preserve">   </w:t>
      </w:r>
    </w:p>
    <w:p w:rsidR="00A0768D" w:rsidRPr="009302FA" w:rsidRDefault="00A0768D" w:rsidP="001975FA">
      <w:pPr>
        <w:jc w:val="center"/>
        <w:rPr>
          <w:b/>
          <w:bCs/>
          <w:sz w:val="24"/>
          <w:szCs w:val="24"/>
        </w:rPr>
      </w:pPr>
    </w:p>
    <w:p w:rsidR="00A0768D" w:rsidRPr="00563440" w:rsidRDefault="00A0768D" w:rsidP="000C4AA3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 о</w:t>
      </w:r>
      <w:r w:rsidRPr="00563440">
        <w:rPr>
          <w:rFonts w:ascii="Times New Roman" w:hAnsi="Times New Roman" w:cs="Times New Roman"/>
        </w:rPr>
        <w:t>тмене постановления</w:t>
      </w:r>
      <w:r>
        <w:rPr>
          <w:rFonts w:ascii="Times New Roman" w:hAnsi="Times New Roman" w:cs="Times New Roman"/>
        </w:rPr>
        <w:t xml:space="preserve"> № 35 от 02.11.2020</w:t>
      </w:r>
    </w:p>
    <w:p w:rsidR="00A0768D" w:rsidRPr="005C4A3C" w:rsidRDefault="00A0768D" w:rsidP="000C4AA3">
      <w:pPr>
        <w:pStyle w:val="Heading1"/>
        <w:rPr>
          <w:rFonts w:ascii="Times New Roman" w:hAnsi="Times New Roman" w:cs="Times New Roman"/>
          <w:color w:val="000000"/>
        </w:rPr>
      </w:pPr>
      <w:r>
        <w:t>«</w:t>
      </w:r>
      <w:hyperlink r:id="rId5" w:history="1">
        <w:r w:rsidRPr="005C4A3C">
          <w:rPr>
            <w:rStyle w:val="a1"/>
            <w:rFonts w:ascii="Times New Roman" w:hAnsi="Times New Roman" w:cs="Times New Roman"/>
            <w:b/>
            <w:bCs/>
            <w:color w:val="000000"/>
            <w:sz w:val="28"/>
            <w:szCs w:val="28"/>
          </w:rPr>
          <w:t xml:space="preserve">Об утверждении Перечня автомобильных дорог общего пользования местного значения </w:t>
        </w:r>
        <w:r>
          <w:rPr>
            <w:rStyle w:val="a1"/>
            <w:rFonts w:ascii="Times New Roman" w:hAnsi="Times New Roman" w:cs="Times New Roman"/>
            <w:b/>
            <w:bCs/>
            <w:color w:val="000000"/>
            <w:sz w:val="28"/>
            <w:szCs w:val="28"/>
          </w:rPr>
          <w:t>Бабеев</w:t>
        </w:r>
        <w:r w:rsidRPr="005C4A3C">
          <w:rPr>
            <w:rStyle w:val="a1"/>
            <w:rFonts w:ascii="Times New Roman" w:hAnsi="Times New Roman" w:cs="Times New Roman"/>
            <w:b/>
            <w:bCs/>
            <w:color w:val="000000"/>
            <w:sz w:val="28"/>
            <w:szCs w:val="28"/>
          </w:rPr>
          <w:t>ского сельского поселения Темниковского муниципального района Республики Мордовия</w:t>
        </w:r>
      </w:hyperlink>
      <w:r>
        <w:t>»</w:t>
      </w:r>
    </w:p>
    <w:p w:rsidR="00A0768D" w:rsidRPr="005C4A3C" w:rsidRDefault="00A0768D" w:rsidP="000C4AA3">
      <w:pPr>
        <w:ind w:firstLine="720"/>
        <w:jc w:val="both"/>
        <w:rPr>
          <w:b/>
          <w:bCs/>
        </w:rPr>
      </w:pPr>
    </w:p>
    <w:p w:rsidR="00A0768D" w:rsidRPr="000C4AA3" w:rsidRDefault="00A0768D" w:rsidP="005C4A3C">
      <w:pPr>
        <w:spacing w:line="360" w:lineRule="auto"/>
        <w:ind w:firstLine="720"/>
        <w:jc w:val="both"/>
        <w:rPr>
          <w:color w:val="000000"/>
        </w:rPr>
      </w:pPr>
      <w:r w:rsidRPr="00045899">
        <w:rPr>
          <w:color w:val="000000"/>
        </w:rPr>
        <w:t>Администрация Бабеевского сельского поселения Темниковского муни ципального района</w:t>
      </w:r>
      <w:r>
        <w:rPr>
          <w:color w:val="FF0000"/>
        </w:rPr>
        <w:t xml:space="preserve"> </w:t>
      </w:r>
      <w:r w:rsidRPr="00045899">
        <w:rPr>
          <w:color w:val="000000"/>
        </w:rPr>
        <w:t>Республики Мордовия</w:t>
      </w:r>
      <w:r>
        <w:rPr>
          <w:color w:val="FF0000"/>
        </w:rPr>
        <w:t xml:space="preserve"> </w:t>
      </w:r>
      <w:r w:rsidRPr="0082589D">
        <w:rPr>
          <w:color w:val="000000"/>
        </w:rPr>
        <w:t>п о с т а н о в л я е т:</w:t>
      </w:r>
    </w:p>
    <w:p w:rsidR="00A0768D" w:rsidRPr="00045899" w:rsidRDefault="00A0768D" w:rsidP="00045899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/>
        </w:rPr>
      </w:pPr>
      <w:bookmarkStart w:id="0" w:name="sub_2"/>
      <w:r w:rsidRPr="00045899">
        <w:rPr>
          <w:rFonts w:ascii="Times New Roman" w:hAnsi="Times New Roman" w:cs="Times New Roman"/>
          <w:b w:val="0"/>
          <w:bCs w:val="0"/>
          <w:color w:val="000000"/>
        </w:rPr>
        <w:t xml:space="preserve">Отменить  настоящее постановление </w:t>
      </w:r>
      <w:r w:rsidRPr="00045899">
        <w:rPr>
          <w:rFonts w:ascii="Times New Roman" w:hAnsi="Times New Roman" w:cs="Times New Roman"/>
          <w:b w:val="0"/>
          <w:bCs w:val="0"/>
        </w:rPr>
        <w:t>«</w:t>
      </w:r>
      <w:hyperlink r:id="rId6" w:history="1">
        <w:r w:rsidRPr="00045899">
          <w:rPr>
            <w:rStyle w:val="a1"/>
            <w:rFonts w:ascii="Times New Roman" w:hAnsi="Times New Roman" w:cs="Times New Roman"/>
            <w:color w:val="000000"/>
            <w:sz w:val="28"/>
            <w:szCs w:val="28"/>
          </w:rPr>
          <w:t>Об утверждении Перечня автомобильных дорог общего пользования местного значения Бабеевского сельского поселения Темниковского муниципального района Республики Мордовия</w:t>
        </w:r>
      </w:hyperlink>
      <w:r w:rsidRPr="00045899">
        <w:rPr>
          <w:rFonts w:ascii="Times New Roman" w:hAnsi="Times New Roman" w:cs="Times New Roman"/>
        </w:rPr>
        <w:t>»</w:t>
      </w:r>
    </w:p>
    <w:p w:rsidR="00A0768D" w:rsidRDefault="00A0768D" w:rsidP="00045899">
      <w:pPr>
        <w:spacing w:line="360" w:lineRule="auto"/>
        <w:ind w:firstLine="720"/>
        <w:jc w:val="both"/>
        <w:rPr>
          <w:color w:val="000000"/>
        </w:rPr>
      </w:pPr>
    </w:p>
    <w:p w:rsidR="00A0768D" w:rsidRDefault="00A0768D" w:rsidP="000C4AA3">
      <w:pPr>
        <w:ind w:firstLine="720"/>
        <w:jc w:val="both"/>
        <w:rPr>
          <w:color w:val="000000"/>
        </w:rPr>
      </w:pPr>
    </w:p>
    <w:p w:rsidR="00A0768D" w:rsidRDefault="00A0768D" w:rsidP="000C4AA3">
      <w:pPr>
        <w:ind w:firstLine="720"/>
        <w:jc w:val="both"/>
        <w:rPr>
          <w:color w:val="000000"/>
        </w:rPr>
      </w:pPr>
    </w:p>
    <w:p w:rsidR="00A0768D" w:rsidRPr="000C4AA3" w:rsidRDefault="00A0768D" w:rsidP="000C4AA3">
      <w:pPr>
        <w:ind w:firstLine="720"/>
        <w:jc w:val="both"/>
        <w:rPr>
          <w:color w:val="000000"/>
        </w:rPr>
      </w:pPr>
    </w:p>
    <w:bookmarkEnd w:id="0"/>
    <w:p w:rsidR="00A0768D" w:rsidRPr="00793989" w:rsidRDefault="00A0768D" w:rsidP="000C4AA3">
      <w:pPr>
        <w:ind w:firstLine="720"/>
        <w:jc w:val="both"/>
        <w:rPr>
          <w:b/>
          <w:bCs/>
          <w:color w:val="000000"/>
        </w:rPr>
      </w:pPr>
    </w:p>
    <w:tbl>
      <w:tblPr>
        <w:tblW w:w="0" w:type="auto"/>
        <w:tblInd w:w="-106" w:type="dxa"/>
        <w:tblLook w:val="0000"/>
      </w:tblPr>
      <w:tblGrid>
        <w:gridCol w:w="6666"/>
        <w:gridCol w:w="3333"/>
      </w:tblGrid>
      <w:tr w:rsidR="00A0768D" w:rsidRPr="0079398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768D" w:rsidRPr="0082589D" w:rsidRDefault="00A0768D" w:rsidP="00C7150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8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Глава Бабеевского </w:t>
            </w:r>
            <w:r w:rsidRPr="008258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768D" w:rsidRPr="0082589D" w:rsidRDefault="00A0768D" w:rsidP="004232BE">
            <w:pPr>
              <w:pStyle w:val="a2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8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Ю.П.Нечайкин</w:t>
            </w:r>
          </w:p>
        </w:tc>
      </w:tr>
    </w:tbl>
    <w:p w:rsidR="00A0768D" w:rsidRDefault="00A0768D" w:rsidP="000C4AA3">
      <w:pPr>
        <w:ind w:firstLine="720"/>
        <w:jc w:val="both"/>
        <w:rPr>
          <w:color w:val="000000"/>
        </w:rPr>
      </w:pPr>
    </w:p>
    <w:p w:rsidR="00A0768D" w:rsidRDefault="00A0768D" w:rsidP="000C4AA3">
      <w:pPr>
        <w:ind w:firstLine="720"/>
        <w:jc w:val="both"/>
        <w:rPr>
          <w:color w:val="000000"/>
        </w:rPr>
      </w:pPr>
    </w:p>
    <w:p w:rsidR="00A0768D" w:rsidRDefault="00A0768D" w:rsidP="000C4AA3">
      <w:pPr>
        <w:ind w:firstLine="720"/>
        <w:jc w:val="both"/>
        <w:rPr>
          <w:color w:val="000000"/>
        </w:rPr>
      </w:pPr>
    </w:p>
    <w:p w:rsidR="00A0768D" w:rsidRDefault="00A0768D" w:rsidP="000C4AA3">
      <w:pPr>
        <w:ind w:firstLine="720"/>
        <w:jc w:val="both"/>
        <w:rPr>
          <w:color w:val="000000"/>
        </w:rPr>
      </w:pPr>
    </w:p>
    <w:p w:rsidR="00A0768D" w:rsidRDefault="00A0768D" w:rsidP="005C4A3C">
      <w:pPr>
        <w:jc w:val="both"/>
        <w:rPr>
          <w:color w:val="000000"/>
        </w:rPr>
      </w:pPr>
    </w:p>
    <w:p w:rsidR="00A0768D" w:rsidRPr="00C7150A" w:rsidRDefault="00A0768D" w:rsidP="001975FA">
      <w:pPr>
        <w:tabs>
          <w:tab w:val="left" w:pos="975"/>
        </w:tabs>
        <w:ind w:firstLine="709"/>
        <w:jc w:val="both"/>
        <w:rPr>
          <w:sz w:val="24"/>
          <w:szCs w:val="24"/>
        </w:rPr>
      </w:pPr>
    </w:p>
    <w:p w:rsidR="00A0768D" w:rsidRPr="00791452" w:rsidRDefault="00A0768D" w:rsidP="001975FA">
      <w:r>
        <w:t xml:space="preserve">  </w:t>
      </w:r>
    </w:p>
    <w:sectPr w:rsidR="00A0768D" w:rsidRPr="00791452" w:rsidSect="005C4A3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E30B8"/>
    <w:multiLevelType w:val="multilevel"/>
    <w:tmpl w:val="75A4A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753538"/>
    <w:multiLevelType w:val="hybridMultilevel"/>
    <w:tmpl w:val="A55E720C"/>
    <w:lvl w:ilvl="0" w:tplc="FF448EAA">
      <w:start w:val="1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71F52743"/>
    <w:multiLevelType w:val="hybridMultilevel"/>
    <w:tmpl w:val="AA4CA7E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C64"/>
    <w:rsid w:val="000077B5"/>
    <w:rsid w:val="00011C55"/>
    <w:rsid w:val="00023F1F"/>
    <w:rsid w:val="00030C68"/>
    <w:rsid w:val="000446C5"/>
    <w:rsid w:val="00045899"/>
    <w:rsid w:val="000628B0"/>
    <w:rsid w:val="00076895"/>
    <w:rsid w:val="00084DCC"/>
    <w:rsid w:val="000C097E"/>
    <w:rsid w:val="000C4AA3"/>
    <w:rsid w:val="000D728F"/>
    <w:rsid w:val="000F184A"/>
    <w:rsid w:val="00122143"/>
    <w:rsid w:val="001975FA"/>
    <w:rsid w:val="001C59C8"/>
    <w:rsid w:val="001C72FD"/>
    <w:rsid w:val="00203C64"/>
    <w:rsid w:val="00240403"/>
    <w:rsid w:val="00262DBD"/>
    <w:rsid w:val="00270FAD"/>
    <w:rsid w:val="002713C0"/>
    <w:rsid w:val="00286F94"/>
    <w:rsid w:val="002C64C4"/>
    <w:rsid w:val="002D6BD1"/>
    <w:rsid w:val="002E6B33"/>
    <w:rsid w:val="00324156"/>
    <w:rsid w:val="003248FB"/>
    <w:rsid w:val="00363A20"/>
    <w:rsid w:val="00374B72"/>
    <w:rsid w:val="003B50FE"/>
    <w:rsid w:val="003E4A9C"/>
    <w:rsid w:val="004232BE"/>
    <w:rsid w:val="00496A2F"/>
    <w:rsid w:val="004A5B7E"/>
    <w:rsid w:val="004D7912"/>
    <w:rsid w:val="004F2934"/>
    <w:rsid w:val="00526FB4"/>
    <w:rsid w:val="00540746"/>
    <w:rsid w:val="00560A9A"/>
    <w:rsid w:val="00563440"/>
    <w:rsid w:val="00567E4D"/>
    <w:rsid w:val="005C1A94"/>
    <w:rsid w:val="005C4A3C"/>
    <w:rsid w:val="006131A9"/>
    <w:rsid w:val="006160BC"/>
    <w:rsid w:val="00620B86"/>
    <w:rsid w:val="00656D3A"/>
    <w:rsid w:val="006B0EC2"/>
    <w:rsid w:val="006D3D9A"/>
    <w:rsid w:val="00707951"/>
    <w:rsid w:val="007432E0"/>
    <w:rsid w:val="00753592"/>
    <w:rsid w:val="00781E46"/>
    <w:rsid w:val="00783B4A"/>
    <w:rsid w:val="00787687"/>
    <w:rsid w:val="00791452"/>
    <w:rsid w:val="00793989"/>
    <w:rsid w:val="0079650D"/>
    <w:rsid w:val="007F2A8E"/>
    <w:rsid w:val="008004CF"/>
    <w:rsid w:val="0082589D"/>
    <w:rsid w:val="00872472"/>
    <w:rsid w:val="00883859"/>
    <w:rsid w:val="00886BA1"/>
    <w:rsid w:val="008A2EFD"/>
    <w:rsid w:val="008D6876"/>
    <w:rsid w:val="00902FC5"/>
    <w:rsid w:val="0090444A"/>
    <w:rsid w:val="00920B2B"/>
    <w:rsid w:val="00925C65"/>
    <w:rsid w:val="009302FA"/>
    <w:rsid w:val="00932987"/>
    <w:rsid w:val="00941772"/>
    <w:rsid w:val="0094519A"/>
    <w:rsid w:val="0097381E"/>
    <w:rsid w:val="00992BC9"/>
    <w:rsid w:val="00A0768D"/>
    <w:rsid w:val="00A54169"/>
    <w:rsid w:val="00A62689"/>
    <w:rsid w:val="00A71522"/>
    <w:rsid w:val="00A74A9E"/>
    <w:rsid w:val="00A90812"/>
    <w:rsid w:val="00AA7872"/>
    <w:rsid w:val="00AD42E0"/>
    <w:rsid w:val="00AF498C"/>
    <w:rsid w:val="00B261BF"/>
    <w:rsid w:val="00B70110"/>
    <w:rsid w:val="00B815C0"/>
    <w:rsid w:val="00B84EFF"/>
    <w:rsid w:val="00BD7F44"/>
    <w:rsid w:val="00C11F2B"/>
    <w:rsid w:val="00C27631"/>
    <w:rsid w:val="00C460C3"/>
    <w:rsid w:val="00C55DC1"/>
    <w:rsid w:val="00C7150A"/>
    <w:rsid w:val="00C732D9"/>
    <w:rsid w:val="00D07C04"/>
    <w:rsid w:val="00D50B46"/>
    <w:rsid w:val="00D529C3"/>
    <w:rsid w:val="00D97723"/>
    <w:rsid w:val="00DA4361"/>
    <w:rsid w:val="00DB1255"/>
    <w:rsid w:val="00DD400B"/>
    <w:rsid w:val="00E00CD3"/>
    <w:rsid w:val="00E06535"/>
    <w:rsid w:val="00E10590"/>
    <w:rsid w:val="00E8728A"/>
    <w:rsid w:val="00EC5530"/>
    <w:rsid w:val="00ED4DA0"/>
    <w:rsid w:val="00F63B32"/>
    <w:rsid w:val="00F85331"/>
    <w:rsid w:val="00FD7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C64"/>
    <w:rPr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03C64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9"/>
    <w:qFormat/>
    <w:rsid w:val="00203C64"/>
    <w:pPr>
      <w:keepNext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96A2F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96A2F"/>
    <w:rPr>
      <w:rFonts w:ascii="Calibri" w:hAnsi="Calibri" w:cs="Calibri"/>
      <w:b/>
      <w:bCs/>
      <w:lang w:eastAsia="en-US"/>
    </w:rPr>
  </w:style>
  <w:style w:type="paragraph" w:styleId="NormalWeb">
    <w:name w:val="Normal (Web)"/>
    <w:basedOn w:val="Normal"/>
    <w:uiPriority w:val="99"/>
    <w:rsid w:val="00203C64"/>
    <w:pPr>
      <w:spacing w:before="100" w:beforeAutospacing="1" w:after="119"/>
    </w:pPr>
    <w:rPr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1975FA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96A2F"/>
    <w:rPr>
      <w:sz w:val="28"/>
      <w:szCs w:val="28"/>
      <w:lang w:eastAsia="en-US"/>
    </w:rPr>
  </w:style>
  <w:style w:type="paragraph" w:customStyle="1" w:styleId="ConsPlusNormal">
    <w:name w:val="ConsPlusNormal"/>
    <w:uiPriority w:val="99"/>
    <w:rsid w:val="001975F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">
    <w:name w:val="Знак Знак Знак Знак Знак Знак Знак"/>
    <w:basedOn w:val="Normal"/>
    <w:uiPriority w:val="99"/>
    <w:rsid w:val="001975F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table" w:styleId="TableGrid">
    <w:name w:val="Table Grid"/>
    <w:basedOn w:val="TableNormal"/>
    <w:uiPriority w:val="99"/>
    <w:rsid w:val="001975F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Цветовое выделение"/>
    <w:uiPriority w:val="99"/>
    <w:rsid w:val="000C4AA3"/>
    <w:rPr>
      <w:b/>
      <w:bCs/>
      <w:color w:val="auto"/>
      <w:sz w:val="26"/>
      <w:szCs w:val="26"/>
    </w:rPr>
  </w:style>
  <w:style w:type="character" w:customStyle="1" w:styleId="a1">
    <w:name w:val="Гипертекстовая ссылка"/>
    <w:uiPriority w:val="99"/>
    <w:rsid w:val="000C4AA3"/>
    <w:rPr>
      <w:b/>
      <w:bCs/>
      <w:color w:val="auto"/>
      <w:sz w:val="26"/>
      <w:szCs w:val="26"/>
    </w:rPr>
  </w:style>
  <w:style w:type="paragraph" w:customStyle="1" w:styleId="a2">
    <w:name w:val="Нормальный (таблица)"/>
    <w:basedOn w:val="Normal"/>
    <w:next w:val="Normal"/>
    <w:uiPriority w:val="99"/>
    <w:rsid w:val="000C4AA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3">
    <w:name w:val="Прижатый влево"/>
    <w:basedOn w:val="Normal"/>
    <w:next w:val="Normal"/>
    <w:uiPriority w:val="99"/>
    <w:rsid w:val="000C4AA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C55DC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96A2F"/>
    <w:rPr>
      <w:sz w:val="2"/>
      <w:szCs w:val="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B50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B50F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23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97720.0" TargetMode="External"/><Relationship Id="rId5" Type="http://schemas.openxmlformats.org/officeDocument/2006/relationships/hyperlink" Target="garantF1://889772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4294967284</TotalTime>
  <Pages>1</Pages>
  <Words>132</Words>
  <Characters>755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СТАРОГОРОДСКОГО СЕЛЬСКОГО</dc:title>
  <dc:subject/>
  <dc:creator>user</dc:creator>
  <cp:keywords/>
  <dc:description/>
  <cp:lastModifiedBy>1</cp:lastModifiedBy>
  <cp:revision>17</cp:revision>
  <cp:lastPrinted>2020-07-30T06:17:00Z</cp:lastPrinted>
  <dcterms:created xsi:type="dcterms:W3CDTF">2020-11-18T08:45:00Z</dcterms:created>
  <dcterms:modified xsi:type="dcterms:W3CDTF">2021-01-14T13:18:00Z</dcterms:modified>
</cp:coreProperties>
</file>