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68B" w:rsidRDefault="00AF068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ПРОЕКТ</w:t>
      </w:r>
    </w:p>
    <w:p w:rsidR="00AF068B" w:rsidRPr="004C0ADE" w:rsidRDefault="00AF068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4C0AD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AF068B" w:rsidRPr="004C0ADE" w:rsidRDefault="00AF068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4C0AD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AF068B" w:rsidRPr="004C0ADE" w:rsidRDefault="00AF068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4C0AD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AF068B" w:rsidRPr="008F3567" w:rsidRDefault="00AF068B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AF068B" w:rsidRPr="008F3567" w:rsidRDefault="00AF068B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AF068B" w:rsidRDefault="00AF068B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F068B" w:rsidRDefault="00AF068B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AF068B" w:rsidRPr="008F3567" w:rsidRDefault="00AF068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«__»_______ 2021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F068B" w:rsidRPr="008F3567" w:rsidRDefault="00AF068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F068B" w:rsidRPr="00EB2157" w:rsidRDefault="00AF068B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AF068B" w:rsidRPr="008F3567" w:rsidRDefault="00AF068B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068B" w:rsidRPr="008F3567" w:rsidRDefault="00AF068B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AF068B" w:rsidRPr="00923DB2" w:rsidRDefault="00AF068B" w:rsidP="00264008">
      <w:pPr>
        <w:pStyle w:val="Heading1"/>
        <w:shd w:val="clear" w:color="auto" w:fill="FFFFFF"/>
        <w:spacing w:before="0" w:after="0"/>
        <w:ind w:left="431" w:hanging="431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923DB2">
        <w:rPr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</w:t>
      </w:r>
      <w:r>
        <w:rPr>
          <w:color w:val="2D2D2D"/>
          <w:spacing w:val="2"/>
          <w:sz w:val="28"/>
          <w:szCs w:val="28"/>
        </w:rPr>
        <w:t xml:space="preserve"> на территории Бабеевского сельского поселения Темниковского муниципального района Республики Мордовия</w:t>
      </w:r>
    </w:p>
    <w:p w:rsidR="00AF068B" w:rsidRDefault="00AF068B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F068B" w:rsidRPr="004C0ADE" w:rsidRDefault="00AF068B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068B" w:rsidRPr="004C0ADE" w:rsidRDefault="00AF068B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4C0ADE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В соответствии с </w:t>
      </w:r>
      <w:hyperlink r:id="rId7" w:history="1">
        <w:r w:rsidRPr="004C0ADE">
          <w:rPr>
            <w:rStyle w:val="Hyperlink"/>
            <w:rFonts w:ascii="Times New Roman" w:hAnsi="Times New Roman" w:cs="Times New Roman"/>
            <w:color w:val="000000"/>
            <w:spacing w:val="2"/>
            <w:sz w:val="28"/>
            <w:szCs w:val="28"/>
            <w:u w:val="none"/>
          </w:rPr>
          <w:t>Федеральным законом от 19 июня 2004 г. N 54-ФЗ "О собраниях, митингах, демонстрациях, шествиях и пикетированиях"</w:t>
        </w:r>
      </w:hyperlink>
      <w:r w:rsidRPr="004C0A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Pr="004C0ADE">
        <w:rPr>
          <w:rFonts w:ascii="Times New Roman" w:hAnsi="Times New Roman" w:cs="Times New Roman"/>
          <w:color w:val="2D2D2D"/>
          <w:spacing w:val="2"/>
          <w:sz w:val="28"/>
          <w:szCs w:val="28"/>
        </w:rPr>
        <w:t>администрация Бабеевского сельского поселения Темниковского муниципального района Республики Мордовия п о с т а н о в л я е т:</w:t>
      </w:r>
    </w:p>
    <w:p w:rsidR="00AF068B" w:rsidRPr="004C0ADE" w:rsidRDefault="00AF068B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4C0ADE">
        <w:rPr>
          <w:rFonts w:ascii="Times New Roman" w:hAnsi="Times New Roman" w:cs="Times New Roman"/>
          <w:color w:val="2D2D2D"/>
          <w:spacing w:val="2"/>
          <w:sz w:val="28"/>
          <w:szCs w:val="28"/>
        </w:rPr>
        <w:t>1.Определить единые специально отведенные или приспособленные места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Бабеевского сельского поселения Темниковского муниципального района Республики Мордовия согласно приложению 1.</w:t>
      </w:r>
    </w:p>
    <w:p w:rsidR="00AF068B" w:rsidRPr="00264008" w:rsidRDefault="00AF068B" w:rsidP="004C0ADE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2"/>
          <w:rFonts w:ascii="Calibri" w:hAnsi="Calibri" w:cs="Calibri"/>
          <w:color w:val="2D2D2D"/>
          <w:spacing w:val="2"/>
          <w:sz w:val="22"/>
          <w:szCs w:val="22"/>
        </w:rPr>
      </w:pPr>
      <w:r w:rsidRPr="004C0ADE">
        <w:rPr>
          <w:rFonts w:ascii="Times New Roman" w:hAnsi="Times New Roman" w:cs="Times New Roman"/>
          <w:color w:val="2D2D2D"/>
          <w:spacing w:val="2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AF068B" w:rsidRDefault="00AF068B" w:rsidP="0009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AF068B" w:rsidRPr="00092A78" w:rsidRDefault="00AF068B" w:rsidP="0009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Ю.П.Нечайкин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</w:p>
    <w:p w:rsidR="00AF068B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068B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068B" w:rsidRPr="00264008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F068B" w:rsidRPr="00264008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AF068B" w:rsidRPr="00264008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городского поселения</w:t>
      </w:r>
    </w:p>
    <w:p w:rsidR="00AF068B" w:rsidRPr="00264008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AF068B" w:rsidRPr="00264008" w:rsidRDefault="00AF068B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от "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  <w:r w:rsidRPr="0026400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________ </w:t>
      </w:r>
      <w:r w:rsidRPr="00264008">
        <w:rPr>
          <w:rFonts w:ascii="Times New Roman" w:hAnsi="Times New Roman" w:cs="Times New Roman"/>
          <w:sz w:val="24"/>
          <w:szCs w:val="24"/>
        </w:rPr>
        <w:t>2021 года</w:t>
      </w:r>
      <w:r>
        <w:rPr>
          <w:rFonts w:ascii="Times New Roman" w:hAnsi="Times New Roman" w:cs="Times New Roman"/>
          <w:sz w:val="24"/>
          <w:szCs w:val="24"/>
        </w:rPr>
        <w:t xml:space="preserve">  № ___</w:t>
      </w:r>
    </w:p>
    <w:p w:rsidR="00AF068B" w:rsidRDefault="00AF068B" w:rsidP="00264008">
      <w:pPr>
        <w:pStyle w:val="BodyText"/>
        <w:spacing w:after="0"/>
        <w:jc w:val="right"/>
      </w:pPr>
    </w:p>
    <w:p w:rsidR="00AF068B" w:rsidRDefault="00AF068B" w:rsidP="00264008">
      <w:pPr>
        <w:pStyle w:val="BodyText"/>
        <w:spacing w:after="0"/>
        <w:jc w:val="center"/>
      </w:pPr>
    </w:p>
    <w:p w:rsidR="00AF068B" w:rsidRDefault="00AF068B" w:rsidP="00264008">
      <w:pPr>
        <w:pStyle w:val="BodyText"/>
        <w:spacing w:after="0"/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61"/>
        <w:gridCol w:w="9404"/>
      </w:tblGrid>
      <w:tr w:rsidR="00AF068B" w:rsidRPr="0062740C">
        <w:tc>
          <w:tcPr>
            <w:tcW w:w="861" w:type="dxa"/>
            <w:vAlign w:val="center"/>
          </w:tcPr>
          <w:p w:rsidR="00AF068B" w:rsidRPr="00264008" w:rsidRDefault="00AF068B" w:rsidP="00553BA6">
            <w:pPr>
              <w:pStyle w:val="BodyText"/>
              <w:spacing w:after="0"/>
              <w:jc w:val="center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№п/п</w:t>
            </w:r>
          </w:p>
        </w:tc>
        <w:tc>
          <w:tcPr>
            <w:tcW w:w="9404" w:type="dxa"/>
            <w:vAlign w:val="center"/>
          </w:tcPr>
          <w:p w:rsidR="00AF068B" w:rsidRPr="00264008" w:rsidRDefault="00AF068B" w:rsidP="00553BA6">
            <w:pPr>
              <w:pStyle w:val="BodyText"/>
              <w:spacing w:after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64008">
              <w:rPr>
                <w:b/>
                <w:bCs/>
                <w:color w:val="000000"/>
                <w:sz w:val="26"/>
                <w:szCs w:val="26"/>
              </w:rPr>
              <w:t>Место проведения публичного мероприятия</w:t>
            </w:r>
          </w:p>
        </w:tc>
      </w:tr>
      <w:tr w:rsidR="00AF068B" w:rsidRPr="0062740C">
        <w:tc>
          <w:tcPr>
            <w:tcW w:w="861" w:type="dxa"/>
            <w:vAlign w:val="center"/>
          </w:tcPr>
          <w:p w:rsidR="00AF068B" w:rsidRPr="00264008" w:rsidRDefault="00AF068B" w:rsidP="00553BA6">
            <w:pPr>
              <w:pStyle w:val="BodyText"/>
              <w:spacing w:after="0"/>
              <w:jc w:val="right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1</w:t>
            </w:r>
          </w:p>
        </w:tc>
        <w:tc>
          <w:tcPr>
            <w:tcW w:w="9404" w:type="dxa"/>
            <w:vAlign w:val="center"/>
          </w:tcPr>
          <w:p w:rsidR="00AF068B" w:rsidRPr="00264008" w:rsidRDefault="00AF068B" w:rsidP="00264008">
            <w:pPr>
              <w:pStyle w:val="BodyText"/>
              <w:spacing w:after="0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Республика Мордовия</w:t>
            </w:r>
            <w:r>
              <w:rPr>
                <w:sz w:val="26"/>
                <w:szCs w:val="26"/>
              </w:rPr>
              <w:t xml:space="preserve"> Темниковский район с.Бабеево ул.Школьная д.1</w:t>
            </w:r>
          </w:p>
        </w:tc>
      </w:tr>
    </w:tbl>
    <w:p w:rsidR="00AF068B" w:rsidRPr="008F3567" w:rsidRDefault="00AF068B" w:rsidP="00EB2157">
      <w:pPr>
        <w:spacing w:after="0" w:line="240" w:lineRule="auto"/>
        <w:ind w:firstLine="709"/>
        <w:jc w:val="both"/>
        <w:rPr>
          <w:rStyle w:val="Emphasis"/>
          <w:rFonts w:ascii="Times New Roman" w:hAnsi="Times New Roman" w:cs="Times New Roman"/>
          <w:i w:val="0"/>
          <w:iCs w:val="0"/>
          <w:sz w:val="20"/>
          <w:szCs w:val="20"/>
        </w:rPr>
      </w:pPr>
    </w:p>
    <w:p w:rsidR="00AF068B" w:rsidRPr="008F3567" w:rsidRDefault="00AF068B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F068B" w:rsidRPr="008F3567" w:rsidRDefault="00AF068B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F068B" w:rsidRPr="00EB2157" w:rsidRDefault="00AF068B">
      <w:pPr>
        <w:rPr>
          <w:rFonts w:ascii="Times New Roman" w:hAnsi="Times New Roman" w:cs="Times New Roman"/>
        </w:rPr>
      </w:pPr>
    </w:p>
    <w:sectPr w:rsidR="00AF068B" w:rsidRPr="00EB2157" w:rsidSect="00AD164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68B" w:rsidRDefault="00AF068B" w:rsidP="00AD164F">
      <w:pPr>
        <w:spacing w:after="0" w:line="240" w:lineRule="auto"/>
      </w:pPr>
      <w:r>
        <w:separator/>
      </w:r>
    </w:p>
  </w:endnote>
  <w:endnote w:type="continuationSeparator" w:id="1">
    <w:p w:rsidR="00AF068B" w:rsidRDefault="00AF068B" w:rsidP="00AD1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68B" w:rsidRDefault="00AF068B" w:rsidP="00AD164F">
      <w:pPr>
        <w:spacing w:after="0" w:line="240" w:lineRule="auto"/>
      </w:pPr>
      <w:r>
        <w:separator/>
      </w:r>
    </w:p>
  </w:footnote>
  <w:footnote w:type="continuationSeparator" w:id="1">
    <w:p w:rsidR="00AF068B" w:rsidRDefault="00AF068B" w:rsidP="00AD1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68B" w:rsidRDefault="00AF068B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AF068B" w:rsidRDefault="00AF06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25C8"/>
    <w:rsid w:val="00025990"/>
    <w:rsid w:val="00035FD8"/>
    <w:rsid w:val="00051CC3"/>
    <w:rsid w:val="00077B15"/>
    <w:rsid w:val="00092A78"/>
    <w:rsid w:val="000A0C57"/>
    <w:rsid w:val="000B26FE"/>
    <w:rsid w:val="000F050E"/>
    <w:rsid w:val="001330B8"/>
    <w:rsid w:val="00180CEA"/>
    <w:rsid w:val="00186DFA"/>
    <w:rsid w:val="001940FE"/>
    <w:rsid w:val="001A01FD"/>
    <w:rsid w:val="001B356B"/>
    <w:rsid w:val="001C6F42"/>
    <w:rsid w:val="001F13DB"/>
    <w:rsid w:val="00246470"/>
    <w:rsid w:val="00264008"/>
    <w:rsid w:val="002A6566"/>
    <w:rsid w:val="002F78B6"/>
    <w:rsid w:val="0030520F"/>
    <w:rsid w:val="00354216"/>
    <w:rsid w:val="00387786"/>
    <w:rsid w:val="003B3EC8"/>
    <w:rsid w:val="00495EF6"/>
    <w:rsid w:val="004A5D68"/>
    <w:rsid w:val="004C0ADE"/>
    <w:rsid w:val="004D1A82"/>
    <w:rsid w:val="004E6AA6"/>
    <w:rsid w:val="005333DE"/>
    <w:rsid w:val="00553BA6"/>
    <w:rsid w:val="005624E7"/>
    <w:rsid w:val="0056683E"/>
    <w:rsid w:val="00572824"/>
    <w:rsid w:val="005861AB"/>
    <w:rsid w:val="005B00D7"/>
    <w:rsid w:val="005F1DDC"/>
    <w:rsid w:val="005F726A"/>
    <w:rsid w:val="006178B4"/>
    <w:rsid w:val="0062740C"/>
    <w:rsid w:val="00642A79"/>
    <w:rsid w:val="006D29F6"/>
    <w:rsid w:val="0078216A"/>
    <w:rsid w:val="007977EB"/>
    <w:rsid w:val="007A60DF"/>
    <w:rsid w:val="008006BE"/>
    <w:rsid w:val="008436CD"/>
    <w:rsid w:val="00884FA2"/>
    <w:rsid w:val="00896846"/>
    <w:rsid w:val="008A2E23"/>
    <w:rsid w:val="008B4AEB"/>
    <w:rsid w:val="008F3567"/>
    <w:rsid w:val="008F72EB"/>
    <w:rsid w:val="00923DB2"/>
    <w:rsid w:val="00997BF3"/>
    <w:rsid w:val="009D004B"/>
    <w:rsid w:val="00AD0B35"/>
    <w:rsid w:val="00AD164F"/>
    <w:rsid w:val="00AF068B"/>
    <w:rsid w:val="00AF0C1D"/>
    <w:rsid w:val="00B771FC"/>
    <w:rsid w:val="00B803EB"/>
    <w:rsid w:val="00BC5037"/>
    <w:rsid w:val="00BE6F90"/>
    <w:rsid w:val="00C01894"/>
    <w:rsid w:val="00CB1E35"/>
    <w:rsid w:val="00CF734F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2ABC"/>
    <w:rsid w:val="00E54484"/>
    <w:rsid w:val="00E82888"/>
    <w:rsid w:val="00EA52B4"/>
    <w:rsid w:val="00EB2157"/>
    <w:rsid w:val="00EB5643"/>
    <w:rsid w:val="00EC02D2"/>
    <w:rsid w:val="00ED4F0D"/>
    <w:rsid w:val="00EE0A3F"/>
    <w:rsid w:val="00F402DD"/>
    <w:rsid w:val="00F91742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64008"/>
    <w:pPr>
      <w:keepNext/>
      <w:widowControl w:val="0"/>
      <w:tabs>
        <w:tab w:val="num" w:pos="0"/>
      </w:tabs>
      <w:suppressAutoHyphens/>
      <w:spacing w:before="240" w:after="120" w:line="240" w:lineRule="auto"/>
      <w:ind w:left="432" w:hanging="432"/>
      <w:outlineLvl w:val="0"/>
    </w:pPr>
    <w:rPr>
      <w:rFonts w:ascii="Times New Roman" w:eastAsia="SimSun" w:hAnsi="Times New Roman" w:cs="Times New Roman"/>
      <w:b/>
      <w:bCs/>
      <w:kern w:val="1"/>
      <w:sz w:val="48"/>
      <w:szCs w:val="4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4008"/>
    <w:rPr>
      <w:rFonts w:ascii="Times New Roman" w:eastAsia="SimSun" w:hAnsi="Times New Roman" w:cs="Times New Roman"/>
      <w:b/>
      <w:bCs/>
      <w:kern w:val="1"/>
      <w:sz w:val="48"/>
      <w:szCs w:val="48"/>
      <w:lang w:eastAsia="hi-IN" w:bidi="hi-IN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rsid w:val="00264008"/>
    <w:rPr>
      <w:color w:val="000080"/>
      <w:u w:val="single"/>
    </w:rPr>
  </w:style>
  <w:style w:type="paragraph" w:styleId="BodyText">
    <w:name w:val="Body Text"/>
    <w:basedOn w:val="Normal"/>
    <w:link w:val="BodyTextChar"/>
    <w:uiPriority w:val="99"/>
    <w:rsid w:val="00264008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64008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2">
    <w:name w:val="Основной текст (2)_"/>
    <w:uiPriority w:val="99"/>
    <w:rsid w:val="00264008"/>
    <w:rPr>
      <w:rFonts w:ascii="Times New Roman" w:hAnsi="Times New Roman" w:cs="Times New Roman"/>
      <w:sz w:val="28"/>
      <w:szCs w:val="28"/>
      <w:u w:val="none"/>
    </w:rPr>
  </w:style>
  <w:style w:type="paragraph" w:customStyle="1" w:styleId="formattext">
    <w:name w:val="formattext"/>
    <w:basedOn w:val="Normal"/>
    <w:uiPriority w:val="99"/>
    <w:rsid w:val="0026400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AD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D164F"/>
  </w:style>
  <w:style w:type="paragraph" w:styleId="Footer">
    <w:name w:val="footer"/>
    <w:basedOn w:val="Normal"/>
    <w:link w:val="FooterChar"/>
    <w:uiPriority w:val="99"/>
    <w:semiHidden/>
    <w:rsid w:val="00AD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D16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13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005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635</TotalTime>
  <Pages>2</Pages>
  <Words>280</Words>
  <Characters>1597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63</cp:revision>
  <cp:lastPrinted>2021-01-15T05:45:00Z</cp:lastPrinted>
  <dcterms:created xsi:type="dcterms:W3CDTF">2017-03-24T13:02:00Z</dcterms:created>
  <dcterms:modified xsi:type="dcterms:W3CDTF">2021-02-11T11:32:00Z</dcterms:modified>
</cp:coreProperties>
</file>