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8DB" w:rsidRPr="0034292D" w:rsidRDefault="007158DB" w:rsidP="008335CC">
      <w:pPr>
        <w:pStyle w:val="Subtitle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</w:pPr>
      <w:r w:rsidRPr="0034292D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 xml:space="preserve">АДМИНИСТРАЦИЯ БАБЕЕВСКОГО СЕЛЬСКОГО ПОСЕЛЕНИЯ </w:t>
      </w:r>
    </w:p>
    <w:p w:rsidR="007158DB" w:rsidRPr="0034292D" w:rsidRDefault="007158DB" w:rsidP="008335CC">
      <w:pPr>
        <w:pStyle w:val="Subtitle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</w:pPr>
      <w:r w:rsidRPr="0034292D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>Темниковского МУНИЦИПАЛЬНОГО РАЙОНА</w:t>
      </w:r>
    </w:p>
    <w:p w:rsidR="007158DB" w:rsidRPr="0034292D" w:rsidRDefault="007158DB" w:rsidP="008335CC">
      <w:pPr>
        <w:pStyle w:val="Subtitle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</w:pPr>
      <w:r w:rsidRPr="0034292D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>Республики мордовиЯ</w:t>
      </w:r>
    </w:p>
    <w:p w:rsidR="007158DB" w:rsidRPr="00BE5B77" w:rsidRDefault="007158DB" w:rsidP="008335CC">
      <w:pPr>
        <w:pStyle w:val="Subtitle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 w:val="0"/>
          <w:iCs w:val="0"/>
          <w:caps/>
          <w:color w:val="000000"/>
          <w:sz w:val="16"/>
          <w:szCs w:val="16"/>
        </w:rPr>
      </w:pPr>
    </w:p>
    <w:p w:rsidR="007158DB" w:rsidRPr="00BE5B77" w:rsidRDefault="007158DB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158DB" w:rsidRPr="005C67A2" w:rsidRDefault="007158DB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5C67A2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158DB" w:rsidRPr="008335CC" w:rsidRDefault="007158DB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158DB" w:rsidRDefault="007158DB" w:rsidP="001269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 _______ </w:t>
      </w:r>
      <w:r w:rsidRPr="006B5DA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B5DA1">
        <w:rPr>
          <w:rFonts w:ascii="Times New Roman" w:hAnsi="Times New Roman" w:cs="Times New Roman"/>
          <w:sz w:val="28"/>
          <w:szCs w:val="28"/>
        </w:rPr>
        <w:t xml:space="preserve"> г.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6B5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B5DA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№__</w:t>
      </w:r>
      <w:r w:rsidRPr="006B5D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7158DB" w:rsidRPr="00BE5B77" w:rsidRDefault="007158DB" w:rsidP="008335C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158DB" w:rsidRPr="00BE5B77" w:rsidRDefault="007158DB" w:rsidP="008335C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158DB" w:rsidRDefault="007158DB" w:rsidP="00833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7158DB" w:rsidRDefault="007158DB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158DB" w:rsidRPr="00BE5B77" w:rsidRDefault="007158DB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158DB" w:rsidRDefault="007158DB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Об утверждении Положения о транспортном обслуж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ивании Главы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и муниципальных служащих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Бабеевского</w:t>
      </w: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 </w:t>
      </w:r>
    </w:p>
    <w:p w:rsidR="007158DB" w:rsidRDefault="007158DB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Темниковского муниципального района, </w:t>
      </w:r>
    </w:p>
    <w:p w:rsidR="007158DB" w:rsidRPr="00564550" w:rsidRDefault="007158DB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обеспечиваемом в связи с исполнением должностных обязанностей.</w:t>
      </w:r>
    </w:p>
    <w:p w:rsidR="007158DB" w:rsidRPr="00BE5B77" w:rsidRDefault="007158DB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16"/>
          <w:szCs w:val="16"/>
        </w:rPr>
      </w:pPr>
    </w:p>
    <w:p w:rsidR="007158DB" w:rsidRPr="00BE5B77" w:rsidRDefault="007158DB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16"/>
          <w:szCs w:val="16"/>
        </w:rPr>
      </w:pPr>
    </w:p>
    <w:p w:rsidR="007158DB" w:rsidRDefault="007158DB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№25-ФЗ «О муниципальной службе </w:t>
      </w:r>
    </w:p>
    <w:p w:rsidR="007158DB" w:rsidRPr="008335CC" w:rsidRDefault="007158DB" w:rsidP="00BE5B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>в Российской Федерации», Законом Республики Мордовия от 8 июня 2007 года № 48-З «О регулировании отношений в сфере муниципальной службы», руководствуясь Устав</w:t>
      </w:r>
      <w:r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:rsidR="007158DB" w:rsidRPr="008335CC" w:rsidRDefault="007158DB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>1.Утвердить прилагаемое Положение о транспортном обслуж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ивании главы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 и муниципальных служащих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7158DB" w:rsidRPr="008335CC" w:rsidRDefault="007158DB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>2.Контроль за исполнением настоящего постановления оставляю за собой.</w:t>
      </w:r>
    </w:p>
    <w:p w:rsidR="007158DB" w:rsidRPr="008335CC" w:rsidRDefault="007158DB" w:rsidP="008335CC">
      <w:pPr>
        <w:tabs>
          <w:tab w:val="left" w:pos="465"/>
          <w:tab w:val="center" w:pos="49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Настоящее решение  вступает в</w:t>
      </w:r>
      <w:r w:rsidRPr="008335CC">
        <w:rPr>
          <w:rFonts w:ascii="Times New Roman" w:hAnsi="Times New Roman" w:cs="Times New Roman"/>
          <w:sz w:val="28"/>
          <w:szCs w:val="28"/>
        </w:rPr>
        <w:t xml:space="preserve"> силу со дня его официального опубликования </w:t>
      </w:r>
    </w:p>
    <w:p w:rsidR="007158DB" w:rsidRDefault="007158DB" w:rsidP="00BE5B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7158DB" w:rsidRDefault="007158DB" w:rsidP="00BE5B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7158DB" w:rsidRDefault="007158DB" w:rsidP="00BE5B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7158DB" w:rsidRDefault="007158DB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7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E5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8DB" w:rsidRDefault="007158DB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7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Ю.П.Нечайкин</w:t>
      </w:r>
    </w:p>
    <w:p w:rsidR="007158DB" w:rsidRDefault="007158DB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8DB" w:rsidRDefault="007158DB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8DB" w:rsidRDefault="007158DB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8DB" w:rsidRDefault="007158DB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7158DB" w:rsidRPr="006A5514" w:rsidRDefault="007158DB" w:rsidP="006A551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6A5514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7158DB" w:rsidRPr="006A5514" w:rsidRDefault="007158DB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color w:val="333333"/>
          <w:sz w:val="24"/>
          <w:szCs w:val="24"/>
        </w:rPr>
      </w:pPr>
      <w:r w:rsidRPr="006A551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7158DB" w:rsidRPr="006A5514" w:rsidRDefault="007158DB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4"/>
          <w:szCs w:val="24"/>
        </w:rPr>
        <w:t>сельского поселения</w:t>
      </w:r>
    </w:p>
    <w:p w:rsidR="007158DB" w:rsidRPr="006A5514" w:rsidRDefault="007158DB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Темниковского</w:t>
      </w:r>
      <w:r w:rsidRPr="006A551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7158DB" w:rsidRPr="006A5514" w:rsidRDefault="007158DB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«__»_________2021</w:t>
      </w:r>
      <w:r w:rsidRPr="006A5514">
        <w:rPr>
          <w:rFonts w:ascii="Times New Roman" w:hAnsi="Times New Roman" w:cs="Times New Roman"/>
          <w:color w:val="000000"/>
          <w:sz w:val="24"/>
          <w:szCs w:val="24"/>
        </w:rPr>
        <w:t xml:space="preserve"> года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</w:t>
      </w:r>
    </w:p>
    <w:p w:rsidR="007158DB" w:rsidRPr="000554A6" w:rsidRDefault="007158DB" w:rsidP="006A5514">
      <w:pPr>
        <w:shd w:val="clear" w:color="auto" w:fill="FFFFFF"/>
        <w:spacing w:after="0" w:line="240" w:lineRule="auto"/>
        <w:jc w:val="right"/>
        <w:rPr>
          <w:color w:val="333333"/>
          <w:sz w:val="24"/>
          <w:szCs w:val="24"/>
        </w:rPr>
      </w:pPr>
    </w:p>
    <w:p w:rsidR="007158DB" w:rsidRPr="006A5514" w:rsidRDefault="007158DB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7158DB" w:rsidRDefault="007158DB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транспортном обслуж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ивании главы </w:t>
      </w: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269B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 муниципальных служащих администрации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Бабеевского сельского поселения </w:t>
      </w:r>
    </w:p>
    <w:p w:rsidR="007158DB" w:rsidRDefault="007158DB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Темниковского муниципального района,</w:t>
      </w:r>
    </w:p>
    <w:p w:rsidR="007158DB" w:rsidRDefault="007158DB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обеспечиваемом в связи с исполнением должностных обязанностей</w:t>
      </w:r>
    </w:p>
    <w:p w:rsidR="007158DB" w:rsidRPr="006A5514" w:rsidRDefault="007158DB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7158DB" w:rsidRPr="006A5514" w:rsidRDefault="007158DB" w:rsidP="00C6525E">
      <w:pPr>
        <w:pStyle w:val="ListParagraph"/>
        <w:widowControl w:val="0"/>
        <w:shd w:val="clear" w:color="auto" w:fill="FFFFFF"/>
        <w:autoSpaceDE w:val="0"/>
        <w:autoSpaceDN w:val="0"/>
        <w:spacing w:line="360" w:lineRule="auto"/>
        <w:ind w:left="0" w:firstLine="0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1. </w:t>
      </w: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sub_1001"/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1.Настоящее Положение определяет порядок транспортного обслуживания главы сельского поселения и муниципальных служащих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муниципального района (</w:t>
      </w:r>
      <w:r>
        <w:rPr>
          <w:rFonts w:ascii="Times New Roman" w:hAnsi="Times New Roman" w:cs="Times New Roman"/>
          <w:color w:val="000000"/>
          <w:sz w:val="28"/>
          <w:szCs w:val="28"/>
        </w:rPr>
        <w:t>далее - муниципальные служащие)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обеспечиваемом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1" w:name="sub_1002"/>
      <w:r w:rsidRPr="006A5514">
        <w:rPr>
          <w:rFonts w:ascii="Times New Roman" w:hAnsi="Times New Roman" w:cs="Times New Roman"/>
          <w:color w:val="000000"/>
          <w:sz w:val="28"/>
          <w:szCs w:val="2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6A55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>3.Транспортное обслуживание осуществляется путем:</w:t>
      </w:r>
    </w:p>
    <w:p w:rsidR="007158DB" w:rsidRPr="006A5514" w:rsidRDefault="007158DB" w:rsidP="00D96A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1)закрепления служебного транспорта за главой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 сельского поселения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 Темниковского муниципального района;</w:t>
      </w:r>
    </w:p>
    <w:p w:rsidR="007158DB" w:rsidRPr="006A5514" w:rsidRDefault="007158DB" w:rsidP="00D96A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3" w:name="sub_1004"/>
      <w:r w:rsidRPr="006A5514">
        <w:rPr>
          <w:rFonts w:ascii="Times New Roman" w:hAnsi="Times New Roman" w:cs="Times New Roman"/>
          <w:color w:val="000000"/>
          <w:sz w:val="28"/>
          <w:szCs w:val="28"/>
        </w:rPr>
        <w:t>2)</w:t>
      </w:r>
      <w:bookmarkStart w:id="4" w:name="_GoBack"/>
      <w:bookmarkEnd w:id="4"/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предоставления служебного транспорта муниципальным служащим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 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ского поселения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</w:t>
      </w:r>
      <w:bookmarkEnd w:id="3"/>
      <w:r w:rsidRPr="006A55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158DB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В случае полного расходования ежемесячной нормы ГСМ, транспортное обслуживание главы сельского поселения и муниципальных служащих пр</w:t>
      </w:r>
      <w:r>
        <w:rPr>
          <w:rFonts w:ascii="Times New Roman" w:hAnsi="Times New Roman" w:cs="Times New Roman"/>
          <w:color w:val="000000"/>
          <w:sz w:val="28"/>
          <w:szCs w:val="28"/>
        </w:rPr>
        <w:t>екращается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5" w:name="sub_1005"/>
      <w:r w:rsidRPr="006A5514">
        <w:rPr>
          <w:rFonts w:ascii="Times New Roman" w:hAnsi="Times New Roman" w:cs="Times New Roman"/>
          <w:color w:val="000000"/>
          <w:sz w:val="28"/>
          <w:szCs w:val="28"/>
        </w:rPr>
        <w:t>7.Главе сельского поселения и муниципальным служащим запрещается</w:t>
      </w:r>
      <w:bookmarkEnd w:id="5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использовать служебный транспорт в личных целях.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6" w:name="sub_1006"/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8.Расходы,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муниципального района.</w:t>
      </w:r>
      <w:bookmarkStart w:id="7" w:name="sub_400"/>
      <w:bookmarkEnd w:id="6"/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Порядок предоставления</w:t>
      </w:r>
      <w:bookmarkEnd w:id="7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служебного транспорта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8" w:name="sub_1016"/>
      <w:r w:rsidRPr="006A5514">
        <w:rPr>
          <w:rFonts w:ascii="Times New Roman" w:hAnsi="Times New Roman" w:cs="Times New Roman"/>
          <w:color w:val="000000"/>
          <w:sz w:val="28"/>
          <w:szCs w:val="28"/>
        </w:rPr>
        <w:t>9.Служебный транспорт персонально закрепляется за главой</w:t>
      </w:r>
      <w:bookmarkEnd w:id="8"/>
      <w:r>
        <w:rPr>
          <w:rFonts w:ascii="Times New Roman" w:hAnsi="Times New Roman" w:cs="Times New Roman"/>
          <w:color w:val="000000"/>
          <w:sz w:val="28"/>
          <w:szCs w:val="28"/>
        </w:rPr>
        <w:t xml:space="preserve"> 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7158DB" w:rsidRPr="006A5514" w:rsidRDefault="007158DB" w:rsidP="006A5514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514">
        <w:rPr>
          <w:rFonts w:ascii="Times New Roman" w:hAnsi="Times New Roman" w:cs="Times New Roman"/>
          <w:sz w:val="28"/>
          <w:szCs w:val="28"/>
        </w:rPr>
        <w:t xml:space="preserve">10.Транспортное обслуживание главы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6A5514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7158DB" w:rsidRPr="006A5514" w:rsidRDefault="007158DB" w:rsidP="00D96A63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14">
        <w:rPr>
          <w:rFonts w:ascii="Times New Roman" w:hAnsi="Times New Roman" w:cs="Times New Roman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6A5514">
        <w:rPr>
          <w:rFonts w:ascii="Times New Roman" w:hAnsi="Times New Roman" w:cs="Times New Roman"/>
          <w:sz w:val="28"/>
          <w:szCs w:val="28"/>
        </w:rPr>
        <w:t xml:space="preserve"> сельского поселения на конкретный автомобиль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5514">
        <w:rPr>
          <w:rFonts w:ascii="Times New Roman" w:hAnsi="Times New Roman" w:cs="Times New Roman"/>
          <w:sz w:val="28"/>
          <w:szCs w:val="28"/>
        </w:rPr>
        <w:t>согласно распоряжения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11.Служебный транспорт с персональным закреплением используется главой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7158DB" w:rsidRPr="006A5514" w:rsidRDefault="007158DB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12.Глава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7158DB" w:rsidRPr="006A5514" w:rsidRDefault="007158DB" w:rsidP="00D96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14">
        <w:rPr>
          <w:rFonts w:ascii="Times New Roman" w:hAnsi="Times New Roman" w:cs="Times New Roman"/>
          <w:sz w:val="28"/>
          <w:szCs w:val="28"/>
        </w:rPr>
        <w:t xml:space="preserve"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6A5514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связанных с исполнением должностных обязанностей,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sectPr w:rsidR="007158DB" w:rsidRPr="006A5514" w:rsidSect="006A551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8DB" w:rsidRDefault="007158DB" w:rsidP="006A5514">
      <w:pPr>
        <w:spacing w:after="0" w:line="240" w:lineRule="auto"/>
      </w:pPr>
      <w:r>
        <w:separator/>
      </w:r>
    </w:p>
  </w:endnote>
  <w:endnote w:type="continuationSeparator" w:id="1">
    <w:p w:rsidR="007158DB" w:rsidRDefault="007158DB" w:rsidP="006A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8DB" w:rsidRDefault="007158DB" w:rsidP="006A5514">
      <w:pPr>
        <w:spacing w:after="0" w:line="240" w:lineRule="auto"/>
      </w:pPr>
      <w:r>
        <w:separator/>
      </w:r>
    </w:p>
  </w:footnote>
  <w:footnote w:type="continuationSeparator" w:id="1">
    <w:p w:rsidR="007158DB" w:rsidRDefault="007158DB" w:rsidP="006A5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DB" w:rsidRDefault="007158DB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7158DB" w:rsidRDefault="007158D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51E26"/>
    <w:rsid w:val="00052C60"/>
    <w:rsid w:val="000554A6"/>
    <w:rsid w:val="000A1E5E"/>
    <w:rsid w:val="000E5B95"/>
    <w:rsid w:val="001269B4"/>
    <w:rsid w:val="001422B9"/>
    <w:rsid w:val="00173CBC"/>
    <w:rsid w:val="001B760E"/>
    <w:rsid w:val="001C06DF"/>
    <w:rsid w:val="001C5778"/>
    <w:rsid w:val="00254A02"/>
    <w:rsid w:val="0032451C"/>
    <w:rsid w:val="00327A86"/>
    <w:rsid w:val="00331021"/>
    <w:rsid w:val="0034292D"/>
    <w:rsid w:val="003572B4"/>
    <w:rsid w:val="003E3C32"/>
    <w:rsid w:val="003E5917"/>
    <w:rsid w:val="0040278D"/>
    <w:rsid w:val="00422EAA"/>
    <w:rsid w:val="0045729A"/>
    <w:rsid w:val="004645AC"/>
    <w:rsid w:val="00470FEC"/>
    <w:rsid w:val="004A63F2"/>
    <w:rsid w:val="004D5519"/>
    <w:rsid w:val="004F3D54"/>
    <w:rsid w:val="00540199"/>
    <w:rsid w:val="00555C00"/>
    <w:rsid w:val="00564550"/>
    <w:rsid w:val="005A5972"/>
    <w:rsid w:val="005C67A2"/>
    <w:rsid w:val="005D1605"/>
    <w:rsid w:val="006811D1"/>
    <w:rsid w:val="006850E8"/>
    <w:rsid w:val="00685B66"/>
    <w:rsid w:val="006A4165"/>
    <w:rsid w:val="006A5514"/>
    <w:rsid w:val="006B0BDD"/>
    <w:rsid w:val="006B3705"/>
    <w:rsid w:val="006B5DA1"/>
    <w:rsid w:val="007158DB"/>
    <w:rsid w:val="0073267D"/>
    <w:rsid w:val="007B55E0"/>
    <w:rsid w:val="007E5D5A"/>
    <w:rsid w:val="00811926"/>
    <w:rsid w:val="00813B89"/>
    <w:rsid w:val="00817DD2"/>
    <w:rsid w:val="008335CC"/>
    <w:rsid w:val="00885936"/>
    <w:rsid w:val="0088712B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54D6F"/>
    <w:rsid w:val="00A637B9"/>
    <w:rsid w:val="00A7047B"/>
    <w:rsid w:val="00AA6E36"/>
    <w:rsid w:val="00AE4CD0"/>
    <w:rsid w:val="00AF11CC"/>
    <w:rsid w:val="00B33005"/>
    <w:rsid w:val="00B54837"/>
    <w:rsid w:val="00BA0426"/>
    <w:rsid w:val="00BD4FEE"/>
    <w:rsid w:val="00BE5B77"/>
    <w:rsid w:val="00C44AD4"/>
    <w:rsid w:val="00C6525E"/>
    <w:rsid w:val="00CE1A77"/>
    <w:rsid w:val="00D56EBB"/>
    <w:rsid w:val="00D73BD0"/>
    <w:rsid w:val="00D96A63"/>
    <w:rsid w:val="00DA4D03"/>
    <w:rsid w:val="00E801B4"/>
    <w:rsid w:val="00EA136A"/>
    <w:rsid w:val="00ED7BA0"/>
    <w:rsid w:val="00EF1D3B"/>
    <w:rsid w:val="00F01A0D"/>
    <w:rsid w:val="00F551AA"/>
    <w:rsid w:val="00F66EE7"/>
    <w:rsid w:val="00F80256"/>
    <w:rsid w:val="00F8167D"/>
    <w:rsid w:val="00F84A33"/>
    <w:rsid w:val="00FA42D5"/>
    <w:rsid w:val="00FA53C3"/>
    <w:rsid w:val="00FB21FC"/>
    <w:rsid w:val="00FB71C7"/>
    <w:rsid w:val="00FD6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637B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aliases w:val="!Части документа,Глава Знак"/>
    <w:basedOn w:val="Normal"/>
    <w:next w:val="Normal"/>
    <w:link w:val="Heading1Char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sz w:val="30"/>
      <w:szCs w:val="30"/>
      <w:lang w:eastAsia="ru-RU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,Глава Знак Char"/>
    <w:basedOn w:val="DefaultParagraphFont"/>
    <w:link w:val="Heading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semiHidden/>
    <w:locked/>
    <w:rsid w:val="00A637B9"/>
    <w:rPr>
      <w:rFonts w:ascii="Arial" w:hAnsi="Arial" w:cs="Arial"/>
      <w:b/>
      <w:bCs/>
      <w:sz w:val="28"/>
      <w:szCs w:val="28"/>
      <w:lang w:eastAsia="ru-RU"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semiHidden/>
    <w:locked/>
    <w:rsid w:val="00A637B9"/>
    <w:rPr>
      <w:rFonts w:ascii="Arial" w:hAnsi="Arial" w:cs="Arial"/>
      <w:b/>
      <w:bCs/>
      <w:sz w:val="28"/>
      <w:szCs w:val="28"/>
      <w:lang w:eastAsia="ru-RU"/>
    </w:rPr>
  </w:style>
  <w:style w:type="character" w:customStyle="1" w:styleId="4">
    <w:name w:val="Заголовок 4 Знак"/>
    <w:aliases w:val="!Параграфы/Статьи документа Знак1"/>
    <w:basedOn w:val="DefaultParagraphFont"/>
    <w:link w:val="Heading4"/>
    <w:uiPriority w:val="99"/>
    <w:semiHidden/>
    <w:locked/>
    <w:rsid w:val="00A637B9"/>
    <w:rPr>
      <w:rFonts w:ascii="Cambria" w:hAnsi="Cambria" w:cs="Cambria"/>
      <w:b/>
      <w:bCs/>
      <w:i/>
      <w:iCs/>
      <w:color w:val="4F81BD"/>
    </w:rPr>
  </w:style>
  <w:style w:type="character" w:styleId="Hyperlink">
    <w:name w:val="Hyperlink"/>
    <w:basedOn w:val="DefaultParagraphFont"/>
    <w:uiPriority w:val="99"/>
    <w:rsid w:val="00A637B9"/>
    <w:rPr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  <w:szCs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Arial"/>
      <w:sz w:val="20"/>
      <w:szCs w:val="20"/>
      <w:lang w:eastAsia="ru-RU"/>
    </w:rPr>
  </w:style>
  <w:style w:type="paragraph" w:styleId="FootnoteText">
    <w:name w:val="footnote text"/>
    <w:basedOn w:val="Normal"/>
    <w:link w:val="FootnoteTextChar1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 w:cs="Arial"/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4A63F2"/>
    <w:rPr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 w:cs="Courier"/>
    </w:rPr>
  </w:style>
  <w:style w:type="paragraph" w:styleId="CommentText">
    <w:name w:val="annotation text"/>
    <w:aliases w:val="!Равноширинный текст документа"/>
    <w:basedOn w:val="Normal"/>
    <w:link w:val="CommentTextChar2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 w:cs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DefaultParagraphFont"/>
    <w:link w:val="CommentText"/>
    <w:uiPriority w:val="99"/>
    <w:semiHidden/>
    <w:locked/>
    <w:rsid w:val="004A63F2"/>
    <w:rPr>
      <w:sz w:val="20"/>
      <w:szCs w:val="20"/>
      <w:lang w:eastAsia="en-US"/>
    </w:rPr>
  </w:style>
  <w:style w:type="character" w:customStyle="1" w:styleId="CommentTextChar2">
    <w:name w:val="Comment Text Char2"/>
    <w:aliases w:val="!Равноширинный текст документа Char2"/>
    <w:basedOn w:val="DefaultParagraphFont"/>
    <w:link w:val="CommentText"/>
    <w:uiPriority w:val="99"/>
    <w:semiHidden/>
    <w:locked/>
    <w:rsid w:val="00A637B9"/>
    <w:rPr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 w:cs="Calibri"/>
      <w:lang w:eastAsia="ru-RU"/>
    </w:rPr>
  </w:style>
  <w:style w:type="paragraph" w:styleId="Header">
    <w:name w:val="header"/>
    <w:basedOn w:val="Normal"/>
    <w:link w:val="HeaderChar2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4A63F2"/>
    <w:rPr>
      <w:lang w:eastAsia="en-US"/>
    </w:rPr>
  </w:style>
  <w:style w:type="character" w:customStyle="1" w:styleId="HeaderChar2">
    <w:name w:val="Header Char2"/>
    <w:basedOn w:val="DefaultParagraphFont"/>
    <w:link w:val="Header"/>
    <w:uiPriority w:val="99"/>
    <w:locked/>
    <w:rsid w:val="00A637B9"/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2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4A63F2"/>
    <w:rPr>
      <w:lang w:eastAsia="en-US"/>
    </w:rPr>
  </w:style>
  <w:style w:type="character" w:customStyle="1" w:styleId="FooterChar2">
    <w:name w:val="Footer Char2"/>
    <w:basedOn w:val="DefaultParagraphFont"/>
    <w:link w:val="Footer"/>
    <w:uiPriority w:val="99"/>
    <w:locked/>
    <w:rsid w:val="00A637B9"/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4A63F2"/>
    <w:rPr>
      <w:lang w:eastAsia="en-US"/>
    </w:rPr>
  </w:style>
  <w:style w:type="paragraph" w:styleId="Title">
    <w:name w:val="Title"/>
    <w:basedOn w:val="Normal"/>
    <w:link w:val="TitleChar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637B9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aliases w:val="Основной текст 2 Знак Знак,Основной текст 2 Знак1"/>
    <w:basedOn w:val="Normal"/>
    <w:link w:val="BodyTextIndentChar2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DefaultParagraphFont"/>
    <w:link w:val="BodyTextIndent"/>
    <w:uiPriority w:val="99"/>
    <w:semiHidden/>
    <w:locked/>
    <w:rsid w:val="004A63F2"/>
    <w:rPr>
      <w:lang w:eastAsia="en-US"/>
    </w:rPr>
  </w:style>
  <w:style w:type="character" w:customStyle="1" w:styleId="BodyTextIndentChar2">
    <w:name w:val="Body Text Indent Char2"/>
    <w:aliases w:val="Основной текст 2 Знак Знак Char2,Основной текст 2 Знак1 Char2"/>
    <w:basedOn w:val="DefaultParagraphFont"/>
    <w:link w:val="BodyTextIndent"/>
    <w:uiPriority w:val="99"/>
    <w:semiHidden/>
    <w:locked/>
    <w:rsid w:val="00A637B9"/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2"/>
    <w:uiPriority w:val="99"/>
    <w:semiHidden/>
    <w:rsid w:val="00A637B9"/>
    <w:pPr>
      <w:spacing w:after="120" w:line="48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4A63F2"/>
    <w:rPr>
      <w:lang w:eastAsia="en-US"/>
    </w:rPr>
  </w:style>
  <w:style w:type="character" w:customStyle="1" w:styleId="BodyText2Char2">
    <w:name w:val="Body Text 2 Char2"/>
    <w:basedOn w:val="DefaultParagraphFont"/>
    <w:link w:val="BodyText2"/>
    <w:uiPriority w:val="99"/>
    <w:semiHidden/>
    <w:locked/>
    <w:rsid w:val="00A637B9"/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BodyTextIndent2">
    <w:name w:val="Body Text Indent 2"/>
    <w:basedOn w:val="Normal"/>
    <w:link w:val="BodyTextIndent2Char2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4A63F2"/>
    <w:rPr>
      <w:lang w:eastAsia="en-US"/>
    </w:rPr>
  </w:style>
  <w:style w:type="character" w:customStyle="1" w:styleId="BodyTextIndent2Char2">
    <w:name w:val="Body Text Indent 2 Char2"/>
    <w:basedOn w:val="DefaultParagraphFont"/>
    <w:link w:val="BodyTextIndent2"/>
    <w:uiPriority w:val="99"/>
    <w:semiHidden/>
    <w:locked/>
    <w:rsid w:val="00A637B9"/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DocumentMap">
    <w:name w:val="Document Map"/>
    <w:basedOn w:val="Normal"/>
    <w:link w:val="DocumentMapChar2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 w:cs="Tahoma"/>
      <w:sz w:val="20"/>
      <w:szCs w:val="20"/>
      <w:lang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4A63F2"/>
    <w:rPr>
      <w:rFonts w:ascii="Times New Roman" w:hAnsi="Times New Roman" w:cs="Times New Roman"/>
      <w:sz w:val="2"/>
      <w:szCs w:val="2"/>
      <w:lang w:eastAsia="en-US"/>
    </w:rPr>
  </w:style>
  <w:style w:type="character" w:customStyle="1" w:styleId="DocumentMapChar2">
    <w:name w:val="Document Map Char2"/>
    <w:basedOn w:val="DefaultParagraphFont"/>
    <w:link w:val="DocumentMap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 w:cs="Courier New"/>
      <w:sz w:val="20"/>
      <w:szCs w:val="20"/>
      <w:lang w:eastAsia="ru-RU"/>
    </w:rPr>
  </w:style>
  <w:style w:type="paragraph" w:styleId="PlainText">
    <w:name w:val="Plain Text"/>
    <w:basedOn w:val="Normal"/>
    <w:link w:val="PlainTextChar2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2">
    <w:name w:val="Plain Text Char2"/>
    <w:basedOn w:val="DefaultParagraphFont"/>
    <w:link w:val="PlainText"/>
    <w:uiPriority w:val="99"/>
    <w:semiHidden/>
    <w:locked/>
    <w:rsid w:val="00A637B9"/>
    <w:rPr>
      <w:rFonts w:ascii="Consolas" w:hAnsi="Consolas" w:cs="Consolas"/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637B9"/>
    <w:rPr>
      <w:rFonts w:ascii="Calibri" w:hAnsi="Calibri" w:cs="Calibri"/>
      <w:b/>
      <w:bCs/>
    </w:rPr>
  </w:style>
  <w:style w:type="character" w:customStyle="1" w:styleId="CommentSubjectChar">
    <w:name w:val="Comment Subject Char"/>
    <w:basedOn w:val="CommentTextChar2"/>
    <w:link w:val="CommentSubject"/>
    <w:uiPriority w:val="99"/>
    <w:semiHidden/>
    <w:locked/>
    <w:rsid w:val="00A637B9"/>
    <w:rPr>
      <w:rFonts w:ascii="Calibri" w:hAnsi="Calibri" w:cs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2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4A63F2"/>
    <w:rPr>
      <w:rFonts w:ascii="Times New Roman" w:hAnsi="Times New Roman" w:cs="Times New Roman"/>
      <w:sz w:val="2"/>
      <w:szCs w:val="2"/>
      <w:lang w:eastAsia="en-US"/>
    </w:rPr>
  </w:style>
  <w:style w:type="character" w:customStyle="1" w:styleId="BalloonTextChar2">
    <w:name w:val="Balloon Text Char2"/>
    <w:basedOn w:val="DefaultParagraphFont"/>
    <w:link w:val="BalloonText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A637B9"/>
    <w:pPr>
      <w:spacing w:after="0" w:line="240" w:lineRule="auto"/>
      <w:ind w:left="720"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2">
    <w:name w:val="Знак Знак2"/>
    <w:basedOn w:val="Normal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Verdana"/>
      <w:sz w:val="24"/>
      <w:szCs w:val="24"/>
      <w:lang w:val="en-US" w:eastAsia="ru-RU"/>
    </w:rPr>
  </w:style>
  <w:style w:type="paragraph" w:customStyle="1" w:styleId="Style1">
    <w:name w:val="Style1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Прижатый влево"/>
    <w:basedOn w:val="Normal"/>
    <w:next w:val="Normal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0">
    <w:name w:val="Комментарий"/>
    <w:basedOn w:val="Normal"/>
    <w:next w:val="Normal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1">
    <w:name w:val="Информация об изменениях документа"/>
    <w:basedOn w:val="a0"/>
    <w:next w:val="Normal"/>
    <w:uiPriority w:val="99"/>
    <w:rsid w:val="00A637B9"/>
    <w:rPr>
      <w:i/>
      <w:iCs/>
    </w:rPr>
  </w:style>
  <w:style w:type="paragraph" w:customStyle="1" w:styleId="Title0">
    <w:name w:val="Title!Название НПА"/>
    <w:basedOn w:val="Normal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kern w:val="28"/>
      <w:sz w:val="24"/>
      <w:szCs w:val="24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24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kern w:val="28"/>
      <w:sz w:val="24"/>
      <w:szCs w:val="24"/>
    </w:rPr>
  </w:style>
  <w:style w:type="paragraph" w:customStyle="1" w:styleId="Institution">
    <w:name w:val="Institution!Орган принятия"/>
    <w:basedOn w:val="NumberAndDate"/>
    <w:next w:val="Normal"/>
    <w:uiPriority w:val="99"/>
    <w:rsid w:val="00A637B9"/>
    <w:rPr>
      <w:sz w:val="28"/>
      <w:szCs w:val="28"/>
    </w:rPr>
  </w:style>
  <w:style w:type="paragraph" w:customStyle="1" w:styleId="1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2">
    <w:name w:val="Знак"/>
    <w:basedOn w:val="Normal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3">
    <w:name w:val="Заголовок"/>
    <w:basedOn w:val="Normal"/>
    <w:next w:val="BodyText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Liberation Sans"/>
      <w:sz w:val="28"/>
      <w:szCs w:val="28"/>
      <w:lang w:eastAsia="ru-RU"/>
    </w:rPr>
  </w:style>
  <w:style w:type="paragraph" w:customStyle="1" w:styleId="10">
    <w:name w:val="Указатель1"/>
    <w:basedOn w:val="Normal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24">
    <w:name w:val="p24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">
    <w:name w:val="p2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3">
    <w:name w:val="p3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6">
    <w:name w:val="p6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5">
    <w:name w:val="p25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6">
    <w:name w:val="p26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7">
    <w:name w:val="p27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8">
    <w:name w:val="p2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9">
    <w:name w:val="p29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47">
    <w:name w:val="p47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48">
    <w:name w:val="p4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38">
    <w:name w:val="p3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50">
    <w:name w:val="p50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4">
    <w:name w:val="Содержимое таблицы"/>
    <w:basedOn w:val="Normal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Заголовок таблицы"/>
    <w:basedOn w:val="a4"/>
    <w:uiPriority w:val="99"/>
    <w:rsid w:val="00A637B9"/>
    <w:pPr>
      <w:jc w:val="center"/>
    </w:pPr>
    <w:rPr>
      <w:b/>
      <w:bCs/>
    </w:rPr>
  </w:style>
  <w:style w:type="paragraph" w:customStyle="1" w:styleId="a6">
    <w:name w:val="Блочная цитата"/>
    <w:basedOn w:val="Normal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637B9"/>
  </w:style>
  <w:style w:type="character" w:customStyle="1" w:styleId="FontStyle11">
    <w:name w:val="Font Style11"/>
    <w:uiPriority w:val="99"/>
    <w:rsid w:val="00A637B9"/>
    <w:rPr>
      <w:rFonts w:ascii="Times New Roman" w:hAnsi="Times New Roman" w:cs="Times New Roman"/>
      <w:sz w:val="26"/>
      <w:szCs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 w:cs="Times New Roman"/>
      <w:sz w:val="28"/>
      <w:szCs w:val="28"/>
    </w:rPr>
  </w:style>
  <w:style w:type="character" w:customStyle="1" w:styleId="a7">
    <w:name w:val="Гипертекстовая ссылка"/>
    <w:basedOn w:val="DefaultParagraphFont"/>
    <w:uiPriority w:val="99"/>
    <w:rsid w:val="00A637B9"/>
    <w:rPr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 w:cs="Times New Roman"/>
      <w:sz w:val="26"/>
      <w:szCs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2">
    <w:name w:val="Основной шрифт абзаца1"/>
    <w:uiPriority w:val="99"/>
    <w:rsid w:val="00A637B9"/>
  </w:style>
  <w:style w:type="character" w:customStyle="1" w:styleId="s6">
    <w:name w:val="s6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2"/>
    <w:uiPriority w:val="99"/>
    <w:rsid w:val="00A637B9"/>
    <w:rPr>
      <w:rFonts w:ascii="Times New Roman" w:hAnsi="Times New Roman" w:cs="Times New Roman"/>
    </w:rPr>
  </w:style>
  <w:style w:type="paragraph" w:styleId="Subtitle">
    <w:name w:val="Subtitle"/>
    <w:basedOn w:val="Normal"/>
    <w:next w:val="Normal"/>
    <w:link w:val="SubtitleChar"/>
    <w:uiPriority w:val="99"/>
    <w:qFormat/>
    <w:rsid w:val="00A637B9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637B9"/>
    <w:rPr>
      <w:rFonts w:ascii="Cambria" w:hAnsi="Cambria" w:cs="Cambria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99"/>
    <w:rsid w:val="00A637B9"/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Normal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BD4FEE"/>
    <w:rPr>
      <w:rFonts w:ascii="Times New Roman" w:hAnsi="Times New Roman" w:cs="Times New Roman"/>
      <w:sz w:val="28"/>
      <w:szCs w:val="28"/>
      <w:lang w:val="ru-RU" w:eastAsia="en-US"/>
    </w:rPr>
  </w:style>
  <w:style w:type="character" w:customStyle="1" w:styleId="title1">
    <w:name w:val="title"/>
    <w:basedOn w:val="DefaultParagraphFont"/>
    <w:uiPriority w:val="99"/>
    <w:rsid w:val="004D5519"/>
  </w:style>
  <w:style w:type="character" w:styleId="Strong">
    <w:name w:val="Strong"/>
    <w:basedOn w:val="DefaultParagraphFont"/>
    <w:uiPriority w:val="99"/>
    <w:qFormat/>
    <w:rsid w:val="006B3705"/>
    <w:rPr>
      <w:b/>
      <w:bCs/>
    </w:rPr>
  </w:style>
  <w:style w:type="character" w:customStyle="1" w:styleId="pausa">
    <w:name w:val="pausa"/>
    <w:basedOn w:val="DefaultParagraphFont"/>
    <w:uiPriority w:val="99"/>
    <w:rsid w:val="006B3705"/>
  </w:style>
  <w:style w:type="character" w:styleId="LineNumber">
    <w:name w:val="line number"/>
    <w:basedOn w:val="DefaultParagraphFont"/>
    <w:uiPriority w:val="99"/>
    <w:semiHidden/>
    <w:locked/>
    <w:rsid w:val="00813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6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6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66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66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6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66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6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6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66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6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66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382</TotalTime>
  <Pages>3</Pages>
  <Words>778</Words>
  <Characters>4439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27</cp:revision>
  <cp:lastPrinted>2020-12-29T07:43:00Z</cp:lastPrinted>
  <dcterms:created xsi:type="dcterms:W3CDTF">2019-10-30T11:31:00Z</dcterms:created>
  <dcterms:modified xsi:type="dcterms:W3CDTF">2021-02-11T10:55:00Z</dcterms:modified>
</cp:coreProperties>
</file>