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BE" w:rsidRPr="00506F14" w:rsidRDefault="00A009BE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A009BE" w:rsidRPr="00506F14" w:rsidRDefault="00A009BE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A009BE" w:rsidRDefault="00A009BE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A009BE" w:rsidRPr="00506F14" w:rsidRDefault="00A009BE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A009BE" w:rsidRPr="00506F14" w:rsidRDefault="00A009BE" w:rsidP="000D26D8">
      <w:pPr>
        <w:jc w:val="center"/>
        <w:rPr>
          <w:sz w:val="28"/>
          <w:szCs w:val="28"/>
        </w:rPr>
      </w:pPr>
    </w:p>
    <w:p w:rsidR="00A009BE" w:rsidRDefault="00A009BE" w:rsidP="000D26D8">
      <w:pPr>
        <w:jc w:val="center"/>
        <w:rPr>
          <w:sz w:val="28"/>
          <w:szCs w:val="28"/>
        </w:rPr>
      </w:pPr>
    </w:p>
    <w:p w:rsidR="00A009BE" w:rsidRPr="00A21148" w:rsidRDefault="00A009BE" w:rsidP="000D26D8">
      <w:pPr>
        <w:jc w:val="both"/>
        <w:rPr>
          <w:b/>
          <w:bCs/>
          <w:sz w:val="34"/>
          <w:szCs w:val="34"/>
        </w:rPr>
      </w:pPr>
      <w:r>
        <w:rPr>
          <w:sz w:val="28"/>
          <w:szCs w:val="28"/>
        </w:rPr>
        <w:t xml:space="preserve">                                                        </w:t>
      </w:r>
      <w:r w:rsidRPr="00A21148">
        <w:rPr>
          <w:b/>
          <w:bCs/>
          <w:sz w:val="34"/>
          <w:szCs w:val="34"/>
        </w:rPr>
        <w:t>Р Е Ш Е Н И Е</w:t>
      </w:r>
    </w:p>
    <w:p w:rsidR="00A009BE" w:rsidRPr="00E167E7" w:rsidRDefault="00A009BE" w:rsidP="000D26D8">
      <w:pPr>
        <w:jc w:val="both"/>
        <w:rPr>
          <w:sz w:val="28"/>
          <w:szCs w:val="28"/>
        </w:rPr>
      </w:pPr>
    </w:p>
    <w:p w:rsidR="00A009BE" w:rsidRPr="00E167E7" w:rsidRDefault="00A009BE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A009BE" w:rsidRPr="00192EAE">
        <w:tc>
          <w:tcPr>
            <w:tcW w:w="9900" w:type="dxa"/>
          </w:tcPr>
          <w:p w:rsidR="00A009BE" w:rsidRDefault="00A009BE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«25» февраля  2021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25</w:t>
            </w:r>
          </w:p>
          <w:p w:rsidR="00A009BE" w:rsidRPr="00192EAE" w:rsidRDefault="00A009BE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A009BE" w:rsidRPr="00E167E7">
        <w:tc>
          <w:tcPr>
            <w:tcW w:w="9900" w:type="dxa"/>
          </w:tcPr>
          <w:p w:rsidR="00A009BE" w:rsidRPr="00192EAE" w:rsidRDefault="00A009BE" w:rsidP="006E38FB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A009BE" w:rsidRDefault="00A009BE" w:rsidP="000D26D8">
      <w:pPr>
        <w:pStyle w:val="Heading1"/>
        <w:jc w:val="center"/>
        <w:rPr>
          <w:rStyle w:val="a"/>
        </w:rPr>
      </w:pPr>
    </w:p>
    <w:p w:rsidR="00A009BE" w:rsidRDefault="00A009BE" w:rsidP="000D26D8">
      <w:pPr>
        <w:spacing w:line="360" w:lineRule="auto"/>
        <w:ind w:firstLine="709"/>
        <w:rPr>
          <w:sz w:val="28"/>
          <w:szCs w:val="28"/>
        </w:rPr>
      </w:pPr>
    </w:p>
    <w:p w:rsidR="00A009BE" w:rsidRDefault="00A009BE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A009BE" w:rsidRDefault="00A009BE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A009BE" w:rsidRDefault="00A009BE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A009BE" w:rsidRPr="00F85E12" w:rsidRDefault="00A009BE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4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20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A009BE" w:rsidRDefault="00A009BE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009BE" w:rsidRDefault="00A009BE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009BE" w:rsidRPr="00D47700" w:rsidRDefault="00A009BE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009BE" w:rsidRPr="00506F14" w:rsidRDefault="00A009B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р е ш и л:</w:t>
      </w:r>
    </w:p>
    <w:p w:rsidR="00A009BE" w:rsidRDefault="00A009BE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</w:p>
    <w:p w:rsidR="00A009BE" w:rsidRDefault="00A009BE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 квартал 2020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A009BE" w:rsidRPr="001F3E91" w:rsidRDefault="00A009B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решение вступает в силу со дня его официального опубликования </w:t>
      </w:r>
    </w:p>
    <w:p w:rsidR="00A009BE" w:rsidRPr="009968B7" w:rsidRDefault="00A009B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09BE" w:rsidRDefault="00A009BE" w:rsidP="000D26D8">
      <w:pPr>
        <w:jc w:val="both"/>
        <w:rPr>
          <w:sz w:val="28"/>
          <w:szCs w:val="28"/>
        </w:rPr>
      </w:pPr>
    </w:p>
    <w:p w:rsidR="00A009BE" w:rsidRDefault="00A009BE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009BE" w:rsidRDefault="00A009BE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A009BE" w:rsidRPr="00B0572B" w:rsidRDefault="00A009BE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A009BE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jc w:val="right"/>
        <w:rPr>
          <w:color w:val="000000"/>
          <w:spacing w:val="-4"/>
        </w:rPr>
      </w:pPr>
    </w:p>
    <w:p w:rsidR="00A009BE" w:rsidRPr="00824888" w:rsidRDefault="00A009BE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A009BE" w:rsidRPr="00824888" w:rsidRDefault="00A009BE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 решению сессии Совета депутатов</w:t>
      </w:r>
    </w:p>
    <w:p w:rsidR="00A009BE" w:rsidRPr="00824888" w:rsidRDefault="00A009BE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A009BE" w:rsidRPr="00824888" w:rsidRDefault="00A009BE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 </w:t>
      </w:r>
      <w:r>
        <w:rPr>
          <w:color w:val="000000"/>
          <w:spacing w:val="-4"/>
        </w:rPr>
        <w:t>25.02</w:t>
      </w:r>
      <w:r w:rsidRPr="00824888">
        <w:rPr>
          <w:color w:val="000000"/>
          <w:spacing w:val="-4"/>
        </w:rPr>
        <w:t xml:space="preserve"> .20</w:t>
      </w:r>
      <w:r>
        <w:rPr>
          <w:color w:val="000000"/>
          <w:spacing w:val="-4"/>
        </w:rPr>
        <w:t>21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25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134"/>
        <w:gridCol w:w="1702"/>
      </w:tblGrid>
      <w:tr w:rsidR="00A009BE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009BE" w:rsidRPr="00E80FE0" w:rsidRDefault="00A009BE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009BE" w:rsidRPr="00E80FE0" w:rsidRDefault="00A009BE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009BE" w:rsidRPr="00E80FE0" w:rsidRDefault="00A009BE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009BE" w:rsidRPr="00E80FE0" w:rsidRDefault="00A009BE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E80FE0" w:rsidRDefault="00A009BE" w:rsidP="006E38FB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E80FE0" w:rsidRDefault="00A009BE" w:rsidP="006E38FB">
            <w:pPr>
              <w:rPr>
                <w:rFonts w:ascii="Arial" w:hAnsi="Arial" w:cs="Arial"/>
              </w:rPr>
            </w:pPr>
          </w:p>
        </w:tc>
      </w:tr>
      <w:tr w:rsidR="00A009BE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A009BE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A009BE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242E1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3328881,18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2998769,18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rPr>
                <w:b/>
                <w:bCs/>
              </w:rPr>
            </w:pPr>
            <w:r>
              <w:rPr>
                <w:b/>
                <w:bCs/>
              </w:rPr>
              <w:t>-330112,0</w:t>
            </w:r>
          </w:p>
        </w:tc>
      </w:tr>
      <w:tr w:rsidR="00A009B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333681,18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333681,18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333681,18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3E166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333681,18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3E166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A53FEB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7246,04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7246,04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A53FEB" w:rsidRDefault="00A009BE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670,26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91210102020011000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A53FEB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6575,78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6575,78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7909E5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912106021030102100110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A53FEB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A53FEB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245,79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23286,12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23286,12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912 1 06 06033 10000011</w:t>
            </w:r>
            <w:r w:rsidRPr="00506F14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A53FEB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36363,03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36363,03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физических лиц,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A53FEB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261470,86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261470,86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A53FEB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5069,34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5069,34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91211705050100000180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D76B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335C5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2995200,0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2665088,0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-330112,0</w:t>
            </w:r>
          </w:p>
        </w:tc>
      </w:tr>
      <w:tr w:rsidR="00A009B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center"/>
            </w:pPr>
          </w:p>
        </w:tc>
      </w:tr>
      <w:tr w:rsidR="00A009BE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7510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</w:t>
            </w:r>
            <w:r>
              <w:rPr>
                <w:sz w:val="16"/>
                <w:szCs w:val="16"/>
              </w:rPr>
              <w:t>15</w:t>
            </w:r>
            <w:r w:rsidRPr="00506F14">
              <w:rPr>
                <w:sz w:val="16"/>
                <w:szCs w:val="16"/>
              </w:rPr>
              <w:t>001 10 0000 15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>
              <w:t>0</w:t>
            </w:r>
          </w:p>
        </w:tc>
      </w:tr>
      <w:tr w:rsidR="00A009B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9999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2245423,0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2245423,0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  <w:r>
              <w:rPr>
                <w:sz w:val="16"/>
                <w:szCs w:val="16"/>
              </w:rPr>
              <w:t>7715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Pr="00D76BAC">
              <w:rPr>
                <w:b/>
                <w:bCs/>
                <w:sz w:val="16"/>
                <w:szCs w:val="16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84500,0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A009BE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665077,0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334965,0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009BE" w:rsidRPr="00D76BAC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-330112,0</w:t>
            </w:r>
          </w:p>
        </w:tc>
      </w:tr>
    </w:tbl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Pr="00506F14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0435" w:type="dxa"/>
        <w:tblInd w:w="-106" w:type="dxa"/>
        <w:tblLook w:val="0000"/>
      </w:tblPr>
      <w:tblGrid>
        <w:gridCol w:w="3820"/>
        <w:gridCol w:w="2352"/>
        <w:gridCol w:w="1480"/>
        <w:gridCol w:w="1480"/>
        <w:gridCol w:w="1303"/>
      </w:tblGrid>
      <w:tr w:rsidR="00A009BE" w:rsidRPr="00506F14">
        <w:trPr>
          <w:trHeight w:val="255"/>
        </w:trPr>
        <w:tc>
          <w:tcPr>
            <w:tcW w:w="1043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A009BE" w:rsidRPr="00506F14">
        <w:trPr>
          <w:trHeight w:val="225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3328881,18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3068477,36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-260403,82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3328881,18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3068477,36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-260403,82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A444A5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A444A5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71800,0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25755,61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-25755,61</w:t>
            </w:r>
          </w:p>
        </w:tc>
      </w:tr>
      <w:tr w:rsidR="00A009BE" w:rsidRPr="00506F14">
        <w:trPr>
          <w:trHeight w:val="45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286982,74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286982,74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94419,21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94419,21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A444A5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0104 65100 41110 121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61479,06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61479,06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45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5112,74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-87,26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-400,0</w:t>
            </w:r>
          </w:p>
        </w:tc>
      </w:tr>
      <w:tr w:rsidR="00A009BE" w:rsidRPr="00506F14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-395,0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BC7851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857,83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-1142,17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BC7851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9120104 65100 44202540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932680,30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932680,30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BC7851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266695,51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266695,51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91201046510041150122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604001,69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604001,69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912 0104 89100 77150 244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  <w:r w:rsidRPr="00506F14">
              <w:rPr>
                <w:sz w:val="16"/>
                <w:szCs w:val="16"/>
              </w:rPr>
              <w:t>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45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61240,0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18300,0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4960,0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83095" w:rsidRDefault="00A009BE" w:rsidP="002D4E27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883095">
              <w:rPr>
                <w:sz w:val="16"/>
                <w:szCs w:val="16"/>
              </w:rPr>
              <w:t xml:space="preserve"> 0</w:t>
            </w:r>
            <w:r>
              <w:rPr>
                <w:sz w:val="16"/>
                <w:szCs w:val="16"/>
              </w:rPr>
              <w:t>1118910041180870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83095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83095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83095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83095" w:rsidRDefault="00A009BE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912 040989100 44102 244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309877,06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142484,0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-167393,06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91205038910043040 244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235375,0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235375,0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742081" w:rsidRDefault="00A009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-8000,0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742081" w:rsidRDefault="00A009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57E93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-8000,0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91203090800241110244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57E93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-8000,0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57E93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-8000,0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857E93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A009BE" w:rsidRPr="00857E93" w:rsidRDefault="00A009B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-8000,0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742081" w:rsidRDefault="00A009BE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9120503220G276370244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149065,0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149065,0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131969,28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-830,72</w:t>
            </w:r>
          </w:p>
        </w:tc>
      </w:tr>
      <w:tr w:rsidR="00A009BE" w:rsidRPr="00506F14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2D4E27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-21400,0</w:t>
            </w:r>
          </w:p>
        </w:tc>
      </w:tr>
      <w:tr w:rsidR="00A009BE" w:rsidRPr="00506F14">
        <w:trPr>
          <w:trHeight w:val="39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-69708,18</w:t>
            </w:r>
          </w:p>
          <w:p w:rsidR="00A009BE" w:rsidRPr="00506F14" w:rsidRDefault="00A009BE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</w:tbl>
    <w:p w:rsidR="00A009BE" w:rsidRPr="00506F14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Pr="00506F14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0221" w:type="dxa"/>
        <w:tblInd w:w="-106" w:type="dxa"/>
        <w:tblLook w:val="0000"/>
      </w:tblPr>
      <w:tblGrid>
        <w:gridCol w:w="2800"/>
        <w:gridCol w:w="3736"/>
        <w:gridCol w:w="3685"/>
      </w:tblGrid>
      <w:tr w:rsidR="00A009BE" w:rsidRPr="00506F14">
        <w:trPr>
          <w:trHeight w:val="255"/>
        </w:trPr>
        <w:tc>
          <w:tcPr>
            <w:tcW w:w="1022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Default="00A009BE" w:rsidP="006E38FB">
            <w:pPr>
              <w:shd w:val="clear" w:color="auto" w:fill="FFFFFF"/>
              <w:jc w:val="center"/>
            </w:pPr>
          </w:p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A009BE" w:rsidRPr="00506F14">
        <w:trPr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</w:p>
        </w:tc>
      </w:tr>
      <w:tr w:rsidR="00A009BE" w:rsidRPr="00506F14">
        <w:trPr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Наименование показателя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Код источника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Бюджетная деятельность</w:t>
            </w:r>
          </w:p>
        </w:tc>
      </w:tr>
      <w:tr w:rsidR="00A009BE" w:rsidRPr="00506F14">
        <w:trPr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1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3</w:t>
            </w:r>
          </w:p>
        </w:tc>
      </w:tr>
      <w:tr w:rsidR="00A009BE" w:rsidRPr="00506F14">
        <w:trPr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  <w:r w:rsidRPr="00506F14">
              <w:t>Источники финансирования дефицита бюджета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>
              <w:t>100 0 05 02 0110 0000500</w:t>
            </w:r>
            <w:r w:rsidRPr="00506F14"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3C6DDD">
            <w:pPr>
              <w:shd w:val="clear" w:color="auto" w:fill="FFFFFF"/>
              <w:jc w:val="center"/>
            </w:pPr>
            <w:r>
              <w:t>-69708,</w:t>
            </w:r>
            <w:bookmarkStart w:id="1" w:name="_GoBack"/>
            <w:bookmarkEnd w:id="1"/>
            <w:r>
              <w:t>18</w:t>
            </w:r>
          </w:p>
        </w:tc>
      </w:tr>
      <w:tr w:rsidR="00A009BE" w:rsidRPr="00506F14">
        <w:trPr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  <w:r w:rsidRPr="00506F14">
              <w:t>Источники финансирования дефицита бюджета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>
              <w:t>0,00</w:t>
            </w:r>
          </w:p>
        </w:tc>
      </w:tr>
      <w:tr w:rsidR="00A009BE" w:rsidRPr="00506F14">
        <w:trPr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  <w:r w:rsidRPr="00506F14">
              <w:t>Увеличение прочих остатков денежных средств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100 01 05 02 0110 0000</w:t>
            </w:r>
            <w:r>
              <w:t xml:space="preserve"> 51</w:t>
            </w:r>
            <w:r w:rsidRPr="00506F14">
              <w:t>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>
              <w:t>00</w:t>
            </w:r>
            <w:r w:rsidRPr="00506F14">
              <w:t>,</w:t>
            </w:r>
            <w:r>
              <w:t>00</w:t>
            </w:r>
          </w:p>
        </w:tc>
      </w:tr>
      <w:tr w:rsidR="00A009BE" w:rsidRPr="00506F14">
        <w:trPr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  <w:r w:rsidRPr="00506F14">
              <w:t>Уменьшение прочих остатков денежных средств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100 01 05 02 0110 0000 610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>
              <w:t>0,00</w:t>
            </w:r>
          </w:p>
        </w:tc>
      </w:tr>
      <w:tr w:rsidR="00A009BE" w:rsidRPr="00506F14">
        <w:trPr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  <w:r w:rsidRPr="00506F14">
              <w:t>Источники финансирования дефицита бюджета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506F14">
              <w:rPr>
                <w:b/>
                <w:bCs/>
                <w:color w:val="000000"/>
              </w:rPr>
              <w:t>0,00</w:t>
            </w:r>
          </w:p>
        </w:tc>
      </w:tr>
      <w:tr w:rsidR="00A009BE" w:rsidRPr="00506F14">
        <w:trPr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  <w:r w:rsidRPr="00506F14">
              <w:t>Получено ссуды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 w:rsidRPr="00506F14">
              <w:t>91</w:t>
            </w:r>
            <w:r>
              <w:t>2</w:t>
            </w:r>
            <w:r w:rsidRPr="00506F14">
              <w:t xml:space="preserve"> 01030100102600  710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  <w:r w:rsidRPr="00506F14">
              <w:t> </w:t>
            </w:r>
            <w:r>
              <w:t xml:space="preserve">                                0</w:t>
            </w:r>
          </w:p>
        </w:tc>
      </w:tr>
      <w:tr w:rsidR="00A009BE" w:rsidRPr="00506F14">
        <w:trPr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  <w:r w:rsidRPr="00506F14">
              <w:t>Возврат ссуды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9BE" w:rsidRPr="00506F14" w:rsidRDefault="00A009BE" w:rsidP="006E38FB">
            <w:pPr>
              <w:shd w:val="clear" w:color="auto" w:fill="FFFFFF"/>
              <w:jc w:val="center"/>
            </w:pPr>
            <w:r>
              <w:t>912</w:t>
            </w:r>
            <w:r w:rsidRPr="00506F14">
              <w:t xml:space="preserve"> 01030100102600  810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506F14">
              <w:rPr>
                <w:b/>
                <w:bCs/>
              </w:rPr>
              <w:t> </w:t>
            </w:r>
          </w:p>
        </w:tc>
      </w:tr>
      <w:tr w:rsidR="00A009BE" w:rsidRPr="00506F14">
        <w:trPr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09BE" w:rsidRPr="00506F14" w:rsidRDefault="00A009BE" w:rsidP="006E38FB">
            <w:pPr>
              <w:shd w:val="clear" w:color="auto" w:fill="FFFFFF"/>
            </w:pPr>
          </w:p>
        </w:tc>
      </w:tr>
    </w:tbl>
    <w:p w:rsidR="00A009BE" w:rsidRPr="00506F14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Pr="00506F14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Pr="00506F14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Pr="00506F14" w:rsidRDefault="00A009BE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A009BE" w:rsidRPr="00506F14" w:rsidRDefault="00A009BE" w:rsidP="000D26D8">
      <w:pPr>
        <w:jc w:val="both"/>
        <w:rPr>
          <w:color w:val="000000"/>
          <w:spacing w:val="-4"/>
          <w:sz w:val="28"/>
          <w:szCs w:val="28"/>
        </w:rPr>
      </w:pPr>
    </w:p>
    <w:p w:rsidR="00A009BE" w:rsidRPr="00506F14" w:rsidRDefault="00A009BE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A009BE" w:rsidRDefault="00A009BE"/>
    <w:p w:rsidR="00A009BE" w:rsidRDefault="00A009BE"/>
    <w:sectPr w:rsidR="00A009BE" w:rsidSect="00B0572B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9BE" w:rsidRDefault="00A009BE" w:rsidP="00AC50D2">
      <w:r>
        <w:separator/>
      </w:r>
    </w:p>
  </w:endnote>
  <w:endnote w:type="continuationSeparator" w:id="1">
    <w:p w:rsidR="00A009BE" w:rsidRDefault="00A009BE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9BE" w:rsidRDefault="00A009BE" w:rsidP="00AC50D2">
      <w:r>
        <w:separator/>
      </w:r>
    </w:p>
  </w:footnote>
  <w:footnote w:type="continuationSeparator" w:id="1">
    <w:p w:rsidR="00A009BE" w:rsidRDefault="00A009BE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9BE" w:rsidRDefault="00A009BE" w:rsidP="006E38FB">
    <w:pPr>
      <w:pStyle w:val="Header"/>
      <w:jc w:val="center"/>
    </w:pPr>
  </w:p>
  <w:p w:rsidR="00A009BE" w:rsidRDefault="00A009B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6265E"/>
    <w:rsid w:val="00066EBB"/>
    <w:rsid w:val="000D26D8"/>
    <w:rsid w:val="000D72AC"/>
    <w:rsid w:val="00192EAE"/>
    <w:rsid w:val="001F3E91"/>
    <w:rsid w:val="00206E06"/>
    <w:rsid w:val="002154A6"/>
    <w:rsid w:val="00242E1B"/>
    <w:rsid w:val="0029031A"/>
    <w:rsid w:val="002D15DC"/>
    <w:rsid w:val="002D4E27"/>
    <w:rsid w:val="002E364F"/>
    <w:rsid w:val="00335C5A"/>
    <w:rsid w:val="0038424A"/>
    <w:rsid w:val="003C6DDD"/>
    <w:rsid w:val="003E166B"/>
    <w:rsid w:val="00420EB7"/>
    <w:rsid w:val="00444927"/>
    <w:rsid w:val="004832E6"/>
    <w:rsid w:val="00506F14"/>
    <w:rsid w:val="00526055"/>
    <w:rsid w:val="005576BA"/>
    <w:rsid w:val="006E210C"/>
    <w:rsid w:val="006E38FB"/>
    <w:rsid w:val="007214A4"/>
    <w:rsid w:val="00742081"/>
    <w:rsid w:val="007909E5"/>
    <w:rsid w:val="007E584E"/>
    <w:rsid w:val="007E6826"/>
    <w:rsid w:val="00824888"/>
    <w:rsid w:val="00857E93"/>
    <w:rsid w:val="00883095"/>
    <w:rsid w:val="008B5E3C"/>
    <w:rsid w:val="00922E9E"/>
    <w:rsid w:val="00927564"/>
    <w:rsid w:val="00945892"/>
    <w:rsid w:val="009805DD"/>
    <w:rsid w:val="009968B7"/>
    <w:rsid w:val="009D22EA"/>
    <w:rsid w:val="00A009BE"/>
    <w:rsid w:val="00A21148"/>
    <w:rsid w:val="00A444A5"/>
    <w:rsid w:val="00A53FEB"/>
    <w:rsid w:val="00AC50D2"/>
    <w:rsid w:val="00B0572B"/>
    <w:rsid w:val="00B52FD4"/>
    <w:rsid w:val="00BC7851"/>
    <w:rsid w:val="00C56CF3"/>
    <w:rsid w:val="00D47700"/>
    <w:rsid w:val="00D76BAC"/>
    <w:rsid w:val="00DA1E3A"/>
    <w:rsid w:val="00DC3949"/>
    <w:rsid w:val="00DE6964"/>
    <w:rsid w:val="00E02F48"/>
    <w:rsid w:val="00E167E7"/>
    <w:rsid w:val="00E37648"/>
    <w:rsid w:val="00E51EBD"/>
    <w:rsid w:val="00E54C96"/>
    <w:rsid w:val="00E63E02"/>
    <w:rsid w:val="00E80FE0"/>
    <w:rsid w:val="00E93A42"/>
    <w:rsid w:val="00F46AEE"/>
    <w:rsid w:val="00F85E12"/>
    <w:rsid w:val="00F95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5F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5</Pages>
  <Words>1132</Words>
  <Characters>6458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</dc:title>
  <dc:subject/>
  <dc:creator>RePack by SPecialiST</dc:creator>
  <cp:keywords/>
  <dc:description/>
  <cp:lastModifiedBy>1</cp:lastModifiedBy>
  <cp:revision>3</cp:revision>
  <dcterms:created xsi:type="dcterms:W3CDTF">2021-02-15T07:20:00Z</dcterms:created>
  <dcterms:modified xsi:type="dcterms:W3CDTF">2021-02-25T08:51:00Z</dcterms:modified>
</cp:coreProperties>
</file>