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56" w:rsidRPr="00AD4135" w:rsidRDefault="00D11256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AD4135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 xml:space="preserve">АДМИНИСТРАЦИЯ БАБЕЕВСКОГО СЕЛЬСКОГО ПОСЕЛЕНИЯ </w:t>
      </w:r>
    </w:p>
    <w:p w:rsidR="00D11256" w:rsidRPr="00AD4135" w:rsidRDefault="00D11256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AD4135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Темниковского МУНИЦИПАЛЬНОГО РАЙОНА</w:t>
      </w:r>
    </w:p>
    <w:p w:rsidR="00D11256" w:rsidRPr="00540199" w:rsidRDefault="00D11256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 w:val="0"/>
          <w:iCs w:val="0"/>
          <w:caps/>
          <w:color w:val="000000"/>
          <w:sz w:val="28"/>
          <w:szCs w:val="28"/>
        </w:rPr>
      </w:pPr>
      <w:r w:rsidRPr="00AD4135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Республики мордовиЯ</w:t>
      </w:r>
    </w:p>
    <w:p w:rsidR="00D11256" w:rsidRPr="00D748B5" w:rsidRDefault="00D11256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 w:val="0"/>
          <w:iCs w:val="0"/>
          <w:caps/>
          <w:color w:val="000000"/>
          <w:sz w:val="22"/>
          <w:szCs w:val="22"/>
        </w:rPr>
      </w:pPr>
    </w:p>
    <w:p w:rsidR="00D11256" w:rsidRPr="00D748B5" w:rsidRDefault="00D11256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11256" w:rsidRPr="005C67A2" w:rsidRDefault="00D11256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5C67A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11256" w:rsidRDefault="00D11256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D11256" w:rsidRPr="00D748B5" w:rsidRDefault="00D11256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D11256" w:rsidRDefault="00D11256" w:rsidP="008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«19» марта </w:t>
      </w:r>
      <w:r w:rsidRPr="006B5DA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B5DA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№ 14</w:t>
      </w:r>
    </w:p>
    <w:p w:rsidR="00D11256" w:rsidRPr="00D748B5" w:rsidRDefault="00D11256" w:rsidP="008335C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11256" w:rsidRPr="00D748B5" w:rsidRDefault="00D11256" w:rsidP="008335C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11256" w:rsidRDefault="00D11256" w:rsidP="008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D11256" w:rsidRPr="00D748B5" w:rsidRDefault="00D11256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11256" w:rsidRPr="00D748B5" w:rsidRDefault="00D11256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11256" w:rsidRDefault="00D11256" w:rsidP="00D748B5">
      <w:pPr>
        <w:pStyle w:val="NormalWeb"/>
        <w:spacing w:before="0" w:beforeAutospacing="0" w:after="150" w:afterAutospacing="0"/>
        <w:jc w:val="center"/>
        <w:rPr>
          <w:rStyle w:val="Strong"/>
          <w:rFonts w:ascii="Times New Roman" w:hAnsi="Times New Roman" w:cs="Times New Roman"/>
          <w:sz w:val="28"/>
          <w:szCs w:val="28"/>
        </w:rPr>
      </w:pPr>
      <w:r w:rsidRPr="00ED249C">
        <w:rPr>
          <w:rStyle w:val="Strong"/>
          <w:rFonts w:ascii="Times New Roman" w:hAnsi="Times New Roman" w:cs="Times New Roman"/>
          <w:sz w:val="28"/>
          <w:szCs w:val="28"/>
        </w:rPr>
        <w:t>Об утверждении должностных инструкций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249C">
        <w:rPr>
          <w:rStyle w:val="Strong"/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Style w:val="Strong"/>
          <w:rFonts w:ascii="Times New Roman" w:hAnsi="Times New Roman" w:cs="Times New Roman"/>
          <w:sz w:val="28"/>
          <w:szCs w:val="28"/>
        </w:rPr>
        <w:t>Бабеевского</w:t>
      </w:r>
      <w:r w:rsidRPr="00ED249C">
        <w:rPr>
          <w:rStyle w:val="Strong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Strong"/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</w:p>
    <w:p w:rsidR="00D11256" w:rsidRPr="00D748B5" w:rsidRDefault="00D11256" w:rsidP="00D748B5">
      <w:pPr>
        <w:pStyle w:val="NormalWeb"/>
        <w:spacing w:before="0" w:beforeAutospacing="0" w:after="0" w:afterAutospacing="0"/>
        <w:jc w:val="center"/>
        <w:rPr>
          <w:rStyle w:val="Strong"/>
          <w:rFonts w:ascii="Times New Roman" w:hAnsi="Times New Roman" w:cs="Times New Roman"/>
          <w:sz w:val="22"/>
          <w:szCs w:val="22"/>
        </w:rPr>
      </w:pPr>
    </w:p>
    <w:p w:rsidR="00D11256" w:rsidRPr="00D748B5" w:rsidRDefault="00D11256" w:rsidP="00D748B5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22"/>
        </w:rPr>
      </w:pPr>
    </w:p>
    <w:p w:rsidR="00D11256" w:rsidRPr="00D748B5" w:rsidRDefault="00D11256" w:rsidP="00D748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D748B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Администрация Бабеевского сельского поселения Темниковского муниципального района п о с т а н о в л я е т:</w:t>
      </w:r>
    </w:p>
    <w:p w:rsidR="00D11256" w:rsidRPr="00D748B5" w:rsidRDefault="00D11256" w:rsidP="00D748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D748B5">
        <w:rPr>
          <w:rFonts w:ascii="Times New Roman" w:hAnsi="Times New Roman" w:cs="Times New Roman"/>
          <w:color w:val="000000"/>
          <w:spacing w:val="5"/>
          <w:sz w:val="28"/>
          <w:szCs w:val="28"/>
        </w:rPr>
        <w:t>д</w:t>
      </w:r>
      <w:r w:rsidRPr="00D748B5">
        <w:rPr>
          <w:rFonts w:ascii="Times New Roman" w:hAnsi="Times New Roman" w:cs="Times New Roman"/>
          <w:color w:val="000000"/>
          <w:sz w:val="28"/>
          <w:szCs w:val="28"/>
        </w:rPr>
        <w:t>олжностные инструкции:</w:t>
      </w:r>
    </w:p>
    <w:p w:rsidR="00D11256" w:rsidRPr="00D748B5" w:rsidRDefault="00D11256" w:rsidP="00D748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D748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(приложение 1);</w:t>
      </w:r>
    </w:p>
    <w:p w:rsidR="00D11256" w:rsidRPr="00D748B5" w:rsidRDefault="00D11256" w:rsidP="00D748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- Заместителя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D748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748B5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r w:rsidRPr="00D748B5">
        <w:rPr>
          <w:rFonts w:ascii="Times New Roman" w:hAnsi="Times New Roman" w:cs="Times New Roman"/>
          <w:sz w:val="28"/>
          <w:szCs w:val="28"/>
        </w:rPr>
        <w:t>(приложение 2);</w:t>
      </w:r>
    </w:p>
    <w:p w:rsidR="00D11256" w:rsidRPr="00D748B5" w:rsidRDefault="00D11256" w:rsidP="00D748B5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2. Заместителю главы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Баранчиковой М.И., </w:t>
      </w:r>
      <w:r w:rsidRPr="00D748B5">
        <w:rPr>
          <w:rFonts w:ascii="Times New Roman" w:hAnsi="Times New Roman" w:cs="Times New Roman"/>
          <w:sz w:val="28"/>
          <w:szCs w:val="28"/>
        </w:rPr>
        <w:t xml:space="preserve"> ответственной за кадровую работу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D748B5">
        <w:rPr>
          <w:rFonts w:ascii="Times New Roman" w:hAnsi="Times New Roman" w:cs="Times New Roman"/>
          <w:sz w:val="28"/>
          <w:szCs w:val="28"/>
        </w:rPr>
        <w:t>сельского поселения, ознакомить работников под роспись с должностными инструкциями.</w:t>
      </w:r>
    </w:p>
    <w:p w:rsidR="00D11256" w:rsidRPr="00D748B5" w:rsidRDefault="00D11256" w:rsidP="00D748B5">
      <w:pPr>
        <w:pStyle w:val="NormalWeb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опубликования </w:t>
      </w:r>
    </w:p>
    <w:p w:rsidR="00D11256" w:rsidRPr="00D748B5" w:rsidRDefault="00D11256" w:rsidP="00D748B5">
      <w:pPr>
        <w:pStyle w:val="BodyTextIndent"/>
        <w:tabs>
          <w:tab w:val="left" w:pos="9360"/>
        </w:tabs>
        <w:spacing w:after="0"/>
        <w:ind w:left="0" w:firstLine="0"/>
        <w:jc w:val="both"/>
        <w:rPr>
          <w:b/>
          <w:bCs/>
          <w:sz w:val="18"/>
          <w:szCs w:val="18"/>
        </w:rPr>
      </w:pPr>
    </w:p>
    <w:p w:rsidR="00D11256" w:rsidRDefault="00D11256" w:rsidP="005101C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D11256" w:rsidRDefault="00D11256" w:rsidP="005101C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48B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Ю.П.Нечайкин  </w:t>
      </w:r>
    </w:p>
    <w:p w:rsidR="00D11256" w:rsidRDefault="00D11256" w:rsidP="005101C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11256" w:rsidRDefault="00D11256" w:rsidP="005101C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11256" w:rsidRPr="00D748B5" w:rsidRDefault="00D11256" w:rsidP="005101C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11256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Pr="000F5155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5155">
        <w:rPr>
          <w:rFonts w:ascii="Times New Roman" w:hAnsi="Times New Roman" w:cs="Times New Roman"/>
          <w:sz w:val="24"/>
          <w:szCs w:val="24"/>
        </w:rPr>
        <w:t>Утверждено</w:t>
      </w:r>
    </w:p>
    <w:p w:rsidR="00D11256" w:rsidRPr="000F5155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51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5155">
        <w:rPr>
          <w:rFonts w:ascii="Times New Roman" w:hAnsi="Times New Roman" w:cs="Times New Roman"/>
          <w:sz w:val="24"/>
          <w:szCs w:val="24"/>
        </w:rPr>
        <w:t xml:space="preserve"> главы </w:t>
      </w:r>
    </w:p>
    <w:p w:rsidR="00D11256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0F51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11256" w:rsidRPr="000F5155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D11256" w:rsidRPr="000F5155" w:rsidRDefault="00D11256" w:rsidP="005A02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51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«19» марта 2021</w:t>
      </w:r>
      <w:r w:rsidRPr="000F5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 </w:t>
      </w:r>
      <w:r w:rsidRPr="000F5155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D11256" w:rsidRPr="005A0284" w:rsidRDefault="00D11256" w:rsidP="00396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Pr="005A0284" w:rsidRDefault="00D11256" w:rsidP="00396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Pr="005A0284" w:rsidRDefault="00D11256" w:rsidP="0039609D">
      <w:pPr>
        <w:pStyle w:val="Heading2"/>
        <w:ind w:firstLine="0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ДОЛЖНОСТНАЯ ИНСТРУКЦИЯ</w:t>
      </w:r>
    </w:p>
    <w:p w:rsidR="00D11256" w:rsidRPr="005A0284" w:rsidRDefault="00D11256" w:rsidP="0039609D">
      <w:pPr>
        <w:pStyle w:val="Heading2"/>
        <w:ind w:firstLine="0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11256" w:rsidRPr="005A0284" w:rsidRDefault="00D11256" w:rsidP="0039609D">
      <w:pPr>
        <w:pStyle w:val="Heading2"/>
        <w:ind w:firstLine="0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D11256" w:rsidRPr="005A0284" w:rsidRDefault="00D11256" w:rsidP="0039609D">
      <w:pPr>
        <w:pStyle w:val="Heading2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Pr="005A0284" w:rsidRDefault="00D11256" w:rsidP="0039609D">
      <w:pPr>
        <w:pStyle w:val="Heading2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1.1. Заместитель главы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должностным лицом. Назначается на должность и освобождается от должности главой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1.2. Заместитель главы администрации подчинен и подотчетен непосредственно главе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1.3. На должность заместителя главы администрации назначается лицо,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имеющее, как правило, высшее образование и практический опыт работы в органах исполнительной власти и управления.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1.4. Заместитель главы администрации в своей деятельности руководствуется :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Конституцией Российской Федерации, Федеральными конституционными законами;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Указами Президента РФ, постановлениями правительства России, постановлениями и распоряжениями главы администрации Республики Мордовия 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постановлениями и распоряжениями главы Темниковского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>муниципального  района 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Уставом Бабеевского 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поселения;</w:t>
      </w:r>
    </w:p>
    <w:p w:rsidR="00D11256" w:rsidRPr="005A0284" w:rsidRDefault="00D11256" w:rsidP="005A0284">
      <w:pPr>
        <w:pStyle w:val="Heading1"/>
        <w:spacing w:line="360" w:lineRule="auto"/>
        <w:ind w:firstLine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- Положением о </w:t>
      </w:r>
      <w:r w:rsidRPr="005A02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комиссиях по соблюдению требований к служебному </w:t>
      </w:r>
    </w:p>
    <w:p w:rsidR="00D11256" w:rsidRPr="005A0284" w:rsidRDefault="00D11256" w:rsidP="005A0284">
      <w:pPr>
        <w:pStyle w:val="Heading1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b w:val="0"/>
          <w:bCs w:val="0"/>
          <w:sz w:val="28"/>
          <w:szCs w:val="28"/>
        </w:rPr>
        <w:t>поведению муниципальных служащих и урегулированию конфликта интересов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- постановлениями и распоряжениями главы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правилами внутреннего трудового распорядка;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настоящей инструкцией.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1.5. Заместитель главы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должен знать: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Законодательные и нормативные правовые акты, постановления, распоряжения, приказы, другие руководящие и нормативные документы вышестоящих органов, касающиеся обеспечения управления;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порядок оформления, классификации, хранения, экспертизы ценности документов;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основы программирования;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документо 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>образование;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основы организации труда и управления;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0284">
        <w:rPr>
          <w:rFonts w:ascii="Times New Roman" w:hAnsi="Times New Roman" w:cs="Times New Roman"/>
          <w:b/>
          <w:bCs/>
          <w:sz w:val="28"/>
          <w:szCs w:val="28"/>
        </w:rPr>
        <w:t xml:space="preserve">2. Обязанности Заместителя главы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2.1. Обеспечение четкого ведения делопроизводства.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-осуществляет работу по организационно-техническому обеспечению административно-распорядительной деятельности главы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 xml:space="preserve">- принимает документы, </w:t>
      </w:r>
      <w:r>
        <w:rPr>
          <w:rFonts w:ascii="Times New Roman" w:hAnsi="Times New Roman" w:cs="Times New Roman"/>
          <w:sz w:val="28"/>
          <w:szCs w:val="28"/>
        </w:rPr>
        <w:t>личные заявления</w:t>
      </w:r>
      <w:r w:rsidRPr="005A0284">
        <w:rPr>
          <w:rFonts w:ascii="Times New Roman" w:hAnsi="Times New Roman" w:cs="Times New Roman"/>
          <w:sz w:val="28"/>
          <w:szCs w:val="28"/>
        </w:rPr>
        <w:t xml:space="preserve"> - регистрирует, обеспечивает своевременное рассмотрение и выполнение.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- разрабатывает и внедряет технологические процессы работы с документами и документной информацией на основе использования организационной и вычислительной технике (учет, контроль исполнения, оперативное хранение, справочная работа);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- подготавливает документы и материалы, необходимые для работы главы администрации, обеспечивает их грамотное редактирование;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- по поручению главы администрации составляет письма, запросы, другие документы, готовит ответы авторам писем;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- выполняет работу по подготовке заседаний (сессий), совещаний, сходов граждан;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разрабатывает и оформляет номенклатуру дел в администрации и инструкцию по ведению делопроизводства, контролирует их исполнение;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оформляет папки постановлений и распоряжений главы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организует контроль за постановкой делопроизводства в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контролирует работников аппарата сельской администрации по вопросам делопроизводства;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готовит дела общего делопроизводства к сдаче в архив и обеспечивает их сохранность; организует экспертизу ценности документов; передает документы постоянного хранения в районный архив, а документы временного срока хранения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на уничтожение в соответствии с инструкцией по делопроизводству.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2.2. Организует и осуществляет контроль, за исполнением документов сельской администрации.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ведет учет постановлений и распоряжений главы сельской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организует своевременное  исполнение постановлений и распоряжений главы сельской администрации, других организационно-распорядительных документов;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 сроки определяемые главой администрации, докладывает ему о ходе исполнения документов.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выдает письменные и устные справки по документам администрации.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2.3. Организует и координирует с учетом национально-культурных традиций населения работу учреждений социально-культурного назначения (сельский дом культуры, библиотеки), отдела социальной защиты населения: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организует учет лиц, помощь которым осуществляется за счет средств управления социальной защиты населения;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организует и координирует работу с молодежью;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принимает меры по улучшению жилищных, материальных и социально- бытовых условий малообеспеченных и инвалидов, семей потерявших кормильца, престарелых граждан, нуждающихся в обслуживании на дому;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способствует устройству нуждающихся в учреждения социального обеспечения (дома-интернаты для ветеранов и престарелых);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- принимает меры к устройству детей, оставшихся без попечения родителей, в детские дома и приюты, школы-интернаты и на воспитание в семьи граждан;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осуществляет контроль за работой учреждений и организаций народного образования, 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выполняет отдельные разовые поручения главы администрации.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2.4. Ведение похозяйственного учета: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уточнение записей в похозяйственных книгах на 1 января каждого года;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сверка с отделом ЗАГСа по актовым записям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родившихся и умерших и внесение изменений в похозяйственные книги;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- 1 раз в квартал уточнение поголовья скота и птицы в личных подсобных хозяйствах граждан;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отчетность по населению, скоту и птицы, жилищному фонду (ежемесячно, поквартально, за год).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ведение похозяйственного учета в программе АИС САО.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2.5. Ведение кадрового хозяйства.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ведет учет личного состава администрации в соответствии с унифицированными формами первичной учетной документации;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оформляет прием, перевод, увольнение работников, заполняет, учитывает и хранит трудовые книжки, производит записи в трудовых книжках о поощрениях и награждениях работников, производит подсчет трудового стажа, выдает справки о настоящей и прошлой трудовой деятельности;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формирует и ведет личные дела, вносит в них изменения.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2.6. Земельный контроль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-Готовит к рассмотрению вопросы о предоставлении и изъятии земельных участков из земель находящихся в ведении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 и подготавливает по ним проекты постановлений.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-Участвует в рассмотрении земельных споров граждан, предприятий, учреждений, земли которых находятся в ведении администрации.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Осуществляет контроль, за соблюдением установленного режима использования и охраны земель, соблюдением земельного законодательства всеми собственниками земель, землевладельцами, землепользователями и арендаторами.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Участвует в подготовке предложений по установлению, соответствии с законодательством РФ, сумм земельного налога и арендной платы для землевладельцев, землепользователей и арендаторов.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-Готовит к рассмотрению материалы государственного земельного кадастра, проводит анализ использования земель. Готовит отчет о наличии и использовании земель, качественном состоянии земельного фонда и предоставляет его в районный комитет по земельным ресурсам и землеустройству.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- Отвечает за рассмотрение подготовленных районным комитетом по земельным ресурсам и землеустройству материалов по выявлению земельных участков для формирования специального земельного фонда и перераспределения земель в границах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3. Печатает служебные материалы, необходимые для работы администрации и Совета депутатов.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4. Выполняет отдельные разовые поручения главы администрации.</w:t>
      </w:r>
    </w:p>
    <w:p w:rsidR="00D11256" w:rsidRPr="005A0284" w:rsidRDefault="00D11256" w:rsidP="005A0284">
      <w:pPr>
        <w:pStyle w:val="Heading3"/>
        <w:spacing w:line="360" w:lineRule="auto"/>
        <w:ind w:firstLine="0"/>
        <w:rPr>
          <w:rFonts w:ascii="Times New Roman" w:hAnsi="Times New Roman" w:cs="Times New Roman"/>
          <w:b w:val="0"/>
          <w:bCs w:val="0"/>
        </w:rPr>
      </w:pPr>
      <w:r w:rsidRPr="005A0284">
        <w:rPr>
          <w:rFonts w:ascii="Times New Roman" w:hAnsi="Times New Roman" w:cs="Times New Roman"/>
          <w:b w:val="0"/>
          <w:bCs w:val="0"/>
        </w:rPr>
        <w:t>3. Заместитель главы администрации имеет право: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3.1.Знакомится с документами, устанавливающими его права и обязанности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по замещаемой должности муниципальной службы, критериями оценки качества исполнения должностных обязанностей и условиями продвижения по службе;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Запрашивать от исполнителей (письменно и устно) информацию о ходе исполнения документов и устных указаний главы администрации, а также по другим вопросам - по поручению главы администрации.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3.2. Подписывать отдельные виды документов в пределах своей компетенции.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3.3. Присутствовать на заседаниях комиссий при администрации, совещаниях, проводимых во исполнение контролируемых документов и по другим вопросам своего ведения, сессиях Совета депутатов;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проверять организацию труда; организацию проверки исполнения и качество ведения делопроизводства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>; проверять состояние делопроизводства, правильность формирования и оформления дел в отделах администрации; вносит предложения главе администрации по указанным вопросам;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- делать замечания, возвращать для исправления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неправильно оформленные документы;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запрашивать от исполнителей (письменно и устно) информацию о ходе исполнения документов и устных указаний главы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4. Заместитель главы администрации несет ответственность: 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четкий порядок и высокое качество в оформлении, получении и дальнейшем прохождении всех документов, находящихся в делопроизводстве и архиве;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четкое ведение контроля за исполнением документов, своевременную информацию главы о ходе их исполнения;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точность выдаваемых справок по документам администрации;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исполнение бланков строгой отчетности, печатей и штампов администрации строго по их назначению.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разглашение сведений, содержащихся в документах, не в служебных целях;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- за чистоту и порядок в рабочих помещениях администрации.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>Должностная инструкция разработана в соответствии с №25-ФЗ от 2 марта 2007 г.» О муниципальной службе в Российской Федерации», 131-ФЗ «Об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Федерации».</w:t>
      </w:r>
    </w:p>
    <w:p w:rsidR="00D11256" w:rsidRPr="005A0284" w:rsidRDefault="00D11256" w:rsidP="005A0284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0284"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Решения сессии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</w:t>
      </w:r>
      <w:r>
        <w:rPr>
          <w:rFonts w:ascii="Times New Roman" w:hAnsi="Times New Roman" w:cs="Times New Roman"/>
          <w:color w:val="000000"/>
          <w:sz w:val="28"/>
          <w:szCs w:val="28"/>
        </w:rPr>
        <w:t>блики Мордовия № 17 от 30.010.2020</w:t>
      </w:r>
      <w:r w:rsidRPr="005A0284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0284">
        <w:rPr>
          <w:rFonts w:ascii="Times New Roman" w:hAnsi="Times New Roman" w:cs="Times New Roman"/>
          <w:color w:val="000000"/>
          <w:sz w:val="28"/>
          <w:szCs w:val="28"/>
        </w:rPr>
        <w:t>С должностной инструкцией ознакомлена :__________________________________</w:t>
      </w:r>
    </w:p>
    <w:p w:rsidR="00D11256" w:rsidRPr="005A0284" w:rsidRDefault="00D11256" w:rsidP="005A0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Default="00D11256" w:rsidP="00D748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Default="00D11256" w:rsidP="00D748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Default="00D11256" w:rsidP="00D748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Default="00D11256" w:rsidP="00D748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11256" w:rsidRPr="00D748B5" w:rsidRDefault="00D11256" w:rsidP="00D748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256" w:rsidRDefault="00D11256" w:rsidP="00D748B5">
      <w:pPr>
        <w:ind w:left="5880"/>
      </w:pPr>
    </w:p>
    <w:sectPr w:rsidR="00D11256" w:rsidSect="00816E42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256" w:rsidRDefault="00D11256" w:rsidP="00816E42">
      <w:pPr>
        <w:spacing w:after="0" w:line="240" w:lineRule="auto"/>
      </w:pPr>
      <w:r>
        <w:separator/>
      </w:r>
    </w:p>
  </w:endnote>
  <w:endnote w:type="continuationSeparator" w:id="1">
    <w:p w:rsidR="00D11256" w:rsidRDefault="00D11256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256" w:rsidRDefault="00D11256" w:rsidP="00816E42">
      <w:pPr>
        <w:spacing w:after="0" w:line="240" w:lineRule="auto"/>
      </w:pPr>
      <w:r>
        <w:separator/>
      </w:r>
    </w:p>
  </w:footnote>
  <w:footnote w:type="continuationSeparator" w:id="1">
    <w:p w:rsidR="00D11256" w:rsidRDefault="00D11256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56" w:rsidRDefault="00D11256">
    <w:pPr>
      <w:pStyle w:val="Header"/>
      <w:jc w:val="center"/>
    </w:pPr>
    <w:fldSimple w:instr=" PAGE   \* MERGEFORMAT ">
      <w:r>
        <w:rPr>
          <w:noProof/>
        </w:rPr>
        <w:t>7</w:t>
      </w:r>
    </w:fldSimple>
  </w:p>
  <w:p w:rsidR="00D11256" w:rsidRDefault="00D112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94" w:hanging="360"/>
      </w:pPr>
    </w:lvl>
    <w:lvl w:ilvl="2" w:tplc="0419001B">
      <w:start w:val="1"/>
      <w:numFmt w:val="lowerRoman"/>
      <w:lvlText w:val="%3."/>
      <w:lvlJc w:val="right"/>
      <w:pPr>
        <w:ind w:left="1814" w:hanging="180"/>
      </w:pPr>
    </w:lvl>
    <w:lvl w:ilvl="3" w:tplc="0419000F">
      <w:start w:val="1"/>
      <w:numFmt w:val="decimal"/>
      <w:lvlText w:val="%4."/>
      <w:lvlJc w:val="left"/>
      <w:pPr>
        <w:ind w:left="2534" w:hanging="360"/>
      </w:pPr>
    </w:lvl>
    <w:lvl w:ilvl="4" w:tplc="04190019">
      <w:start w:val="1"/>
      <w:numFmt w:val="lowerLetter"/>
      <w:lvlText w:val="%5."/>
      <w:lvlJc w:val="left"/>
      <w:pPr>
        <w:ind w:left="3254" w:hanging="360"/>
      </w:pPr>
    </w:lvl>
    <w:lvl w:ilvl="5" w:tplc="0419001B">
      <w:start w:val="1"/>
      <w:numFmt w:val="lowerRoman"/>
      <w:lvlText w:val="%6."/>
      <w:lvlJc w:val="right"/>
      <w:pPr>
        <w:ind w:left="3974" w:hanging="180"/>
      </w:pPr>
    </w:lvl>
    <w:lvl w:ilvl="6" w:tplc="0419000F">
      <w:start w:val="1"/>
      <w:numFmt w:val="decimal"/>
      <w:lvlText w:val="%7."/>
      <w:lvlJc w:val="left"/>
      <w:pPr>
        <w:ind w:left="4694" w:hanging="360"/>
      </w:pPr>
    </w:lvl>
    <w:lvl w:ilvl="7" w:tplc="04190019">
      <w:start w:val="1"/>
      <w:numFmt w:val="lowerLetter"/>
      <w:lvlText w:val="%8."/>
      <w:lvlJc w:val="left"/>
      <w:pPr>
        <w:ind w:left="5414" w:hanging="360"/>
      </w:pPr>
    </w:lvl>
    <w:lvl w:ilvl="8" w:tplc="0419001B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3664A"/>
    <w:rsid w:val="00051E26"/>
    <w:rsid w:val="00082E67"/>
    <w:rsid w:val="000A1E5E"/>
    <w:rsid w:val="000E5B95"/>
    <w:rsid w:val="000F5155"/>
    <w:rsid w:val="0012616D"/>
    <w:rsid w:val="00165B29"/>
    <w:rsid w:val="00173CBC"/>
    <w:rsid w:val="001B760E"/>
    <w:rsid w:val="001C06DF"/>
    <w:rsid w:val="001C5778"/>
    <w:rsid w:val="00254A02"/>
    <w:rsid w:val="00297E33"/>
    <w:rsid w:val="0032451C"/>
    <w:rsid w:val="00331021"/>
    <w:rsid w:val="003531EF"/>
    <w:rsid w:val="003572B4"/>
    <w:rsid w:val="0039609D"/>
    <w:rsid w:val="003A1317"/>
    <w:rsid w:val="003E3C32"/>
    <w:rsid w:val="003E5917"/>
    <w:rsid w:val="003E6EBF"/>
    <w:rsid w:val="0040278D"/>
    <w:rsid w:val="00422EAA"/>
    <w:rsid w:val="0045729A"/>
    <w:rsid w:val="00460013"/>
    <w:rsid w:val="004645AC"/>
    <w:rsid w:val="00470FEC"/>
    <w:rsid w:val="004A32F8"/>
    <w:rsid w:val="004A63F2"/>
    <w:rsid w:val="004C3B20"/>
    <w:rsid w:val="004C4B14"/>
    <w:rsid w:val="004D5519"/>
    <w:rsid w:val="004F198A"/>
    <w:rsid w:val="004F3D54"/>
    <w:rsid w:val="005101CD"/>
    <w:rsid w:val="00540199"/>
    <w:rsid w:val="00555C00"/>
    <w:rsid w:val="005A0284"/>
    <w:rsid w:val="005A5972"/>
    <w:rsid w:val="005C67A2"/>
    <w:rsid w:val="005D1605"/>
    <w:rsid w:val="006811D1"/>
    <w:rsid w:val="006850E8"/>
    <w:rsid w:val="006A4165"/>
    <w:rsid w:val="006B0BDD"/>
    <w:rsid w:val="006B3705"/>
    <w:rsid w:val="006B5DA1"/>
    <w:rsid w:val="00791114"/>
    <w:rsid w:val="007B4DD3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2731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16FC5"/>
    <w:rsid w:val="00A637B9"/>
    <w:rsid w:val="00A7047B"/>
    <w:rsid w:val="00A922FB"/>
    <w:rsid w:val="00AD4135"/>
    <w:rsid w:val="00AE4CD0"/>
    <w:rsid w:val="00AF11CC"/>
    <w:rsid w:val="00B33005"/>
    <w:rsid w:val="00B42CCB"/>
    <w:rsid w:val="00B54837"/>
    <w:rsid w:val="00BA0426"/>
    <w:rsid w:val="00BD4FEE"/>
    <w:rsid w:val="00BE5B77"/>
    <w:rsid w:val="00C011B3"/>
    <w:rsid w:val="00C67B21"/>
    <w:rsid w:val="00C74A7A"/>
    <w:rsid w:val="00CD6979"/>
    <w:rsid w:val="00CE1A77"/>
    <w:rsid w:val="00D11256"/>
    <w:rsid w:val="00D56EBB"/>
    <w:rsid w:val="00D73BD0"/>
    <w:rsid w:val="00D748B5"/>
    <w:rsid w:val="00D80F80"/>
    <w:rsid w:val="00DA4D03"/>
    <w:rsid w:val="00DD081F"/>
    <w:rsid w:val="00E23ECE"/>
    <w:rsid w:val="00E5628B"/>
    <w:rsid w:val="00E801B4"/>
    <w:rsid w:val="00EA136A"/>
    <w:rsid w:val="00ED249C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637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aliases w:val="!Части документа,Глава Знак"/>
    <w:basedOn w:val="Normal"/>
    <w:next w:val="Normal"/>
    <w:link w:val="Heading1Char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sz w:val="30"/>
      <w:szCs w:val="30"/>
      <w:lang w:eastAsia="ru-RU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,Глава Знак Char"/>
    <w:basedOn w:val="DefaultParagraphFont"/>
    <w:link w:val="Heading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4">
    <w:name w:val="Заголовок 4 Знак"/>
    <w:aliases w:val="!Параграфы/Статьи документа Знак1"/>
    <w:basedOn w:val="DefaultParagraphFont"/>
    <w:link w:val="Heading4"/>
    <w:uiPriority w:val="99"/>
    <w:semiHidden/>
    <w:locked/>
    <w:rsid w:val="00A637B9"/>
    <w:rPr>
      <w:rFonts w:ascii="Cambria" w:hAnsi="Cambria" w:cs="Cambria"/>
      <w:b/>
      <w:bCs/>
      <w:i/>
      <w:iCs/>
      <w:color w:val="4F81BD"/>
    </w:rPr>
  </w:style>
  <w:style w:type="character" w:styleId="Hyperlink">
    <w:name w:val="Hyperlink"/>
    <w:basedOn w:val="DefaultParagraphFont"/>
    <w:uiPriority w:val="99"/>
    <w:rsid w:val="00A637B9"/>
    <w:rPr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  <w:szCs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Arial"/>
      <w:sz w:val="20"/>
      <w:szCs w:val="20"/>
      <w:lang w:eastAsia="ru-RU"/>
    </w:rPr>
  </w:style>
  <w:style w:type="paragraph" w:styleId="FootnoteText">
    <w:name w:val="footnote text"/>
    <w:basedOn w:val="Normal"/>
    <w:link w:val="FootnoteTextChar1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 w:cs="Arial"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 w:cs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 w:cs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2">
    <w:name w:val="Comment Text Char2"/>
    <w:aliases w:val="!Равноширинный текст документа Char2"/>
    <w:basedOn w:val="DefaultParagraphFont"/>
    <w:link w:val="CommentText"/>
    <w:uiPriority w:val="99"/>
    <w:semiHidden/>
    <w:locked/>
    <w:rsid w:val="00A637B9"/>
    <w:rPr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Header">
    <w:name w:val="header"/>
    <w:basedOn w:val="Normal"/>
    <w:link w:val="HeaderChar2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4A63F2"/>
    <w:rPr>
      <w:lang w:eastAsia="en-US"/>
    </w:rPr>
  </w:style>
  <w:style w:type="character" w:customStyle="1" w:styleId="HeaderChar2">
    <w:name w:val="Header Char2"/>
    <w:basedOn w:val="DefaultParagraphFont"/>
    <w:link w:val="Header"/>
    <w:uiPriority w:val="99"/>
    <w:locked/>
    <w:rsid w:val="00A637B9"/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2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4A63F2"/>
    <w:rPr>
      <w:lang w:eastAsia="en-US"/>
    </w:rPr>
  </w:style>
  <w:style w:type="character" w:customStyle="1" w:styleId="FooterChar2">
    <w:name w:val="Footer Char2"/>
    <w:basedOn w:val="DefaultParagraphFont"/>
    <w:link w:val="Footer"/>
    <w:uiPriority w:val="99"/>
    <w:semiHidden/>
    <w:locked/>
    <w:rsid w:val="00A637B9"/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4A63F2"/>
    <w:rPr>
      <w:lang w:eastAsia="en-US"/>
    </w:rPr>
  </w:style>
  <w:style w:type="paragraph" w:styleId="Title">
    <w:name w:val="Title"/>
    <w:basedOn w:val="Normal"/>
    <w:link w:val="TitleChar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637B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aliases w:val="Основной текст 2 Знак Знак,Основной текст 2 Знак1"/>
    <w:basedOn w:val="Normal"/>
    <w:link w:val="BodyTextIndentChar2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DefaultParagraphFont"/>
    <w:link w:val="BodyTextIndent"/>
    <w:uiPriority w:val="99"/>
    <w:semiHidden/>
    <w:locked/>
    <w:rsid w:val="004A63F2"/>
    <w:rPr>
      <w:lang w:eastAsia="en-US"/>
    </w:rPr>
  </w:style>
  <w:style w:type="character" w:customStyle="1" w:styleId="BodyTextIndentChar2">
    <w:name w:val="Body Text Indent Char2"/>
    <w:aliases w:val="Основной текст 2 Знак Знак Char2,Основной текст 2 Знак1 Char2"/>
    <w:basedOn w:val="DefaultParagraphFont"/>
    <w:link w:val="BodyTextIndent"/>
    <w:uiPriority w:val="99"/>
    <w:semiHidden/>
    <w:locked/>
    <w:rsid w:val="00A637B9"/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2"/>
    <w:uiPriority w:val="99"/>
    <w:semiHidden/>
    <w:rsid w:val="00A637B9"/>
    <w:pPr>
      <w:spacing w:after="120" w:line="48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4A63F2"/>
    <w:rPr>
      <w:lang w:eastAsia="en-US"/>
    </w:rPr>
  </w:style>
  <w:style w:type="character" w:customStyle="1" w:styleId="BodyText2Char2">
    <w:name w:val="Body Text 2 Char2"/>
    <w:basedOn w:val="DefaultParagraphFont"/>
    <w:link w:val="BodyText2"/>
    <w:uiPriority w:val="99"/>
    <w:semiHidden/>
    <w:locked/>
    <w:rsid w:val="00A637B9"/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BodyTextIndent2">
    <w:name w:val="Body Text Indent 2"/>
    <w:basedOn w:val="Normal"/>
    <w:link w:val="BodyTextIndent2Char2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4A63F2"/>
    <w:rPr>
      <w:lang w:eastAsia="en-US"/>
    </w:rPr>
  </w:style>
  <w:style w:type="character" w:customStyle="1" w:styleId="BodyTextIndent2Char2">
    <w:name w:val="Body Text Indent 2 Char2"/>
    <w:basedOn w:val="DefaultParagraphFont"/>
    <w:link w:val="BodyTextIndent2"/>
    <w:uiPriority w:val="99"/>
    <w:semiHidden/>
    <w:locked/>
    <w:rsid w:val="00A637B9"/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DocumentMap">
    <w:name w:val="Document Map"/>
    <w:basedOn w:val="Normal"/>
    <w:link w:val="DocumentMapChar2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DocumentMapChar2">
    <w:name w:val="Document Map Char2"/>
    <w:basedOn w:val="DefaultParagraphFont"/>
    <w:link w:val="DocumentMap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 w:cs="Courier New"/>
      <w:sz w:val="20"/>
      <w:szCs w:val="20"/>
      <w:lang w:eastAsia="ru-RU"/>
    </w:rPr>
  </w:style>
  <w:style w:type="paragraph" w:styleId="PlainText">
    <w:name w:val="Plain Text"/>
    <w:basedOn w:val="Normal"/>
    <w:link w:val="Plai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2">
    <w:name w:val="Plain Text Char2"/>
    <w:basedOn w:val="DefaultParagraphFont"/>
    <w:link w:val="PlainText"/>
    <w:uiPriority w:val="99"/>
    <w:semiHidden/>
    <w:locked/>
    <w:rsid w:val="00A637B9"/>
    <w:rPr>
      <w:rFonts w:ascii="Consolas" w:hAnsi="Consolas" w:cs="Consolas"/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637B9"/>
    <w:rPr>
      <w:rFonts w:ascii="Calibri" w:hAnsi="Calibri" w:cs="Calibri"/>
      <w:b/>
      <w:bCs/>
    </w:rPr>
  </w:style>
  <w:style w:type="character" w:customStyle="1" w:styleId="CommentSubjectChar">
    <w:name w:val="Comment Subject Char"/>
    <w:basedOn w:val="CommentTextChar2"/>
    <w:link w:val="CommentSubject"/>
    <w:uiPriority w:val="99"/>
    <w:semiHidden/>
    <w:locked/>
    <w:rsid w:val="00A637B9"/>
    <w:rPr>
      <w:rFonts w:ascii="Calibri" w:hAnsi="Calibri" w:cs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alloonTextChar2">
    <w:name w:val="Balloon Text Char2"/>
    <w:basedOn w:val="DefaultParagraphFont"/>
    <w:link w:val="BalloonText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A637B9"/>
    <w:pPr>
      <w:spacing w:after="0" w:line="240" w:lineRule="auto"/>
      <w:ind w:left="720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2">
    <w:name w:val="Знак Знак2"/>
    <w:basedOn w:val="Normal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Verdana"/>
      <w:sz w:val="24"/>
      <w:szCs w:val="24"/>
      <w:lang w:val="en-US" w:eastAsia="ru-RU"/>
    </w:rPr>
  </w:style>
  <w:style w:type="paragraph" w:customStyle="1" w:styleId="Style1">
    <w:name w:val="Style1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Прижатый влево"/>
    <w:basedOn w:val="Normal"/>
    <w:next w:val="Normal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0">
    <w:name w:val="Комментарий"/>
    <w:basedOn w:val="Normal"/>
    <w:next w:val="Normal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A637B9"/>
    <w:rPr>
      <w:i/>
      <w:iCs/>
    </w:rPr>
  </w:style>
  <w:style w:type="paragraph" w:customStyle="1" w:styleId="Title0">
    <w:name w:val="Title!Название НПА"/>
    <w:basedOn w:val="Normal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kern w:val="28"/>
      <w:sz w:val="24"/>
      <w:szCs w:val="24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24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kern w:val="28"/>
      <w:sz w:val="24"/>
      <w:szCs w:val="24"/>
    </w:rPr>
  </w:style>
  <w:style w:type="paragraph" w:customStyle="1" w:styleId="Institution">
    <w:name w:val="Institution!Орган принятия"/>
    <w:basedOn w:val="NumberAndDate"/>
    <w:next w:val="Normal"/>
    <w:uiPriority w:val="99"/>
    <w:rsid w:val="00A637B9"/>
    <w:rPr>
      <w:sz w:val="28"/>
      <w:szCs w:val="28"/>
    </w:rPr>
  </w:style>
  <w:style w:type="paragraph" w:customStyle="1" w:styleId="1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2">
    <w:name w:val="Знак"/>
    <w:basedOn w:val="Normal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3">
    <w:name w:val="Заголовок"/>
    <w:basedOn w:val="Normal"/>
    <w:next w:val="BodyText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Liberation Sans"/>
      <w:sz w:val="28"/>
      <w:szCs w:val="28"/>
      <w:lang w:eastAsia="ru-RU"/>
    </w:rPr>
  </w:style>
  <w:style w:type="paragraph" w:customStyle="1" w:styleId="10">
    <w:name w:val="Указатель1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4">
    <w:name w:val="p24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">
    <w:name w:val="p2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">
    <w:name w:val="p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6">
    <w:name w:val="p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5">
    <w:name w:val="p25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6">
    <w:name w:val="p2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7">
    <w:name w:val="p2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8">
    <w:name w:val="p2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9">
    <w:name w:val="p29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7">
    <w:name w:val="p4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8">
    <w:name w:val="p4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8">
    <w:name w:val="p3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50">
    <w:name w:val="p50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4">
    <w:name w:val="Содержимое таблицы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Заголовок таблицы"/>
    <w:basedOn w:val="a4"/>
    <w:uiPriority w:val="99"/>
    <w:rsid w:val="00A637B9"/>
    <w:pPr>
      <w:jc w:val="center"/>
    </w:pPr>
    <w:rPr>
      <w:b/>
      <w:bCs/>
    </w:rPr>
  </w:style>
  <w:style w:type="paragraph" w:customStyle="1" w:styleId="a6">
    <w:name w:val="Блочная цитата"/>
    <w:basedOn w:val="Normal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637B9"/>
  </w:style>
  <w:style w:type="character" w:customStyle="1" w:styleId="FontStyle11">
    <w:name w:val="Font Style11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 w:cs="Times New Roman"/>
      <w:sz w:val="28"/>
      <w:szCs w:val="28"/>
    </w:rPr>
  </w:style>
  <w:style w:type="character" w:customStyle="1" w:styleId="a7">
    <w:name w:val="Гипертекстовая ссылка"/>
    <w:basedOn w:val="DefaultParagraphFont"/>
    <w:uiPriority w:val="99"/>
    <w:rsid w:val="00A637B9"/>
    <w:rPr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2">
    <w:name w:val="Основной шрифт абзаца1"/>
    <w:uiPriority w:val="99"/>
    <w:rsid w:val="00A637B9"/>
  </w:style>
  <w:style w:type="character" w:customStyle="1" w:styleId="s6">
    <w:name w:val="s6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2"/>
    <w:uiPriority w:val="99"/>
    <w:rsid w:val="00A637B9"/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A637B9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637B9"/>
    <w:rPr>
      <w:rFonts w:ascii="Cambria" w:hAnsi="Cambria" w:cs="Cambria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99"/>
    <w:rsid w:val="00A637B9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Normal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D4FEE"/>
    <w:rPr>
      <w:rFonts w:ascii="Times New Roman" w:hAnsi="Times New Roman" w:cs="Times New Roman"/>
      <w:sz w:val="28"/>
      <w:szCs w:val="28"/>
      <w:lang w:val="ru-RU" w:eastAsia="en-US"/>
    </w:rPr>
  </w:style>
  <w:style w:type="character" w:customStyle="1" w:styleId="title1">
    <w:name w:val="title"/>
    <w:basedOn w:val="DefaultParagraphFont"/>
    <w:uiPriority w:val="99"/>
    <w:rsid w:val="004D5519"/>
  </w:style>
  <w:style w:type="character" w:styleId="Strong">
    <w:name w:val="Strong"/>
    <w:basedOn w:val="DefaultParagraphFont"/>
    <w:uiPriority w:val="99"/>
    <w:qFormat/>
    <w:rsid w:val="006B3705"/>
    <w:rPr>
      <w:b/>
      <w:bCs/>
    </w:rPr>
  </w:style>
  <w:style w:type="character" w:customStyle="1" w:styleId="pausa">
    <w:name w:val="pausa"/>
    <w:basedOn w:val="DefaultParagraphFont"/>
    <w:uiPriority w:val="99"/>
    <w:rsid w:val="006B3705"/>
  </w:style>
  <w:style w:type="character" w:styleId="LineNumber">
    <w:name w:val="line number"/>
    <w:basedOn w:val="DefaultParagraphFont"/>
    <w:uiPriority w:val="99"/>
    <w:semiHidden/>
    <w:locked/>
    <w:rsid w:val="00813B89"/>
  </w:style>
  <w:style w:type="paragraph" w:styleId="NormalWeb">
    <w:name w:val="Normal (Web)"/>
    <w:basedOn w:val="Normal"/>
    <w:uiPriority w:val="99"/>
    <w:semiHidden/>
    <w:locked/>
    <w:rsid w:val="00D748B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35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3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35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3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35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35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3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442</TotalTime>
  <Pages>7</Pages>
  <Words>1701</Words>
  <Characters>9698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33</cp:revision>
  <cp:lastPrinted>2020-12-29T07:40:00Z</cp:lastPrinted>
  <dcterms:created xsi:type="dcterms:W3CDTF">2019-10-30T11:31:00Z</dcterms:created>
  <dcterms:modified xsi:type="dcterms:W3CDTF">2021-03-19T08:39:00Z</dcterms:modified>
</cp:coreProperties>
</file>