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A80" w:rsidRPr="00B872CF" w:rsidRDefault="00BD1A80" w:rsidP="00032A6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0"/>
          <w:szCs w:val="10"/>
        </w:rPr>
      </w:pPr>
    </w:p>
    <w:tbl>
      <w:tblPr>
        <w:tblW w:w="0" w:type="auto"/>
        <w:jc w:val="right"/>
        <w:tblLook w:val="00A0"/>
      </w:tblPr>
      <w:tblGrid>
        <w:gridCol w:w="5350"/>
      </w:tblGrid>
      <w:tr w:rsidR="00BD1A80" w:rsidRPr="00443C21" w:rsidTr="00334738">
        <w:trPr>
          <w:trHeight w:val="1321"/>
          <w:jc w:val="right"/>
        </w:trPr>
        <w:tc>
          <w:tcPr>
            <w:tcW w:w="5350" w:type="dxa"/>
          </w:tcPr>
          <w:p w:rsidR="00BD1A80" w:rsidRPr="00443C21" w:rsidRDefault="00BD1A80" w:rsidP="00443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C21">
              <w:rPr>
                <w:rFonts w:ascii="Times New Roman" w:hAnsi="Times New Roman" w:cs="Times New Roman"/>
                <w:sz w:val="28"/>
                <w:szCs w:val="28"/>
              </w:rPr>
              <w:t>Министру труда и социальной защиты Российской Федерации</w:t>
            </w:r>
          </w:p>
          <w:p w:rsidR="00BD1A80" w:rsidRPr="00443C21" w:rsidRDefault="00BD1A80" w:rsidP="00443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D1A80" w:rsidRPr="00443C21" w:rsidRDefault="00BD1A80" w:rsidP="00443C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C21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:rsidR="00BD1A80" w:rsidRPr="00443C21" w:rsidRDefault="00BD1A80" w:rsidP="00443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C21">
              <w:rPr>
                <w:rFonts w:ascii="Times New Roman" w:hAnsi="Times New Roman" w:cs="Times New Roman"/>
                <w:sz w:val="18"/>
                <w:szCs w:val="18"/>
              </w:rPr>
              <w:t>(инициалы, фамилия)</w:t>
            </w:r>
          </w:p>
          <w:p w:rsidR="00BD1A80" w:rsidRPr="00443C21" w:rsidRDefault="00BD1A80" w:rsidP="00443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D1A80" w:rsidRPr="00443C21" w:rsidRDefault="00BD1A80" w:rsidP="00443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3C21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Pr="00443C21">
              <w:rPr>
                <w:rFonts w:ascii="Times New Roman" w:hAnsi="Times New Roman" w:cs="Times New Roman"/>
                <w:sz w:val="20"/>
                <w:szCs w:val="20"/>
              </w:rPr>
              <w:t xml:space="preserve"> ______________________________________________</w:t>
            </w:r>
          </w:p>
          <w:p w:rsidR="00BD1A80" w:rsidRPr="00443C21" w:rsidRDefault="00BD1A80" w:rsidP="00443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3C21">
              <w:rPr>
                <w:rFonts w:ascii="Times New Roman" w:hAnsi="Times New Roman" w:cs="Times New Roman"/>
                <w:sz w:val="18"/>
                <w:szCs w:val="18"/>
              </w:rPr>
              <w:t>(наименование должности)</w:t>
            </w:r>
          </w:p>
          <w:p w:rsidR="00BD1A80" w:rsidRPr="00443C21" w:rsidRDefault="00BD1A80" w:rsidP="00443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D1A80" w:rsidRPr="00443C21" w:rsidRDefault="00BD1A80" w:rsidP="00443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3C21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</w:t>
            </w:r>
          </w:p>
          <w:p w:rsidR="00BD1A80" w:rsidRPr="00443C21" w:rsidRDefault="00BD1A80" w:rsidP="00443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C21">
              <w:rPr>
                <w:rFonts w:ascii="Times New Roman" w:hAnsi="Times New Roman" w:cs="Times New Roman"/>
                <w:sz w:val="18"/>
                <w:szCs w:val="18"/>
              </w:rPr>
              <w:t>(фамилия, имя, отчество (при наличии)</w:t>
            </w:r>
          </w:p>
        </w:tc>
      </w:tr>
    </w:tbl>
    <w:p w:rsidR="00BD1A80" w:rsidRDefault="00BD1A80" w:rsidP="002971CB">
      <w:pPr>
        <w:pStyle w:val="ConsPlusNonformat"/>
        <w:spacing w:after="120"/>
        <w:jc w:val="center"/>
        <w:rPr>
          <w:rFonts w:ascii="Times New Roman" w:hAnsi="Times New Roman" w:cs="Times New Roman"/>
          <w:b/>
          <w:bCs/>
          <w:caps/>
          <w:spacing w:val="80"/>
          <w:sz w:val="10"/>
          <w:szCs w:val="10"/>
        </w:rPr>
      </w:pPr>
    </w:p>
    <w:p w:rsidR="00BD1A80" w:rsidRPr="001B3EDC" w:rsidRDefault="00BD1A80" w:rsidP="002971CB">
      <w:pPr>
        <w:pStyle w:val="ConsPlusNonformat"/>
        <w:spacing w:after="120"/>
        <w:jc w:val="center"/>
        <w:rPr>
          <w:rFonts w:ascii="Times New Roman" w:hAnsi="Times New Roman" w:cs="Times New Roman"/>
          <w:b/>
          <w:bCs/>
          <w:caps/>
          <w:spacing w:val="80"/>
          <w:sz w:val="4"/>
          <w:szCs w:val="4"/>
        </w:rPr>
      </w:pPr>
    </w:p>
    <w:p w:rsidR="00BD1A80" w:rsidRPr="00141751" w:rsidRDefault="00BD1A80" w:rsidP="002971CB">
      <w:pPr>
        <w:pStyle w:val="ConsPlusNonformat"/>
        <w:spacing w:after="120"/>
        <w:jc w:val="center"/>
        <w:rPr>
          <w:rFonts w:ascii="Times New Roman" w:hAnsi="Times New Roman" w:cs="Times New Roman"/>
          <w:b/>
          <w:bCs/>
          <w:caps/>
          <w:spacing w:val="80"/>
          <w:sz w:val="28"/>
          <w:szCs w:val="28"/>
        </w:rPr>
      </w:pPr>
      <w:r w:rsidRPr="00141751">
        <w:rPr>
          <w:rFonts w:ascii="Times New Roman" w:hAnsi="Times New Roman" w:cs="Times New Roman"/>
          <w:b/>
          <w:bCs/>
          <w:caps/>
          <w:spacing w:val="80"/>
          <w:sz w:val="28"/>
          <w:szCs w:val="28"/>
        </w:rPr>
        <w:t xml:space="preserve">Заявление </w:t>
      </w:r>
    </w:p>
    <w:p w:rsidR="00BD1A80" w:rsidRPr="001B3EDC" w:rsidRDefault="00BD1A80" w:rsidP="000A49B4">
      <w:pPr>
        <w:pStyle w:val="ConsPlusNonformat"/>
        <w:jc w:val="center"/>
        <w:rPr>
          <w:rFonts w:ascii="Times New Roman" w:hAnsi="Times New Roman" w:cs="Times New Roman"/>
          <w:sz w:val="2"/>
          <w:szCs w:val="2"/>
          <w:lang w:eastAsia="en-US"/>
        </w:rPr>
      </w:pPr>
    </w:p>
    <w:p w:rsidR="00BD1A80" w:rsidRPr="00141751" w:rsidRDefault="00BD1A80" w:rsidP="000A49B4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141751">
        <w:rPr>
          <w:rFonts w:ascii="Times New Roman" w:hAnsi="Times New Roman" w:cs="Times New Roman"/>
          <w:sz w:val="28"/>
          <w:szCs w:val="28"/>
          <w:lang w:eastAsia="en-US"/>
        </w:rPr>
        <w:t xml:space="preserve">о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разрешении </w:t>
      </w:r>
      <w:r w:rsidRPr="00141751">
        <w:rPr>
          <w:rFonts w:ascii="Times New Roman" w:hAnsi="Times New Roman" w:cs="Times New Roman"/>
          <w:sz w:val="28"/>
          <w:szCs w:val="28"/>
          <w:lang w:eastAsia="en-US"/>
        </w:rPr>
        <w:t>на участие на безвозмездной основе в управлении в качестве единоличного исполнительного органа или вхождения в состав коллегиальн</w:t>
      </w:r>
      <w:r>
        <w:rPr>
          <w:rFonts w:ascii="Times New Roman" w:hAnsi="Times New Roman" w:cs="Times New Roman"/>
          <w:sz w:val="28"/>
          <w:szCs w:val="28"/>
          <w:lang w:eastAsia="en-US"/>
        </w:rPr>
        <w:t>ого</w:t>
      </w:r>
      <w:r w:rsidRPr="00141751">
        <w:rPr>
          <w:rFonts w:ascii="Times New Roman" w:hAnsi="Times New Roman" w:cs="Times New Roman"/>
          <w:sz w:val="28"/>
          <w:szCs w:val="28"/>
          <w:lang w:eastAsia="en-US"/>
        </w:rPr>
        <w:t xml:space="preserve"> орган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141751">
        <w:rPr>
          <w:rFonts w:ascii="Times New Roman" w:hAnsi="Times New Roman" w:cs="Times New Roman"/>
          <w:sz w:val="28"/>
          <w:szCs w:val="28"/>
          <w:lang w:eastAsia="en-US"/>
        </w:rPr>
        <w:t xml:space="preserve"> управлениянекоммерческ</w:t>
      </w:r>
      <w:r>
        <w:rPr>
          <w:rFonts w:ascii="Times New Roman" w:hAnsi="Times New Roman" w:cs="Times New Roman"/>
          <w:sz w:val="28"/>
          <w:szCs w:val="28"/>
          <w:lang w:eastAsia="en-US"/>
        </w:rPr>
        <w:t>ой</w:t>
      </w:r>
      <w:r w:rsidRPr="00141751">
        <w:rPr>
          <w:rFonts w:ascii="Times New Roman" w:hAnsi="Times New Roman" w:cs="Times New Roman"/>
          <w:sz w:val="28"/>
          <w:szCs w:val="28"/>
          <w:lang w:eastAsia="en-US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  <w:lang w:eastAsia="en-US"/>
        </w:rPr>
        <w:t>ей</w:t>
      </w:r>
    </w:p>
    <w:p w:rsidR="00BD1A80" w:rsidRPr="004E16AF" w:rsidRDefault="00BD1A80" w:rsidP="002D5A93">
      <w:pPr>
        <w:pStyle w:val="ConsPlusNonformat"/>
        <w:ind w:firstLine="567"/>
        <w:jc w:val="both"/>
        <w:rPr>
          <w:rFonts w:ascii="Times New Roman" w:hAnsi="Times New Roman" w:cs="Times New Roman"/>
          <w:lang w:eastAsia="en-US"/>
        </w:rPr>
      </w:pPr>
    </w:p>
    <w:p w:rsidR="00BD1A80" w:rsidRPr="00AD1B07" w:rsidRDefault="00BD1A80" w:rsidP="002D5A9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41751">
        <w:rPr>
          <w:rFonts w:ascii="Times New Roman" w:hAnsi="Times New Roman" w:cs="Times New Roman"/>
          <w:sz w:val="28"/>
          <w:szCs w:val="28"/>
          <w:lang w:eastAsia="en-US"/>
        </w:rPr>
        <w:t xml:space="preserve">В соответствии с пунктом 3 части 1 статьи 17 Федерального закона </w:t>
      </w:r>
      <w:r>
        <w:rPr>
          <w:rFonts w:ascii="Times New Roman" w:hAnsi="Times New Roman" w:cs="Times New Roman"/>
          <w:sz w:val="28"/>
          <w:szCs w:val="28"/>
          <w:lang w:eastAsia="en-US"/>
        </w:rPr>
        <w:br/>
      </w:r>
      <w:r w:rsidRPr="00141751">
        <w:rPr>
          <w:rFonts w:ascii="Times New Roman" w:hAnsi="Times New Roman" w:cs="Times New Roman"/>
          <w:sz w:val="28"/>
          <w:szCs w:val="28"/>
          <w:lang w:eastAsia="en-US"/>
        </w:rPr>
        <w:t xml:space="preserve">от 27 июля 2004 г. № 79-ФЗ «О государственной гражданской </w:t>
      </w:r>
      <w:r>
        <w:rPr>
          <w:rFonts w:ascii="Times New Roman" w:hAnsi="Times New Roman" w:cs="Times New Roman"/>
          <w:sz w:val="28"/>
          <w:szCs w:val="28"/>
          <w:lang w:eastAsia="en-US"/>
        </w:rPr>
        <w:br/>
      </w:r>
      <w:r w:rsidRPr="00141751">
        <w:rPr>
          <w:rFonts w:ascii="Times New Roman" w:hAnsi="Times New Roman" w:cs="Times New Roman"/>
          <w:sz w:val="28"/>
          <w:szCs w:val="28"/>
          <w:lang w:eastAsia="en-US"/>
        </w:rPr>
        <w:t xml:space="preserve">службе Российской Федерации» прошу разрешить мне участие </w:t>
      </w:r>
      <w:r>
        <w:rPr>
          <w:rFonts w:ascii="Times New Roman" w:hAnsi="Times New Roman" w:cs="Times New Roman"/>
          <w:sz w:val="28"/>
          <w:szCs w:val="28"/>
          <w:lang w:eastAsia="en-US"/>
        </w:rPr>
        <w:br/>
      </w:r>
      <w:r w:rsidRPr="00141751">
        <w:rPr>
          <w:rFonts w:ascii="Times New Roman" w:hAnsi="Times New Roman" w:cs="Times New Roman"/>
          <w:sz w:val="28"/>
          <w:szCs w:val="28"/>
          <w:lang w:eastAsia="en-US"/>
        </w:rPr>
        <w:t>на безвозмездной основе в управлении некоммерческой организаци</w:t>
      </w:r>
      <w:r>
        <w:rPr>
          <w:rFonts w:ascii="Times New Roman" w:hAnsi="Times New Roman" w:cs="Times New Roman"/>
          <w:sz w:val="28"/>
          <w:szCs w:val="28"/>
          <w:lang w:eastAsia="en-US"/>
        </w:rPr>
        <w:t>ей</w:t>
      </w:r>
      <w:r w:rsidRPr="00AD1B07">
        <w:rPr>
          <w:rFonts w:ascii="Times New Roman" w:hAnsi="Times New Roman" w:cs="Times New Roman"/>
          <w:sz w:val="32"/>
          <w:szCs w:val="32"/>
          <w:lang w:eastAsia="en-US"/>
        </w:rPr>
        <w:t>__________________________________________________________</w:t>
      </w:r>
      <w:r>
        <w:rPr>
          <w:rFonts w:ascii="Times New Roman" w:hAnsi="Times New Roman" w:cs="Times New Roman"/>
          <w:sz w:val="32"/>
          <w:szCs w:val="32"/>
          <w:lang w:eastAsia="en-US"/>
        </w:rPr>
        <w:t>____</w:t>
      </w:r>
    </w:p>
    <w:p w:rsidR="00BD1A80" w:rsidRPr="00E43E8A" w:rsidRDefault="00BD1A80" w:rsidP="001F6E01">
      <w:pPr>
        <w:pStyle w:val="ConsPlusNonformat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 w:rsidRPr="00E43E8A">
        <w:rPr>
          <w:rFonts w:ascii="Times New Roman" w:hAnsi="Times New Roman" w:cs="Times New Roman"/>
          <w:sz w:val="18"/>
          <w:szCs w:val="18"/>
          <w:lang w:eastAsia="en-US"/>
        </w:rPr>
        <w:t>(</w:t>
      </w:r>
      <w:r>
        <w:rPr>
          <w:rFonts w:ascii="Times New Roman" w:hAnsi="Times New Roman" w:cs="Times New Roman"/>
          <w:sz w:val="18"/>
          <w:szCs w:val="18"/>
          <w:lang w:eastAsia="en-US"/>
        </w:rPr>
        <w:t xml:space="preserve">указать организационно-правовую форму и </w:t>
      </w:r>
      <w:r w:rsidRPr="00E43E8A">
        <w:rPr>
          <w:rFonts w:ascii="Times New Roman" w:hAnsi="Times New Roman" w:cs="Times New Roman"/>
          <w:sz w:val="18"/>
          <w:szCs w:val="18"/>
          <w:lang w:eastAsia="en-US"/>
        </w:rPr>
        <w:t>наименование некоммерческой организации, адрес</w:t>
      </w:r>
      <w:r>
        <w:rPr>
          <w:rFonts w:ascii="Times New Roman" w:hAnsi="Times New Roman" w:cs="Times New Roman"/>
          <w:sz w:val="18"/>
          <w:szCs w:val="18"/>
          <w:lang w:eastAsia="en-US"/>
        </w:rPr>
        <w:t>, виды деятельности</w:t>
      </w:r>
      <w:r w:rsidRPr="00E43E8A">
        <w:rPr>
          <w:rFonts w:ascii="Times New Roman" w:hAnsi="Times New Roman" w:cs="Times New Roman"/>
          <w:sz w:val="18"/>
          <w:szCs w:val="18"/>
          <w:lang w:eastAsia="en-US"/>
        </w:rPr>
        <w:t>)</w:t>
      </w:r>
    </w:p>
    <w:p w:rsidR="00BD1A80" w:rsidRPr="00AD1B07" w:rsidRDefault="00BD1A80" w:rsidP="00770624">
      <w:pPr>
        <w:pStyle w:val="ConsPlusNonformat"/>
        <w:jc w:val="both"/>
        <w:rPr>
          <w:rFonts w:ascii="Times New Roman" w:hAnsi="Times New Roman" w:cs="Times New Roman"/>
          <w:sz w:val="32"/>
          <w:szCs w:val="32"/>
          <w:lang w:eastAsia="en-US"/>
        </w:rPr>
      </w:pPr>
      <w:r w:rsidRPr="00AD1B07">
        <w:rPr>
          <w:rFonts w:ascii="Times New Roman" w:hAnsi="Times New Roman" w:cs="Times New Roman"/>
          <w:sz w:val="32"/>
          <w:szCs w:val="32"/>
          <w:lang w:eastAsia="en-US"/>
        </w:rPr>
        <w:t>__________________________________</w:t>
      </w:r>
      <w:r>
        <w:rPr>
          <w:rFonts w:ascii="Times New Roman" w:hAnsi="Times New Roman" w:cs="Times New Roman"/>
          <w:sz w:val="32"/>
          <w:szCs w:val="32"/>
          <w:lang w:eastAsia="en-US"/>
        </w:rPr>
        <w:t>____________________________</w:t>
      </w:r>
    </w:p>
    <w:p w:rsidR="00BD1A80" w:rsidRPr="001B3EDC" w:rsidRDefault="00BD1A80" w:rsidP="00770624">
      <w:pPr>
        <w:pStyle w:val="ConsPlusNonformat"/>
        <w:jc w:val="both"/>
        <w:rPr>
          <w:rFonts w:ascii="Times New Roman" w:hAnsi="Times New Roman" w:cs="Times New Roman"/>
          <w:lang w:eastAsia="en-US"/>
        </w:rPr>
      </w:pPr>
    </w:p>
    <w:p w:rsidR="00BD1A80" w:rsidRPr="00141751" w:rsidRDefault="00BD1A80" w:rsidP="00770624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A3F04">
        <w:rPr>
          <w:rFonts w:ascii="Times New Roman" w:hAnsi="Times New Roman" w:cs="Times New Roman"/>
          <w:sz w:val="28"/>
          <w:szCs w:val="28"/>
          <w:lang w:eastAsia="en-US"/>
        </w:rPr>
        <w:t>в качестве единоличного</w:t>
      </w:r>
      <w:r w:rsidRPr="00141751">
        <w:rPr>
          <w:rFonts w:ascii="Times New Roman" w:hAnsi="Times New Roman" w:cs="Times New Roman"/>
          <w:sz w:val="28"/>
          <w:szCs w:val="28"/>
          <w:lang w:eastAsia="en-US"/>
        </w:rPr>
        <w:t xml:space="preserve">исполнительного органа </w:t>
      </w:r>
      <w:r>
        <w:rPr>
          <w:rFonts w:ascii="Times New Roman" w:hAnsi="Times New Roman" w:cs="Times New Roman"/>
          <w:sz w:val="28"/>
          <w:szCs w:val="28"/>
          <w:lang w:eastAsia="en-US"/>
        </w:rPr>
        <w:t>(</w:t>
      </w:r>
      <w:r w:rsidRPr="00141751">
        <w:rPr>
          <w:rFonts w:ascii="Times New Roman" w:hAnsi="Times New Roman" w:cs="Times New Roman"/>
          <w:sz w:val="28"/>
          <w:szCs w:val="28"/>
          <w:lang w:eastAsia="en-US"/>
        </w:rPr>
        <w:t>члена коллегиального органа управления</w:t>
      </w:r>
      <w:r>
        <w:rPr>
          <w:rFonts w:ascii="Times New Roman" w:hAnsi="Times New Roman" w:cs="Times New Roman"/>
          <w:sz w:val="28"/>
          <w:szCs w:val="28"/>
          <w:lang w:eastAsia="en-US"/>
        </w:rPr>
        <w:t>)</w:t>
      </w:r>
      <w:r w:rsidRPr="00141751">
        <w:rPr>
          <w:rFonts w:ascii="Times New Roman" w:hAnsi="Times New Roman" w:cs="Times New Roman"/>
          <w:sz w:val="28"/>
          <w:szCs w:val="28"/>
          <w:lang w:eastAsia="en-US"/>
        </w:rPr>
        <w:t xml:space="preserve"> (нужное подчеркнуть).</w:t>
      </w:r>
    </w:p>
    <w:p w:rsidR="00BD1A80" w:rsidRPr="00141751" w:rsidRDefault="00BD1A80" w:rsidP="002D5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управлении некоммерческой организации</w:t>
      </w:r>
      <w:r w:rsidRPr="00141751">
        <w:rPr>
          <w:rFonts w:ascii="Times New Roman" w:hAnsi="Times New Roman" w:cs="Times New Roman"/>
          <w:sz w:val="28"/>
          <w:szCs w:val="28"/>
        </w:rPr>
        <w:t xml:space="preserve">будет осуществляться в свободное от службы время и не повлечет за собой возникновения конфликтаинтересов или возможности возникновения конфликта интересов при исполнении </w:t>
      </w:r>
      <w:r>
        <w:rPr>
          <w:rFonts w:ascii="Times New Roman" w:hAnsi="Times New Roman" w:cs="Times New Roman"/>
          <w:sz w:val="28"/>
          <w:szCs w:val="28"/>
        </w:rPr>
        <w:t>должностных</w:t>
      </w:r>
      <w:r w:rsidRPr="00141751">
        <w:rPr>
          <w:rFonts w:ascii="Times New Roman" w:hAnsi="Times New Roman" w:cs="Times New Roman"/>
          <w:sz w:val="28"/>
          <w:szCs w:val="28"/>
        </w:rPr>
        <w:t xml:space="preserve"> обязанностей.</w:t>
      </w:r>
    </w:p>
    <w:p w:rsidR="00BD1A80" w:rsidRPr="004E16AF" w:rsidRDefault="00BD1A80" w:rsidP="00032A6B">
      <w:pPr>
        <w:pStyle w:val="ConsPlusNonformat"/>
        <w:rPr>
          <w:rFonts w:ascii="Times New Roman" w:hAnsi="Times New Roman" w:cs="Times New Roman"/>
        </w:rPr>
      </w:pPr>
    </w:p>
    <w:p w:rsidR="00BD1A80" w:rsidRDefault="00BD1A80" w:rsidP="00771D81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_________________                ______________________ «</w:t>
      </w:r>
      <w:r w:rsidRPr="00032A6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__»</w:t>
      </w:r>
      <w:r w:rsidRPr="00032A6B">
        <w:rPr>
          <w:rFonts w:ascii="Times New Roman" w:hAnsi="Times New Roman" w:cs="Times New Roman"/>
          <w:sz w:val="24"/>
          <w:szCs w:val="24"/>
        </w:rPr>
        <w:t xml:space="preserve"> _____________ 20__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32A6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D1A80" w:rsidRPr="00771D81" w:rsidRDefault="00BD1A80" w:rsidP="00771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D3763">
        <w:rPr>
          <w:rFonts w:ascii="Times New Roman" w:hAnsi="Times New Roman" w:cs="Times New Roman"/>
          <w:sz w:val="18"/>
          <w:szCs w:val="18"/>
        </w:rPr>
        <w:t>(подпись) (расшифровка подписи)</w:t>
      </w:r>
    </w:p>
    <w:p w:rsidR="00BD1A80" w:rsidRDefault="00BD1A80" w:rsidP="00FC4D30">
      <w:pPr>
        <w:pStyle w:val="ConsPlusNonformat"/>
        <w:rPr>
          <w:rFonts w:ascii="Times New Roman" w:hAnsi="Times New Roman" w:cs="Times New Roman"/>
        </w:rPr>
      </w:pPr>
    </w:p>
    <w:p w:rsidR="00BD1A80" w:rsidRDefault="00BD1A80" w:rsidP="00FC4D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D0457">
        <w:rPr>
          <w:rFonts w:ascii="Times New Roman" w:hAnsi="Times New Roman" w:cs="Times New Roman"/>
          <w:sz w:val="28"/>
          <w:szCs w:val="28"/>
        </w:rPr>
        <w:t>Ознакомлен(а)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_____________________________________________________</w:t>
      </w:r>
    </w:p>
    <w:p w:rsidR="00BD1A80" w:rsidRDefault="00BD1A80" w:rsidP="00FC4D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(м</w:t>
      </w:r>
      <w:r w:rsidRPr="005D0336">
        <w:rPr>
          <w:rFonts w:ascii="Times New Roman" w:hAnsi="Times New Roman" w:cs="Times New Roman"/>
          <w:sz w:val="18"/>
          <w:szCs w:val="18"/>
        </w:rPr>
        <w:t>нение руководителя структурного подразделения Министерства о наличии</w:t>
      </w:r>
    </w:p>
    <w:p w:rsidR="00BD1A80" w:rsidRDefault="00BD1A80" w:rsidP="004E16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41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BD1A80" w:rsidRDefault="00BD1A80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D0336">
        <w:rPr>
          <w:rFonts w:ascii="Times New Roman" w:hAnsi="Times New Roman" w:cs="Times New Roman"/>
          <w:sz w:val="18"/>
          <w:szCs w:val="18"/>
        </w:rPr>
        <w:t xml:space="preserve">возможности возникновения конфликта интересов при исполнении служебных обязанностей в случае участия </w:t>
      </w:r>
    </w:p>
    <w:p w:rsidR="00BD1A80" w:rsidRPr="005D0336" w:rsidRDefault="00BD1A80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33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BD1A80" w:rsidRDefault="00BD1A80" w:rsidP="00722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5D0336">
        <w:rPr>
          <w:rFonts w:ascii="Times New Roman" w:hAnsi="Times New Roman" w:cs="Times New Roman"/>
          <w:sz w:val="18"/>
          <w:szCs w:val="18"/>
        </w:rPr>
        <w:t>гражданского служащего Министерства на безвозмездной основе в управлении в качестве единоличного</w:t>
      </w:r>
    </w:p>
    <w:p w:rsidR="00BD1A80" w:rsidRDefault="00BD1A80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41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BD1A80" w:rsidRDefault="00BD1A80" w:rsidP="00FC4D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D0336">
        <w:rPr>
          <w:rFonts w:ascii="Times New Roman" w:hAnsi="Times New Roman" w:cs="Times New Roman"/>
          <w:sz w:val="18"/>
          <w:szCs w:val="18"/>
        </w:rPr>
        <w:t xml:space="preserve">исполнительного органа </w:t>
      </w:r>
      <w:r>
        <w:rPr>
          <w:rFonts w:ascii="Times New Roman" w:hAnsi="Times New Roman" w:cs="Times New Roman"/>
          <w:sz w:val="18"/>
          <w:szCs w:val="18"/>
        </w:rPr>
        <w:t>(</w:t>
      </w:r>
      <w:r w:rsidRPr="005D0336">
        <w:rPr>
          <w:rFonts w:ascii="Times New Roman" w:hAnsi="Times New Roman" w:cs="Times New Roman"/>
          <w:sz w:val="18"/>
          <w:szCs w:val="18"/>
        </w:rPr>
        <w:t>вхождения в состав коллегиальн</w:t>
      </w:r>
      <w:r>
        <w:rPr>
          <w:rFonts w:ascii="Times New Roman" w:hAnsi="Times New Roman" w:cs="Times New Roman"/>
          <w:sz w:val="18"/>
          <w:szCs w:val="18"/>
        </w:rPr>
        <w:t>ого</w:t>
      </w:r>
      <w:r w:rsidRPr="005D0336">
        <w:rPr>
          <w:rFonts w:ascii="Times New Roman" w:hAnsi="Times New Roman" w:cs="Times New Roman"/>
          <w:sz w:val="18"/>
          <w:szCs w:val="18"/>
        </w:rPr>
        <w:t xml:space="preserve"> орган</w:t>
      </w:r>
      <w:r>
        <w:rPr>
          <w:rFonts w:ascii="Times New Roman" w:hAnsi="Times New Roman" w:cs="Times New Roman"/>
          <w:sz w:val="18"/>
          <w:szCs w:val="18"/>
        </w:rPr>
        <w:t>а</w:t>
      </w:r>
      <w:r w:rsidRPr="005D0336">
        <w:rPr>
          <w:rFonts w:ascii="Times New Roman" w:hAnsi="Times New Roman" w:cs="Times New Roman"/>
          <w:sz w:val="18"/>
          <w:szCs w:val="18"/>
        </w:rPr>
        <w:t xml:space="preserve"> управлениянекоммерческ</w:t>
      </w:r>
      <w:r>
        <w:rPr>
          <w:rFonts w:ascii="Times New Roman" w:hAnsi="Times New Roman" w:cs="Times New Roman"/>
          <w:sz w:val="18"/>
          <w:szCs w:val="18"/>
        </w:rPr>
        <w:t>ой</w:t>
      </w:r>
      <w:r w:rsidRPr="005D0336">
        <w:rPr>
          <w:rFonts w:ascii="Times New Roman" w:hAnsi="Times New Roman" w:cs="Times New Roman"/>
          <w:sz w:val="18"/>
          <w:szCs w:val="18"/>
        </w:rPr>
        <w:t xml:space="preserve"> организаци</w:t>
      </w:r>
      <w:r>
        <w:rPr>
          <w:rFonts w:ascii="Times New Roman" w:hAnsi="Times New Roman" w:cs="Times New Roman"/>
          <w:sz w:val="18"/>
          <w:szCs w:val="18"/>
        </w:rPr>
        <w:t>ей)</w:t>
      </w:r>
    </w:p>
    <w:p w:rsidR="00BD1A80" w:rsidRPr="004E16AF" w:rsidRDefault="00BD1A80" w:rsidP="000F2912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10030" w:type="dxa"/>
        <w:tblInd w:w="-106" w:type="dxa"/>
        <w:tblLook w:val="00A0"/>
      </w:tblPr>
      <w:tblGrid>
        <w:gridCol w:w="5245"/>
        <w:gridCol w:w="4785"/>
      </w:tblGrid>
      <w:tr w:rsidR="00BD1A80" w:rsidRPr="00443C21">
        <w:tc>
          <w:tcPr>
            <w:tcW w:w="5245" w:type="dxa"/>
          </w:tcPr>
          <w:p w:rsidR="00BD1A80" w:rsidRPr="00443C21" w:rsidRDefault="00BD1A80" w:rsidP="00C20E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43C2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      </w:t>
            </w:r>
          </w:p>
          <w:p w:rsidR="00BD1A80" w:rsidRPr="00443C21" w:rsidRDefault="00BD1A80" w:rsidP="00443C21">
            <w:pPr>
              <w:pStyle w:val="ConsPlusNonformat"/>
              <w:ind w:lef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C21">
              <w:rPr>
                <w:rFonts w:ascii="Times New Roman" w:hAnsi="Times New Roman" w:cs="Times New Roman"/>
                <w:sz w:val="18"/>
                <w:szCs w:val="18"/>
              </w:rPr>
              <w:t xml:space="preserve">(наименование должности, фамилия, имя, отчество </w:t>
            </w:r>
            <w:r w:rsidRPr="00443C2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(при наличии) руководителя структурного </w:t>
            </w:r>
            <w:r w:rsidRPr="00443C21">
              <w:rPr>
                <w:rFonts w:ascii="Times New Roman" w:hAnsi="Times New Roman" w:cs="Times New Roman"/>
                <w:sz w:val="18"/>
                <w:szCs w:val="18"/>
              </w:rPr>
              <w:br/>
              <w:t>подразделения Министерства)</w:t>
            </w:r>
          </w:p>
        </w:tc>
        <w:tc>
          <w:tcPr>
            <w:tcW w:w="4785" w:type="dxa"/>
          </w:tcPr>
          <w:p w:rsidR="00BD1A80" w:rsidRPr="00443C21" w:rsidRDefault="00BD1A80" w:rsidP="00C20E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43C21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  <w:bookmarkStart w:id="0" w:name="_GoBack"/>
            <w:bookmarkEnd w:id="0"/>
          </w:p>
          <w:p w:rsidR="00BD1A80" w:rsidRPr="00443C21" w:rsidRDefault="00BD1A80" w:rsidP="00443C2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C21">
              <w:rPr>
                <w:rFonts w:ascii="Times New Roman" w:hAnsi="Times New Roman" w:cs="Times New Roman"/>
                <w:sz w:val="18"/>
                <w:szCs w:val="18"/>
              </w:rPr>
              <w:t>(подпись, дата)</w:t>
            </w:r>
          </w:p>
        </w:tc>
      </w:tr>
    </w:tbl>
    <w:p w:rsidR="00BD1A80" w:rsidRPr="00B25414" w:rsidRDefault="00BD1A80" w:rsidP="00032A6B">
      <w:pPr>
        <w:pStyle w:val="ConsPlusNonformat"/>
        <w:jc w:val="center"/>
        <w:rPr>
          <w:rFonts w:ascii="Times New Roman" w:hAnsi="Times New Roman" w:cs="Times New Roman"/>
          <w:sz w:val="8"/>
          <w:szCs w:val="8"/>
        </w:rPr>
      </w:pPr>
    </w:p>
    <w:tbl>
      <w:tblPr>
        <w:tblW w:w="0" w:type="auto"/>
        <w:tblInd w:w="-106" w:type="dxa"/>
        <w:tblLook w:val="00A0"/>
      </w:tblPr>
      <w:tblGrid>
        <w:gridCol w:w="5353"/>
        <w:gridCol w:w="4216"/>
      </w:tblGrid>
      <w:tr w:rsidR="00BD1A80" w:rsidRPr="00443C21">
        <w:tc>
          <w:tcPr>
            <w:tcW w:w="5353" w:type="dxa"/>
          </w:tcPr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3C21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Регистрационный номер </w:t>
            </w:r>
          </w:p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3C21">
              <w:rPr>
                <w:rFonts w:ascii="Times New Roman" w:hAnsi="Times New Roman" w:cs="Times New Roman"/>
                <w:sz w:val="24"/>
                <w:szCs w:val="24"/>
              </w:rPr>
              <w:t>в журнале регистрации заявлений</w:t>
            </w:r>
          </w:p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6" w:type="dxa"/>
          </w:tcPr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3C21"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  <w:tr w:rsidR="00BD1A80" w:rsidRPr="00443C21">
        <w:tc>
          <w:tcPr>
            <w:tcW w:w="5353" w:type="dxa"/>
          </w:tcPr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3C21">
              <w:rPr>
                <w:rFonts w:ascii="Times New Roman" w:hAnsi="Times New Roman" w:cs="Times New Roman"/>
                <w:sz w:val="24"/>
                <w:szCs w:val="24"/>
              </w:rPr>
              <w:t>Дата регистрации заявления</w:t>
            </w:r>
          </w:p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6" w:type="dxa"/>
          </w:tcPr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3C21">
              <w:rPr>
                <w:rFonts w:ascii="Times New Roman" w:hAnsi="Times New Roman" w:cs="Times New Roman"/>
                <w:sz w:val="28"/>
                <w:szCs w:val="28"/>
              </w:rPr>
              <w:t>«_____» ___________ 20   г.</w:t>
            </w:r>
          </w:p>
        </w:tc>
      </w:tr>
      <w:tr w:rsidR="00BD1A80" w:rsidRPr="00443C21">
        <w:tc>
          <w:tcPr>
            <w:tcW w:w="5353" w:type="dxa"/>
          </w:tcPr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3C21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3C21">
              <w:rPr>
                <w:rFonts w:ascii="Times New Roman" w:hAnsi="Times New Roman" w:cs="Times New Roman"/>
                <w:sz w:val="18"/>
                <w:szCs w:val="18"/>
              </w:rPr>
              <w:t>(подпись лица, зарегистрировавшего уведомление)</w:t>
            </w:r>
          </w:p>
        </w:tc>
        <w:tc>
          <w:tcPr>
            <w:tcW w:w="4216" w:type="dxa"/>
          </w:tcPr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3C21"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:rsidR="00BD1A80" w:rsidRPr="00443C21" w:rsidRDefault="00BD1A80" w:rsidP="00443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3C21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BD1A80" w:rsidRPr="006926FF" w:rsidRDefault="00BD1A80" w:rsidP="004E16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sectPr w:rsidR="00BD1A80" w:rsidRPr="006926FF" w:rsidSect="004E16AF">
      <w:headerReference w:type="default" r:id="rId7"/>
      <w:pgSz w:w="11905" w:h="16838"/>
      <w:pgMar w:top="624" w:right="851" w:bottom="567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1A80" w:rsidRDefault="00BD1A80" w:rsidP="007D7019">
      <w:pPr>
        <w:spacing w:after="0" w:line="240" w:lineRule="auto"/>
      </w:pPr>
      <w:r>
        <w:separator/>
      </w:r>
    </w:p>
  </w:endnote>
  <w:endnote w:type="continuationSeparator" w:id="1">
    <w:p w:rsidR="00BD1A80" w:rsidRDefault="00BD1A80" w:rsidP="007D7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1A80" w:rsidRDefault="00BD1A80" w:rsidP="007D7019">
      <w:pPr>
        <w:spacing w:after="0" w:line="240" w:lineRule="auto"/>
      </w:pPr>
      <w:r>
        <w:separator/>
      </w:r>
    </w:p>
  </w:footnote>
  <w:footnote w:type="continuationSeparator" w:id="1">
    <w:p w:rsidR="00BD1A80" w:rsidRDefault="00BD1A80" w:rsidP="007D7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A80" w:rsidRPr="00B01E63" w:rsidRDefault="00BD1A8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B01E63">
      <w:rPr>
        <w:rFonts w:ascii="Times New Roman" w:hAnsi="Times New Roman" w:cs="Times New Roman"/>
        <w:sz w:val="24"/>
        <w:szCs w:val="24"/>
      </w:rPr>
      <w:fldChar w:fldCharType="begin"/>
    </w:r>
    <w:r w:rsidRPr="00B01E63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B01E63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</w:t>
    </w:r>
    <w:r w:rsidRPr="00B01E63">
      <w:rPr>
        <w:rFonts w:ascii="Times New Roman" w:hAnsi="Times New Roman" w:cs="Times New Roman"/>
        <w:sz w:val="24"/>
        <w:szCs w:val="24"/>
      </w:rPr>
      <w:fldChar w:fldCharType="end"/>
    </w:r>
  </w:p>
  <w:p w:rsidR="00BD1A80" w:rsidRDefault="00BD1A8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90426"/>
    <w:multiLevelType w:val="hybridMultilevel"/>
    <w:tmpl w:val="250A4CEC"/>
    <w:lvl w:ilvl="0" w:tplc="F95AAD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06A95"/>
    <w:multiLevelType w:val="hybridMultilevel"/>
    <w:tmpl w:val="80524E82"/>
    <w:lvl w:ilvl="0" w:tplc="F4F4FF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79A6CF9"/>
    <w:multiLevelType w:val="hybridMultilevel"/>
    <w:tmpl w:val="F3768788"/>
    <w:lvl w:ilvl="0" w:tplc="F95AAD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9FF"/>
    <w:rsid w:val="00001732"/>
    <w:rsid w:val="0000367B"/>
    <w:rsid w:val="000037EB"/>
    <w:rsid w:val="0000579C"/>
    <w:rsid w:val="00005B15"/>
    <w:rsid w:val="000071F1"/>
    <w:rsid w:val="000072CC"/>
    <w:rsid w:val="00010C13"/>
    <w:rsid w:val="000127A1"/>
    <w:rsid w:val="000135B6"/>
    <w:rsid w:val="00015B0D"/>
    <w:rsid w:val="000170CB"/>
    <w:rsid w:val="000214EA"/>
    <w:rsid w:val="00022E80"/>
    <w:rsid w:val="000263D9"/>
    <w:rsid w:val="000300A5"/>
    <w:rsid w:val="000307AB"/>
    <w:rsid w:val="00032A6B"/>
    <w:rsid w:val="000356F9"/>
    <w:rsid w:val="000359D9"/>
    <w:rsid w:val="000415DA"/>
    <w:rsid w:val="000432D8"/>
    <w:rsid w:val="00044C53"/>
    <w:rsid w:val="00050243"/>
    <w:rsid w:val="000506DE"/>
    <w:rsid w:val="0005070C"/>
    <w:rsid w:val="00052FF3"/>
    <w:rsid w:val="0005704F"/>
    <w:rsid w:val="00060AA4"/>
    <w:rsid w:val="000710CF"/>
    <w:rsid w:val="00071181"/>
    <w:rsid w:val="00072B1F"/>
    <w:rsid w:val="00074BC0"/>
    <w:rsid w:val="00076BC5"/>
    <w:rsid w:val="000817B4"/>
    <w:rsid w:val="000820E0"/>
    <w:rsid w:val="000821D0"/>
    <w:rsid w:val="00084B2F"/>
    <w:rsid w:val="0008678F"/>
    <w:rsid w:val="000871BF"/>
    <w:rsid w:val="00087319"/>
    <w:rsid w:val="00091D7C"/>
    <w:rsid w:val="00094687"/>
    <w:rsid w:val="00097270"/>
    <w:rsid w:val="000A07ED"/>
    <w:rsid w:val="000A1B9E"/>
    <w:rsid w:val="000A49B4"/>
    <w:rsid w:val="000A551E"/>
    <w:rsid w:val="000B265C"/>
    <w:rsid w:val="000B305F"/>
    <w:rsid w:val="000B58E1"/>
    <w:rsid w:val="000B7647"/>
    <w:rsid w:val="000B7F9C"/>
    <w:rsid w:val="000C137F"/>
    <w:rsid w:val="000C2982"/>
    <w:rsid w:val="000C4930"/>
    <w:rsid w:val="000C5F56"/>
    <w:rsid w:val="000C62D1"/>
    <w:rsid w:val="000D11DC"/>
    <w:rsid w:val="000D3141"/>
    <w:rsid w:val="000D33D5"/>
    <w:rsid w:val="000D3BB8"/>
    <w:rsid w:val="000D453C"/>
    <w:rsid w:val="000D668B"/>
    <w:rsid w:val="000E0A16"/>
    <w:rsid w:val="000E10D4"/>
    <w:rsid w:val="000E1741"/>
    <w:rsid w:val="000E41A7"/>
    <w:rsid w:val="000E41B4"/>
    <w:rsid w:val="000F05B3"/>
    <w:rsid w:val="000F1029"/>
    <w:rsid w:val="000F2912"/>
    <w:rsid w:val="000F7A53"/>
    <w:rsid w:val="0010186A"/>
    <w:rsid w:val="00102AE1"/>
    <w:rsid w:val="00103E9D"/>
    <w:rsid w:val="00105375"/>
    <w:rsid w:val="00114556"/>
    <w:rsid w:val="00115AC9"/>
    <w:rsid w:val="00117256"/>
    <w:rsid w:val="001209EF"/>
    <w:rsid w:val="00121158"/>
    <w:rsid w:val="00121909"/>
    <w:rsid w:val="0012461F"/>
    <w:rsid w:val="00125543"/>
    <w:rsid w:val="00137266"/>
    <w:rsid w:val="00140A5D"/>
    <w:rsid w:val="00141751"/>
    <w:rsid w:val="00145E65"/>
    <w:rsid w:val="00147BC0"/>
    <w:rsid w:val="001542AE"/>
    <w:rsid w:val="00156ECB"/>
    <w:rsid w:val="00170F65"/>
    <w:rsid w:val="001711E6"/>
    <w:rsid w:val="00174518"/>
    <w:rsid w:val="0018005A"/>
    <w:rsid w:val="00180CEA"/>
    <w:rsid w:val="00181E07"/>
    <w:rsid w:val="00183B90"/>
    <w:rsid w:val="0018599D"/>
    <w:rsid w:val="00190708"/>
    <w:rsid w:val="00190B71"/>
    <w:rsid w:val="00190CF6"/>
    <w:rsid w:val="001A18B6"/>
    <w:rsid w:val="001A191D"/>
    <w:rsid w:val="001A213A"/>
    <w:rsid w:val="001A282F"/>
    <w:rsid w:val="001A489A"/>
    <w:rsid w:val="001A6DF5"/>
    <w:rsid w:val="001A76A3"/>
    <w:rsid w:val="001B0ABA"/>
    <w:rsid w:val="001B10CF"/>
    <w:rsid w:val="001B3EDC"/>
    <w:rsid w:val="001B5E49"/>
    <w:rsid w:val="001D521C"/>
    <w:rsid w:val="001D5B05"/>
    <w:rsid w:val="001D7447"/>
    <w:rsid w:val="001E3EEB"/>
    <w:rsid w:val="001E5890"/>
    <w:rsid w:val="001E6F5D"/>
    <w:rsid w:val="001E720D"/>
    <w:rsid w:val="001F3246"/>
    <w:rsid w:val="001F5C5E"/>
    <w:rsid w:val="001F6E01"/>
    <w:rsid w:val="00203C0F"/>
    <w:rsid w:val="00207270"/>
    <w:rsid w:val="00215FAB"/>
    <w:rsid w:val="00217873"/>
    <w:rsid w:val="00221DA1"/>
    <w:rsid w:val="00222BC9"/>
    <w:rsid w:val="002239B6"/>
    <w:rsid w:val="00233A3C"/>
    <w:rsid w:val="002352DE"/>
    <w:rsid w:val="00235F7D"/>
    <w:rsid w:val="00240C74"/>
    <w:rsid w:val="00242EAF"/>
    <w:rsid w:val="0024485A"/>
    <w:rsid w:val="002509E2"/>
    <w:rsid w:val="00251E60"/>
    <w:rsid w:val="00254D18"/>
    <w:rsid w:val="00261013"/>
    <w:rsid w:val="002661C8"/>
    <w:rsid w:val="0027147A"/>
    <w:rsid w:val="00272078"/>
    <w:rsid w:val="002751B1"/>
    <w:rsid w:val="002811F4"/>
    <w:rsid w:val="00282357"/>
    <w:rsid w:val="00285047"/>
    <w:rsid w:val="00285945"/>
    <w:rsid w:val="002865E1"/>
    <w:rsid w:val="00286A5C"/>
    <w:rsid w:val="00291ED0"/>
    <w:rsid w:val="00295BBD"/>
    <w:rsid w:val="00296A9A"/>
    <w:rsid w:val="002971CB"/>
    <w:rsid w:val="00297731"/>
    <w:rsid w:val="002A04F3"/>
    <w:rsid w:val="002A082D"/>
    <w:rsid w:val="002A2590"/>
    <w:rsid w:val="002A25CD"/>
    <w:rsid w:val="002B17F0"/>
    <w:rsid w:val="002B37A1"/>
    <w:rsid w:val="002B3C3C"/>
    <w:rsid w:val="002B4054"/>
    <w:rsid w:val="002C08F6"/>
    <w:rsid w:val="002C0FE1"/>
    <w:rsid w:val="002C318F"/>
    <w:rsid w:val="002C46EF"/>
    <w:rsid w:val="002C4C34"/>
    <w:rsid w:val="002D0E1B"/>
    <w:rsid w:val="002D2285"/>
    <w:rsid w:val="002D240C"/>
    <w:rsid w:val="002D4025"/>
    <w:rsid w:val="002D4827"/>
    <w:rsid w:val="002D5A93"/>
    <w:rsid w:val="002E07A3"/>
    <w:rsid w:val="002E32E3"/>
    <w:rsid w:val="002E37B5"/>
    <w:rsid w:val="002E6741"/>
    <w:rsid w:val="002F5988"/>
    <w:rsid w:val="002F6D3C"/>
    <w:rsid w:val="002F7A92"/>
    <w:rsid w:val="0030076A"/>
    <w:rsid w:val="0030174B"/>
    <w:rsid w:val="003051E6"/>
    <w:rsid w:val="0030677C"/>
    <w:rsid w:val="00310659"/>
    <w:rsid w:val="003112CA"/>
    <w:rsid w:val="00312D4D"/>
    <w:rsid w:val="003138B8"/>
    <w:rsid w:val="00313A4C"/>
    <w:rsid w:val="003143F5"/>
    <w:rsid w:val="003158A6"/>
    <w:rsid w:val="00320D81"/>
    <w:rsid w:val="003228B7"/>
    <w:rsid w:val="00327153"/>
    <w:rsid w:val="00327CB0"/>
    <w:rsid w:val="003303CD"/>
    <w:rsid w:val="00334738"/>
    <w:rsid w:val="00337049"/>
    <w:rsid w:val="00346BA3"/>
    <w:rsid w:val="003530C4"/>
    <w:rsid w:val="00361198"/>
    <w:rsid w:val="003639C2"/>
    <w:rsid w:val="0036740E"/>
    <w:rsid w:val="00370DA0"/>
    <w:rsid w:val="00373286"/>
    <w:rsid w:val="00381948"/>
    <w:rsid w:val="00382E60"/>
    <w:rsid w:val="00383A8D"/>
    <w:rsid w:val="0039309F"/>
    <w:rsid w:val="0039453F"/>
    <w:rsid w:val="003948A9"/>
    <w:rsid w:val="00394D09"/>
    <w:rsid w:val="003956C7"/>
    <w:rsid w:val="003960CE"/>
    <w:rsid w:val="003961F7"/>
    <w:rsid w:val="00397DAD"/>
    <w:rsid w:val="003A6621"/>
    <w:rsid w:val="003A6E83"/>
    <w:rsid w:val="003B3BCC"/>
    <w:rsid w:val="003B44BC"/>
    <w:rsid w:val="003B5E3B"/>
    <w:rsid w:val="003C005D"/>
    <w:rsid w:val="003C4B8D"/>
    <w:rsid w:val="003C63AD"/>
    <w:rsid w:val="003C682C"/>
    <w:rsid w:val="003D071E"/>
    <w:rsid w:val="003D0A40"/>
    <w:rsid w:val="003E4AB0"/>
    <w:rsid w:val="003E5119"/>
    <w:rsid w:val="003E6791"/>
    <w:rsid w:val="003F13C3"/>
    <w:rsid w:val="003F52DB"/>
    <w:rsid w:val="003F7A89"/>
    <w:rsid w:val="00401222"/>
    <w:rsid w:val="00403C0A"/>
    <w:rsid w:val="00406001"/>
    <w:rsid w:val="00410342"/>
    <w:rsid w:val="00412395"/>
    <w:rsid w:val="00420FE6"/>
    <w:rsid w:val="00423859"/>
    <w:rsid w:val="00423968"/>
    <w:rsid w:val="00432722"/>
    <w:rsid w:val="00433926"/>
    <w:rsid w:val="00436306"/>
    <w:rsid w:val="0044091F"/>
    <w:rsid w:val="00440E4E"/>
    <w:rsid w:val="004431F9"/>
    <w:rsid w:val="00443C21"/>
    <w:rsid w:val="004451E1"/>
    <w:rsid w:val="00445E24"/>
    <w:rsid w:val="00446175"/>
    <w:rsid w:val="004508EC"/>
    <w:rsid w:val="00451675"/>
    <w:rsid w:val="00452571"/>
    <w:rsid w:val="0045296F"/>
    <w:rsid w:val="00454A0E"/>
    <w:rsid w:val="00455089"/>
    <w:rsid w:val="004607E4"/>
    <w:rsid w:val="00463A8B"/>
    <w:rsid w:val="00464833"/>
    <w:rsid w:val="00464F28"/>
    <w:rsid w:val="00467A59"/>
    <w:rsid w:val="00474D93"/>
    <w:rsid w:val="004750C4"/>
    <w:rsid w:val="00476812"/>
    <w:rsid w:val="00477662"/>
    <w:rsid w:val="004806BF"/>
    <w:rsid w:val="00482137"/>
    <w:rsid w:val="00483883"/>
    <w:rsid w:val="00486A8C"/>
    <w:rsid w:val="004919AA"/>
    <w:rsid w:val="00493F2D"/>
    <w:rsid w:val="0049520D"/>
    <w:rsid w:val="004961B3"/>
    <w:rsid w:val="004A2017"/>
    <w:rsid w:val="004A2154"/>
    <w:rsid w:val="004A2A5A"/>
    <w:rsid w:val="004A3F04"/>
    <w:rsid w:val="004A66D1"/>
    <w:rsid w:val="004B213D"/>
    <w:rsid w:val="004B2E39"/>
    <w:rsid w:val="004B40C1"/>
    <w:rsid w:val="004B66A9"/>
    <w:rsid w:val="004C387C"/>
    <w:rsid w:val="004C53E2"/>
    <w:rsid w:val="004D46EF"/>
    <w:rsid w:val="004D5B7B"/>
    <w:rsid w:val="004E01EE"/>
    <w:rsid w:val="004E06A4"/>
    <w:rsid w:val="004E16AF"/>
    <w:rsid w:val="004E2175"/>
    <w:rsid w:val="004E2A3E"/>
    <w:rsid w:val="004E5567"/>
    <w:rsid w:val="004F196B"/>
    <w:rsid w:val="004F2311"/>
    <w:rsid w:val="004F3D59"/>
    <w:rsid w:val="00502931"/>
    <w:rsid w:val="00511D67"/>
    <w:rsid w:val="00512C0B"/>
    <w:rsid w:val="00517992"/>
    <w:rsid w:val="00533852"/>
    <w:rsid w:val="00541295"/>
    <w:rsid w:val="00544332"/>
    <w:rsid w:val="0054617E"/>
    <w:rsid w:val="0055271E"/>
    <w:rsid w:val="00556FD7"/>
    <w:rsid w:val="005626CB"/>
    <w:rsid w:val="005702BE"/>
    <w:rsid w:val="00570EFF"/>
    <w:rsid w:val="00573026"/>
    <w:rsid w:val="00576BCE"/>
    <w:rsid w:val="005819B0"/>
    <w:rsid w:val="005933D2"/>
    <w:rsid w:val="00593643"/>
    <w:rsid w:val="00595B8A"/>
    <w:rsid w:val="005A2309"/>
    <w:rsid w:val="005A3114"/>
    <w:rsid w:val="005A6065"/>
    <w:rsid w:val="005A7D5C"/>
    <w:rsid w:val="005B0C6C"/>
    <w:rsid w:val="005B33E4"/>
    <w:rsid w:val="005C49A5"/>
    <w:rsid w:val="005C6681"/>
    <w:rsid w:val="005C7031"/>
    <w:rsid w:val="005D0336"/>
    <w:rsid w:val="005D0457"/>
    <w:rsid w:val="005D16FC"/>
    <w:rsid w:val="005E4EDC"/>
    <w:rsid w:val="005E50C8"/>
    <w:rsid w:val="005F1C1B"/>
    <w:rsid w:val="005F34B3"/>
    <w:rsid w:val="005F61C0"/>
    <w:rsid w:val="005F6CD8"/>
    <w:rsid w:val="00612FA3"/>
    <w:rsid w:val="00613BE2"/>
    <w:rsid w:val="0061529C"/>
    <w:rsid w:val="00616361"/>
    <w:rsid w:val="00617E17"/>
    <w:rsid w:val="006247BA"/>
    <w:rsid w:val="00624F30"/>
    <w:rsid w:val="006254B6"/>
    <w:rsid w:val="00626CA0"/>
    <w:rsid w:val="00633BC1"/>
    <w:rsid w:val="00640110"/>
    <w:rsid w:val="006416F0"/>
    <w:rsid w:val="00643C90"/>
    <w:rsid w:val="00644BE6"/>
    <w:rsid w:val="00645569"/>
    <w:rsid w:val="00646E5C"/>
    <w:rsid w:val="00652945"/>
    <w:rsid w:val="006545BD"/>
    <w:rsid w:val="006553DD"/>
    <w:rsid w:val="006647FB"/>
    <w:rsid w:val="00667C4B"/>
    <w:rsid w:val="00671587"/>
    <w:rsid w:val="0067176D"/>
    <w:rsid w:val="006736A2"/>
    <w:rsid w:val="0067515B"/>
    <w:rsid w:val="006761D8"/>
    <w:rsid w:val="006766E4"/>
    <w:rsid w:val="00677A23"/>
    <w:rsid w:val="0068164C"/>
    <w:rsid w:val="006823B3"/>
    <w:rsid w:val="00683273"/>
    <w:rsid w:val="00684BB9"/>
    <w:rsid w:val="00686BEC"/>
    <w:rsid w:val="006917B9"/>
    <w:rsid w:val="006926FF"/>
    <w:rsid w:val="0069298C"/>
    <w:rsid w:val="00692AC0"/>
    <w:rsid w:val="00692E76"/>
    <w:rsid w:val="006960A9"/>
    <w:rsid w:val="00697C49"/>
    <w:rsid w:val="006A133E"/>
    <w:rsid w:val="006A255F"/>
    <w:rsid w:val="006A3D1B"/>
    <w:rsid w:val="006A7891"/>
    <w:rsid w:val="006B434A"/>
    <w:rsid w:val="006C2364"/>
    <w:rsid w:val="006D0AD5"/>
    <w:rsid w:val="006D0DAB"/>
    <w:rsid w:val="006D3763"/>
    <w:rsid w:val="006D3CEA"/>
    <w:rsid w:val="006D7A08"/>
    <w:rsid w:val="006F0485"/>
    <w:rsid w:val="006F10CF"/>
    <w:rsid w:val="006F2C93"/>
    <w:rsid w:val="006F5180"/>
    <w:rsid w:val="0070068B"/>
    <w:rsid w:val="007016E7"/>
    <w:rsid w:val="007024AD"/>
    <w:rsid w:val="007060C6"/>
    <w:rsid w:val="00707C3C"/>
    <w:rsid w:val="00712507"/>
    <w:rsid w:val="007127C7"/>
    <w:rsid w:val="00712FA7"/>
    <w:rsid w:val="00722BE3"/>
    <w:rsid w:val="00722E84"/>
    <w:rsid w:val="007250C7"/>
    <w:rsid w:val="00732DEB"/>
    <w:rsid w:val="00734E7A"/>
    <w:rsid w:val="0074799D"/>
    <w:rsid w:val="00753730"/>
    <w:rsid w:val="00755059"/>
    <w:rsid w:val="00760790"/>
    <w:rsid w:val="0076133C"/>
    <w:rsid w:val="00764458"/>
    <w:rsid w:val="00770624"/>
    <w:rsid w:val="007706C2"/>
    <w:rsid w:val="00771120"/>
    <w:rsid w:val="00771D81"/>
    <w:rsid w:val="0077370D"/>
    <w:rsid w:val="00777794"/>
    <w:rsid w:val="0077784D"/>
    <w:rsid w:val="00777D62"/>
    <w:rsid w:val="00780DB0"/>
    <w:rsid w:val="00784499"/>
    <w:rsid w:val="00785294"/>
    <w:rsid w:val="007856AF"/>
    <w:rsid w:val="00785714"/>
    <w:rsid w:val="00786D8F"/>
    <w:rsid w:val="007938AE"/>
    <w:rsid w:val="00793BDC"/>
    <w:rsid w:val="00794E6D"/>
    <w:rsid w:val="0079669E"/>
    <w:rsid w:val="007A42DD"/>
    <w:rsid w:val="007A564C"/>
    <w:rsid w:val="007A590B"/>
    <w:rsid w:val="007B0868"/>
    <w:rsid w:val="007B2F84"/>
    <w:rsid w:val="007B5499"/>
    <w:rsid w:val="007B63DE"/>
    <w:rsid w:val="007C470E"/>
    <w:rsid w:val="007C65C5"/>
    <w:rsid w:val="007C6890"/>
    <w:rsid w:val="007D3502"/>
    <w:rsid w:val="007D5903"/>
    <w:rsid w:val="007D5F88"/>
    <w:rsid w:val="007D7019"/>
    <w:rsid w:val="007D7C28"/>
    <w:rsid w:val="007E3E99"/>
    <w:rsid w:val="007E4E1F"/>
    <w:rsid w:val="007F0986"/>
    <w:rsid w:val="007F2FF7"/>
    <w:rsid w:val="00811F79"/>
    <w:rsid w:val="00824CB9"/>
    <w:rsid w:val="008326F2"/>
    <w:rsid w:val="008362C3"/>
    <w:rsid w:val="00841E33"/>
    <w:rsid w:val="00842425"/>
    <w:rsid w:val="008431A1"/>
    <w:rsid w:val="008466D2"/>
    <w:rsid w:val="008605F0"/>
    <w:rsid w:val="00863C29"/>
    <w:rsid w:val="008657AC"/>
    <w:rsid w:val="008674AD"/>
    <w:rsid w:val="008712C9"/>
    <w:rsid w:val="00873496"/>
    <w:rsid w:val="00873ACC"/>
    <w:rsid w:val="008763B8"/>
    <w:rsid w:val="00876A61"/>
    <w:rsid w:val="0088569C"/>
    <w:rsid w:val="00885A08"/>
    <w:rsid w:val="008871B4"/>
    <w:rsid w:val="0089387A"/>
    <w:rsid w:val="008A15A2"/>
    <w:rsid w:val="008A1A18"/>
    <w:rsid w:val="008A6EE3"/>
    <w:rsid w:val="008A7A51"/>
    <w:rsid w:val="008B6995"/>
    <w:rsid w:val="008B73ED"/>
    <w:rsid w:val="008C2BEA"/>
    <w:rsid w:val="008C40AF"/>
    <w:rsid w:val="008D068C"/>
    <w:rsid w:val="008D0D40"/>
    <w:rsid w:val="008D3DE4"/>
    <w:rsid w:val="008D431F"/>
    <w:rsid w:val="008D64AD"/>
    <w:rsid w:val="008E2F6C"/>
    <w:rsid w:val="008F033F"/>
    <w:rsid w:val="008F32EE"/>
    <w:rsid w:val="009003CE"/>
    <w:rsid w:val="00901C4F"/>
    <w:rsid w:val="009021D9"/>
    <w:rsid w:val="00903917"/>
    <w:rsid w:val="00904B6A"/>
    <w:rsid w:val="009063A2"/>
    <w:rsid w:val="009065A9"/>
    <w:rsid w:val="0090682B"/>
    <w:rsid w:val="00911828"/>
    <w:rsid w:val="00920E15"/>
    <w:rsid w:val="00920FDA"/>
    <w:rsid w:val="00921F74"/>
    <w:rsid w:val="0092238A"/>
    <w:rsid w:val="009228F0"/>
    <w:rsid w:val="00923666"/>
    <w:rsid w:val="00925617"/>
    <w:rsid w:val="00927F01"/>
    <w:rsid w:val="00931D9C"/>
    <w:rsid w:val="00960B9A"/>
    <w:rsid w:val="00961BAE"/>
    <w:rsid w:val="00962428"/>
    <w:rsid w:val="00962C6E"/>
    <w:rsid w:val="00963A1E"/>
    <w:rsid w:val="00965B03"/>
    <w:rsid w:val="00971AC3"/>
    <w:rsid w:val="0097332A"/>
    <w:rsid w:val="00983291"/>
    <w:rsid w:val="0098361A"/>
    <w:rsid w:val="00985BB6"/>
    <w:rsid w:val="009902B7"/>
    <w:rsid w:val="00990AAE"/>
    <w:rsid w:val="00995603"/>
    <w:rsid w:val="009A250D"/>
    <w:rsid w:val="009A2907"/>
    <w:rsid w:val="009A6159"/>
    <w:rsid w:val="009B1C85"/>
    <w:rsid w:val="009B43A6"/>
    <w:rsid w:val="009B49FF"/>
    <w:rsid w:val="009B5DDB"/>
    <w:rsid w:val="009C16C2"/>
    <w:rsid w:val="009C3F10"/>
    <w:rsid w:val="009C4B0E"/>
    <w:rsid w:val="009D0618"/>
    <w:rsid w:val="009D6A14"/>
    <w:rsid w:val="009D7E0A"/>
    <w:rsid w:val="009E1913"/>
    <w:rsid w:val="009E2534"/>
    <w:rsid w:val="009E31A4"/>
    <w:rsid w:val="009E3552"/>
    <w:rsid w:val="009E4D8F"/>
    <w:rsid w:val="009E5C48"/>
    <w:rsid w:val="009F2922"/>
    <w:rsid w:val="009F2F18"/>
    <w:rsid w:val="00A0043A"/>
    <w:rsid w:val="00A01A75"/>
    <w:rsid w:val="00A044EB"/>
    <w:rsid w:val="00A06BA7"/>
    <w:rsid w:val="00A1021B"/>
    <w:rsid w:val="00A11C5F"/>
    <w:rsid w:val="00A22637"/>
    <w:rsid w:val="00A239DB"/>
    <w:rsid w:val="00A27D45"/>
    <w:rsid w:val="00A35CE5"/>
    <w:rsid w:val="00A409C3"/>
    <w:rsid w:val="00A44550"/>
    <w:rsid w:val="00A45DB9"/>
    <w:rsid w:val="00A47B67"/>
    <w:rsid w:val="00A535FC"/>
    <w:rsid w:val="00A53F96"/>
    <w:rsid w:val="00A5765D"/>
    <w:rsid w:val="00A61494"/>
    <w:rsid w:val="00A64852"/>
    <w:rsid w:val="00A64CC5"/>
    <w:rsid w:val="00A666D8"/>
    <w:rsid w:val="00A66DE0"/>
    <w:rsid w:val="00A70965"/>
    <w:rsid w:val="00A74708"/>
    <w:rsid w:val="00A80AEC"/>
    <w:rsid w:val="00A90D01"/>
    <w:rsid w:val="00A963A8"/>
    <w:rsid w:val="00AA2208"/>
    <w:rsid w:val="00AA3821"/>
    <w:rsid w:val="00AA5C2F"/>
    <w:rsid w:val="00AA6773"/>
    <w:rsid w:val="00AB3331"/>
    <w:rsid w:val="00AB7992"/>
    <w:rsid w:val="00AC02E3"/>
    <w:rsid w:val="00AC0A77"/>
    <w:rsid w:val="00AC3B4B"/>
    <w:rsid w:val="00AC5C95"/>
    <w:rsid w:val="00AC7504"/>
    <w:rsid w:val="00AD0ABD"/>
    <w:rsid w:val="00AD1B07"/>
    <w:rsid w:val="00AD5E74"/>
    <w:rsid w:val="00AF5F14"/>
    <w:rsid w:val="00B014F0"/>
    <w:rsid w:val="00B01E63"/>
    <w:rsid w:val="00B12AE5"/>
    <w:rsid w:val="00B1367E"/>
    <w:rsid w:val="00B14BCF"/>
    <w:rsid w:val="00B178DA"/>
    <w:rsid w:val="00B222F8"/>
    <w:rsid w:val="00B25414"/>
    <w:rsid w:val="00B25FCF"/>
    <w:rsid w:val="00B268E6"/>
    <w:rsid w:val="00B30889"/>
    <w:rsid w:val="00B326E8"/>
    <w:rsid w:val="00B32DF7"/>
    <w:rsid w:val="00B413E1"/>
    <w:rsid w:val="00B5267E"/>
    <w:rsid w:val="00B52F94"/>
    <w:rsid w:val="00B54789"/>
    <w:rsid w:val="00B5504D"/>
    <w:rsid w:val="00B56730"/>
    <w:rsid w:val="00B579C2"/>
    <w:rsid w:val="00B766FB"/>
    <w:rsid w:val="00B839ED"/>
    <w:rsid w:val="00B872CF"/>
    <w:rsid w:val="00B876A4"/>
    <w:rsid w:val="00B87C1C"/>
    <w:rsid w:val="00B96290"/>
    <w:rsid w:val="00B96EBC"/>
    <w:rsid w:val="00BA3F68"/>
    <w:rsid w:val="00BA712B"/>
    <w:rsid w:val="00BA7BE4"/>
    <w:rsid w:val="00BB10B9"/>
    <w:rsid w:val="00BB59FF"/>
    <w:rsid w:val="00BC095C"/>
    <w:rsid w:val="00BC1FBD"/>
    <w:rsid w:val="00BC2899"/>
    <w:rsid w:val="00BC2A30"/>
    <w:rsid w:val="00BC641D"/>
    <w:rsid w:val="00BD1A80"/>
    <w:rsid w:val="00BE1849"/>
    <w:rsid w:val="00BE1B3A"/>
    <w:rsid w:val="00BE25CA"/>
    <w:rsid w:val="00BE49B0"/>
    <w:rsid w:val="00BE523C"/>
    <w:rsid w:val="00BF2581"/>
    <w:rsid w:val="00BF664D"/>
    <w:rsid w:val="00C17C17"/>
    <w:rsid w:val="00C20B61"/>
    <w:rsid w:val="00C20E0C"/>
    <w:rsid w:val="00C214A4"/>
    <w:rsid w:val="00C23E89"/>
    <w:rsid w:val="00C23F51"/>
    <w:rsid w:val="00C24930"/>
    <w:rsid w:val="00C2529D"/>
    <w:rsid w:val="00C31B73"/>
    <w:rsid w:val="00C31CC7"/>
    <w:rsid w:val="00C3242A"/>
    <w:rsid w:val="00C36535"/>
    <w:rsid w:val="00C37603"/>
    <w:rsid w:val="00C37702"/>
    <w:rsid w:val="00C37CEB"/>
    <w:rsid w:val="00C40190"/>
    <w:rsid w:val="00C40419"/>
    <w:rsid w:val="00C4132E"/>
    <w:rsid w:val="00C418EF"/>
    <w:rsid w:val="00C41BF6"/>
    <w:rsid w:val="00C43F37"/>
    <w:rsid w:val="00C451DD"/>
    <w:rsid w:val="00C50955"/>
    <w:rsid w:val="00C50C7A"/>
    <w:rsid w:val="00C5492D"/>
    <w:rsid w:val="00C56367"/>
    <w:rsid w:val="00C71F71"/>
    <w:rsid w:val="00C73D45"/>
    <w:rsid w:val="00C74F62"/>
    <w:rsid w:val="00C81BE8"/>
    <w:rsid w:val="00C82217"/>
    <w:rsid w:val="00C830E7"/>
    <w:rsid w:val="00C8321F"/>
    <w:rsid w:val="00C84DB7"/>
    <w:rsid w:val="00C87016"/>
    <w:rsid w:val="00C919D2"/>
    <w:rsid w:val="00C94558"/>
    <w:rsid w:val="00C95A61"/>
    <w:rsid w:val="00C9639E"/>
    <w:rsid w:val="00CA0BC3"/>
    <w:rsid w:val="00CA5C5B"/>
    <w:rsid w:val="00CA6016"/>
    <w:rsid w:val="00CB11C0"/>
    <w:rsid w:val="00CB6773"/>
    <w:rsid w:val="00CB6AE3"/>
    <w:rsid w:val="00CC058E"/>
    <w:rsid w:val="00CC3DA1"/>
    <w:rsid w:val="00CC6577"/>
    <w:rsid w:val="00CD4979"/>
    <w:rsid w:val="00CD624A"/>
    <w:rsid w:val="00CE1BC8"/>
    <w:rsid w:val="00CE2281"/>
    <w:rsid w:val="00CE2793"/>
    <w:rsid w:val="00CE384E"/>
    <w:rsid w:val="00CE552E"/>
    <w:rsid w:val="00CF3AAC"/>
    <w:rsid w:val="00CF3F78"/>
    <w:rsid w:val="00D0310C"/>
    <w:rsid w:val="00D045D6"/>
    <w:rsid w:val="00D06D0E"/>
    <w:rsid w:val="00D1277C"/>
    <w:rsid w:val="00D13C6C"/>
    <w:rsid w:val="00D15B25"/>
    <w:rsid w:val="00D20F1F"/>
    <w:rsid w:val="00D2129B"/>
    <w:rsid w:val="00D23C82"/>
    <w:rsid w:val="00D26F11"/>
    <w:rsid w:val="00D31BD4"/>
    <w:rsid w:val="00D32CCF"/>
    <w:rsid w:val="00D346B3"/>
    <w:rsid w:val="00D34740"/>
    <w:rsid w:val="00D36CC8"/>
    <w:rsid w:val="00D370B2"/>
    <w:rsid w:val="00D42181"/>
    <w:rsid w:val="00D43B94"/>
    <w:rsid w:val="00D44B31"/>
    <w:rsid w:val="00D463DC"/>
    <w:rsid w:val="00D477CD"/>
    <w:rsid w:val="00D50158"/>
    <w:rsid w:val="00D510AC"/>
    <w:rsid w:val="00D52235"/>
    <w:rsid w:val="00D5330C"/>
    <w:rsid w:val="00D57CC1"/>
    <w:rsid w:val="00D60B92"/>
    <w:rsid w:val="00D63C41"/>
    <w:rsid w:val="00D7653E"/>
    <w:rsid w:val="00D856A1"/>
    <w:rsid w:val="00D879EF"/>
    <w:rsid w:val="00D909BD"/>
    <w:rsid w:val="00D92DF4"/>
    <w:rsid w:val="00DA1321"/>
    <w:rsid w:val="00DA2351"/>
    <w:rsid w:val="00DA53BE"/>
    <w:rsid w:val="00DA6A1C"/>
    <w:rsid w:val="00DA6D09"/>
    <w:rsid w:val="00DA6E77"/>
    <w:rsid w:val="00DB08F9"/>
    <w:rsid w:val="00DB0AD3"/>
    <w:rsid w:val="00DB1C02"/>
    <w:rsid w:val="00DB27E2"/>
    <w:rsid w:val="00DB4891"/>
    <w:rsid w:val="00DB4F7C"/>
    <w:rsid w:val="00DB59F1"/>
    <w:rsid w:val="00DB785E"/>
    <w:rsid w:val="00DC045C"/>
    <w:rsid w:val="00DC4B63"/>
    <w:rsid w:val="00DC6FAF"/>
    <w:rsid w:val="00DD18E5"/>
    <w:rsid w:val="00DD4145"/>
    <w:rsid w:val="00DD508A"/>
    <w:rsid w:val="00DD6D7F"/>
    <w:rsid w:val="00DE0F8B"/>
    <w:rsid w:val="00DE5004"/>
    <w:rsid w:val="00DF2308"/>
    <w:rsid w:val="00E01426"/>
    <w:rsid w:val="00E041C2"/>
    <w:rsid w:val="00E04D1D"/>
    <w:rsid w:val="00E125E8"/>
    <w:rsid w:val="00E14511"/>
    <w:rsid w:val="00E14C13"/>
    <w:rsid w:val="00E157CD"/>
    <w:rsid w:val="00E166ED"/>
    <w:rsid w:val="00E21871"/>
    <w:rsid w:val="00E22C21"/>
    <w:rsid w:val="00E232C7"/>
    <w:rsid w:val="00E23DBB"/>
    <w:rsid w:val="00E244E9"/>
    <w:rsid w:val="00E2680A"/>
    <w:rsid w:val="00E40710"/>
    <w:rsid w:val="00E43E0F"/>
    <w:rsid w:val="00E43E8A"/>
    <w:rsid w:val="00E44E29"/>
    <w:rsid w:val="00E5167B"/>
    <w:rsid w:val="00E578E6"/>
    <w:rsid w:val="00E60A10"/>
    <w:rsid w:val="00E61AEB"/>
    <w:rsid w:val="00E61D41"/>
    <w:rsid w:val="00E6403A"/>
    <w:rsid w:val="00E67CB4"/>
    <w:rsid w:val="00E73731"/>
    <w:rsid w:val="00E73A55"/>
    <w:rsid w:val="00E82561"/>
    <w:rsid w:val="00E85CC0"/>
    <w:rsid w:val="00E85D1A"/>
    <w:rsid w:val="00E931D3"/>
    <w:rsid w:val="00E93A6B"/>
    <w:rsid w:val="00E9735D"/>
    <w:rsid w:val="00E978EB"/>
    <w:rsid w:val="00EA0A17"/>
    <w:rsid w:val="00EA0DE3"/>
    <w:rsid w:val="00EA1561"/>
    <w:rsid w:val="00EA1F76"/>
    <w:rsid w:val="00EA596D"/>
    <w:rsid w:val="00EA6A7E"/>
    <w:rsid w:val="00EA6D11"/>
    <w:rsid w:val="00EB1C49"/>
    <w:rsid w:val="00EC52CA"/>
    <w:rsid w:val="00EC64BD"/>
    <w:rsid w:val="00ED41FF"/>
    <w:rsid w:val="00ED6ADF"/>
    <w:rsid w:val="00ED6FF6"/>
    <w:rsid w:val="00EE204D"/>
    <w:rsid w:val="00EE4033"/>
    <w:rsid w:val="00EF495C"/>
    <w:rsid w:val="00EF7317"/>
    <w:rsid w:val="00EF7A90"/>
    <w:rsid w:val="00F02FD8"/>
    <w:rsid w:val="00F04A82"/>
    <w:rsid w:val="00F05DCD"/>
    <w:rsid w:val="00F0603D"/>
    <w:rsid w:val="00F070C7"/>
    <w:rsid w:val="00F16386"/>
    <w:rsid w:val="00F178E9"/>
    <w:rsid w:val="00F22980"/>
    <w:rsid w:val="00F32313"/>
    <w:rsid w:val="00F3372F"/>
    <w:rsid w:val="00F3450E"/>
    <w:rsid w:val="00F345BF"/>
    <w:rsid w:val="00F350BC"/>
    <w:rsid w:val="00F37FA8"/>
    <w:rsid w:val="00F40A2C"/>
    <w:rsid w:val="00F42A2F"/>
    <w:rsid w:val="00F45600"/>
    <w:rsid w:val="00F4638E"/>
    <w:rsid w:val="00F52D27"/>
    <w:rsid w:val="00F557A7"/>
    <w:rsid w:val="00F55DEC"/>
    <w:rsid w:val="00F56816"/>
    <w:rsid w:val="00F57BBE"/>
    <w:rsid w:val="00F600A1"/>
    <w:rsid w:val="00F60B2F"/>
    <w:rsid w:val="00F623D3"/>
    <w:rsid w:val="00F74AB3"/>
    <w:rsid w:val="00F779AE"/>
    <w:rsid w:val="00F77B1A"/>
    <w:rsid w:val="00F842E3"/>
    <w:rsid w:val="00F90A2C"/>
    <w:rsid w:val="00F915DA"/>
    <w:rsid w:val="00F920BA"/>
    <w:rsid w:val="00F9356B"/>
    <w:rsid w:val="00F94614"/>
    <w:rsid w:val="00F963C5"/>
    <w:rsid w:val="00F96A8F"/>
    <w:rsid w:val="00F97B33"/>
    <w:rsid w:val="00FA005B"/>
    <w:rsid w:val="00FA1BE2"/>
    <w:rsid w:val="00FA2AAA"/>
    <w:rsid w:val="00FA434B"/>
    <w:rsid w:val="00FB76A8"/>
    <w:rsid w:val="00FC4D30"/>
    <w:rsid w:val="00FC5797"/>
    <w:rsid w:val="00FC7551"/>
    <w:rsid w:val="00FD66EF"/>
    <w:rsid w:val="00FD6775"/>
    <w:rsid w:val="00FF1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85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B59F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9D7E0A"/>
    <w:pPr>
      <w:ind w:left="720"/>
    </w:pPr>
  </w:style>
  <w:style w:type="paragraph" w:styleId="Header">
    <w:name w:val="header"/>
    <w:basedOn w:val="Normal"/>
    <w:link w:val="HeaderChar"/>
    <w:uiPriority w:val="99"/>
    <w:rsid w:val="007D7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D7019"/>
  </w:style>
  <w:style w:type="paragraph" w:styleId="Footer">
    <w:name w:val="footer"/>
    <w:basedOn w:val="Normal"/>
    <w:link w:val="FooterChar"/>
    <w:uiPriority w:val="99"/>
    <w:semiHidden/>
    <w:rsid w:val="007D70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D7019"/>
  </w:style>
  <w:style w:type="table" w:styleId="TableGrid">
    <w:name w:val="Table Grid"/>
    <w:basedOn w:val="TableNormal"/>
    <w:uiPriority w:val="99"/>
    <w:rsid w:val="005D16F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1246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1246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1246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1246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246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12461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696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960A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961B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61B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61B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61B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61B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34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347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348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4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2</Pages>
  <Words>392</Words>
  <Characters>2241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KiryanovaGV</dc:creator>
  <cp:keywords/>
  <dc:description/>
  <cp:lastModifiedBy>1</cp:lastModifiedBy>
  <cp:revision>5</cp:revision>
  <cp:lastPrinted>2018-11-02T09:49:00Z</cp:lastPrinted>
  <dcterms:created xsi:type="dcterms:W3CDTF">2018-11-02T09:45:00Z</dcterms:created>
  <dcterms:modified xsi:type="dcterms:W3CDTF">2021-05-12T11:46:00Z</dcterms:modified>
</cp:coreProperties>
</file>