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973" w:rsidRDefault="004D2973" w:rsidP="005E3B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D2973" w:rsidRPr="00C94056" w:rsidRDefault="004D2973" w:rsidP="005E3B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ind w:left="4956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Министру </w:t>
      </w:r>
      <w:r>
        <w:rPr>
          <w:rFonts w:ascii="Times New Roman" w:hAnsi="Times New Roman" w:cs="Times New Roman"/>
          <w:sz w:val="28"/>
          <w:szCs w:val="28"/>
        </w:rPr>
        <w:t>труда</w:t>
      </w:r>
      <w:r w:rsidRPr="00C94056">
        <w:rPr>
          <w:rFonts w:ascii="Times New Roman" w:hAnsi="Times New Roman" w:cs="Times New Roman"/>
          <w:sz w:val="28"/>
          <w:szCs w:val="28"/>
        </w:rPr>
        <w:t xml:space="preserve"> и социально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4D2973" w:rsidRDefault="004D2973" w:rsidP="00E9456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защиты</w:t>
      </w:r>
      <w:r w:rsidRPr="00C94056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</w:p>
    <w:p w:rsidR="004D2973" w:rsidRDefault="004D2973" w:rsidP="005E3BEE">
      <w:pPr>
        <w:pStyle w:val="ConsPlusNonformat"/>
        <w:widowControl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94056">
        <w:rPr>
          <w:rFonts w:ascii="Times New Roman" w:hAnsi="Times New Roman" w:cs="Times New Roman"/>
          <w:sz w:val="28"/>
          <w:szCs w:val="28"/>
        </w:rPr>
        <w:t>т 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4D2973" w:rsidRPr="00C94056" w:rsidRDefault="004D2973" w:rsidP="005E3BEE">
      <w:pPr>
        <w:pStyle w:val="ConsPlusNonformat"/>
        <w:widowControl/>
        <w:ind w:left="495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(Ф.И.О., должность, телефон)</w:t>
      </w:r>
    </w:p>
    <w:p w:rsidR="004D2973" w:rsidRPr="00C94056" w:rsidRDefault="004D2973" w:rsidP="005E3BEE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D2973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Уведомление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о факте обращения в целях склонения гражданского служащего к совершению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4056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Сообщаю, что: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(описание обстоятельств, при которых стало известно о случаях обращения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 гражданскому служащему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в связи с исполнением им служебных обязанностей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каких-либо лиц в целях склонения его к совершению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коррупционных правонарушений)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(дата, место, время, другие условия)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(подробные сведения о коррупционных правонарушениях, которые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должен был бы совершить </w:t>
      </w:r>
      <w:r w:rsidRPr="00C94056">
        <w:rPr>
          <w:rFonts w:ascii="Times New Roman" w:hAnsi="Times New Roman" w:cs="Times New Roman"/>
          <w:sz w:val="28"/>
          <w:szCs w:val="28"/>
        </w:rPr>
        <w:t>гражданский служащий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по просьбе обратившихся лиц)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4056">
        <w:rPr>
          <w:rFonts w:ascii="Times New Roman" w:hAnsi="Times New Roman" w:cs="Times New Roman"/>
          <w:sz w:val="28"/>
          <w:szCs w:val="28"/>
        </w:rPr>
        <w:t>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(все известные сведения о физическом (юридическом) лице,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склоняющем к коррупционному правонарушению)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4).</w:t>
      </w:r>
      <w:r w:rsidRPr="00C94056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(способ и обстоятельства склонения к коррупционному правонарушению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(подкуп, угроза, обман и т.д.), а также информация об отказе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(согласии) принять предложение лица о совершении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94056">
        <w:rPr>
          <w:rFonts w:ascii="Times New Roman" w:hAnsi="Times New Roman" w:cs="Times New Roman"/>
          <w:sz w:val="28"/>
          <w:szCs w:val="28"/>
        </w:rPr>
        <w:t>.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коррупционного правонарушения)</w:t>
      </w: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4D2973" w:rsidRDefault="004D2973" w:rsidP="005E3BEE">
      <w:pPr>
        <w:pStyle w:val="ConsPlusNonformat"/>
        <w:widowControl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(дата, подпись, инициалы и фамилия)</w:t>
      </w:r>
    </w:p>
    <w:p w:rsidR="004D2973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Pr="00C94056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Default="004D2973" w:rsidP="005E3BEE">
      <w:pPr>
        <w:pStyle w:val="ConsPlusNonformat"/>
        <w:widowControl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 xml:space="preserve">Регистрация: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94056">
        <w:rPr>
          <w:rFonts w:ascii="Times New Roman" w:hAnsi="Times New Roman" w:cs="Times New Roman"/>
          <w:sz w:val="28"/>
          <w:szCs w:val="28"/>
        </w:rPr>
        <w:t xml:space="preserve"> _________________ от "__" _____________ 20__ г.</w:t>
      </w:r>
    </w:p>
    <w:p w:rsidR="004D2973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Default="004D2973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D2973" w:rsidRDefault="004D2973" w:rsidP="005E3BEE">
      <w:pPr>
        <w:rPr>
          <w:sz w:val="28"/>
          <w:szCs w:val="28"/>
        </w:rPr>
      </w:pPr>
    </w:p>
    <w:p w:rsidR="004D2973" w:rsidRPr="00C94056" w:rsidRDefault="004D2973" w:rsidP="005E3BEE">
      <w:pPr>
        <w:rPr>
          <w:sz w:val="28"/>
          <w:szCs w:val="28"/>
        </w:rPr>
      </w:pPr>
    </w:p>
    <w:p w:rsidR="004D2973" w:rsidRDefault="004D2973" w:rsidP="005E3BEE"/>
    <w:p w:rsidR="004D2973" w:rsidRDefault="004D2973"/>
    <w:sectPr w:rsidR="004D2973" w:rsidSect="00143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610"/>
    <w:rsid w:val="000F35B9"/>
    <w:rsid w:val="00143B37"/>
    <w:rsid w:val="00192077"/>
    <w:rsid w:val="001D0E50"/>
    <w:rsid w:val="00243610"/>
    <w:rsid w:val="002F5602"/>
    <w:rsid w:val="00404553"/>
    <w:rsid w:val="004D2973"/>
    <w:rsid w:val="00501F11"/>
    <w:rsid w:val="005024E9"/>
    <w:rsid w:val="00562997"/>
    <w:rsid w:val="005E3BEE"/>
    <w:rsid w:val="007967B9"/>
    <w:rsid w:val="00811243"/>
    <w:rsid w:val="008D525E"/>
    <w:rsid w:val="00974D20"/>
    <w:rsid w:val="00A15A85"/>
    <w:rsid w:val="00A3660B"/>
    <w:rsid w:val="00A44421"/>
    <w:rsid w:val="00B4378E"/>
    <w:rsid w:val="00B45EDE"/>
    <w:rsid w:val="00C57AAD"/>
    <w:rsid w:val="00C94056"/>
    <w:rsid w:val="00CE1D7C"/>
    <w:rsid w:val="00D44698"/>
    <w:rsid w:val="00D804B1"/>
    <w:rsid w:val="00E0386B"/>
    <w:rsid w:val="00E84B2A"/>
    <w:rsid w:val="00E9456D"/>
    <w:rsid w:val="00EA7D45"/>
    <w:rsid w:val="00EE1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BE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E3B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372</Words>
  <Characters>2125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Цыбина Ирина Владимировна</dc:creator>
  <cp:keywords/>
  <dc:description/>
  <cp:lastModifiedBy>1</cp:lastModifiedBy>
  <cp:revision>3</cp:revision>
  <dcterms:created xsi:type="dcterms:W3CDTF">2012-12-11T13:50:00Z</dcterms:created>
  <dcterms:modified xsi:type="dcterms:W3CDTF">2021-05-12T11:51:00Z</dcterms:modified>
</cp:coreProperties>
</file>