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122" w:rsidRPr="00506F14" w:rsidRDefault="00C7012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C70122" w:rsidRPr="00506F14" w:rsidRDefault="00C7012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C70122" w:rsidRDefault="00C7012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C70122" w:rsidRPr="00506F14" w:rsidRDefault="00C70122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C70122" w:rsidRPr="00506F14" w:rsidRDefault="00C70122" w:rsidP="000D26D8">
      <w:pPr>
        <w:jc w:val="center"/>
        <w:rPr>
          <w:sz w:val="28"/>
          <w:szCs w:val="28"/>
        </w:rPr>
      </w:pPr>
    </w:p>
    <w:p w:rsidR="00C70122" w:rsidRDefault="00C70122" w:rsidP="000D26D8">
      <w:pPr>
        <w:jc w:val="center"/>
        <w:rPr>
          <w:sz w:val="28"/>
          <w:szCs w:val="28"/>
        </w:rPr>
      </w:pPr>
    </w:p>
    <w:p w:rsidR="00C70122" w:rsidRPr="00A21148" w:rsidRDefault="00C70122" w:rsidP="000D26D8">
      <w:pPr>
        <w:jc w:val="both"/>
        <w:rPr>
          <w:b/>
          <w:bCs/>
          <w:sz w:val="34"/>
          <w:szCs w:val="34"/>
        </w:rPr>
      </w:pPr>
      <w:r>
        <w:rPr>
          <w:sz w:val="28"/>
          <w:szCs w:val="28"/>
        </w:rPr>
        <w:t xml:space="preserve">                                                        </w:t>
      </w:r>
      <w:r w:rsidRPr="00A21148">
        <w:rPr>
          <w:b/>
          <w:bCs/>
          <w:sz w:val="34"/>
          <w:szCs w:val="34"/>
        </w:rPr>
        <w:t>Р Е Ш Е Н И Е</w:t>
      </w:r>
    </w:p>
    <w:p w:rsidR="00C70122" w:rsidRPr="00E167E7" w:rsidRDefault="00C70122" w:rsidP="000D26D8">
      <w:pPr>
        <w:jc w:val="both"/>
        <w:rPr>
          <w:sz w:val="28"/>
          <w:szCs w:val="28"/>
        </w:rPr>
      </w:pPr>
    </w:p>
    <w:p w:rsidR="00C70122" w:rsidRPr="00E167E7" w:rsidRDefault="00C70122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C70122" w:rsidRPr="00192EAE">
        <w:tc>
          <w:tcPr>
            <w:tcW w:w="9900" w:type="dxa"/>
          </w:tcPr>
          <w:p w:rsidR="00C70122" w:rsidRDefault="00C7012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«04» июня 2021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33</w:t>
            </w:r>
          </w:p>
          <w:p w:rsidR="00C70122" w:rsidRPr="00192EAE" w:rsidRDefault="00C7012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70122" w:rsidRPr="00E167E7">
        <w:tc>
          <w:tcPr>
            <w:tcW w:w="9900" w:type="dxa"/>
          </w:tcPr>
          <w:p w:rsidR="00C70122" w:rsidRPr="00192EAE" w:rsidRDefault="00C70122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C70122" w:rsidRDefault="00C70122" w:rsidP="000D26D8">
      <w:pPr>
        <w:pStyle w:val="Heading1"/>
        <w:jc w:val="center"/>
        <w:rPr>
          <w:rStyle w:val="a"/>
        </w:rPr>
      </w:pPr>
    </w:p>
    <w:p w:rsidR="00C70122" w:rsidRDefault="00C70122" w:rsidP="000D26D8">
      <w:pPr>
        <w:spacing w:line="360" w:lineRule="auto"/>
        <w:ind w:firstLine="709"/>
        <w:rPr>
          <w:sz w:val="28"/>
          <w:szCs w:val="28"/>
        </w:rPr>
      </w:pPr>
    </w:p>
    <w:p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C70122" w:rsidRPr="00F85E12" w:rsidRDefault="00C70122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1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21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C70122" w:rsidRDefault="00C7012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0122" w:rsidRDefault="00C7012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0122" w:rsidRPr="00D47700" w:rsidRDefault="00C7012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70122" w:rsidRPr="00506F14" w:rsidRDefault="00C7012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р е ш и л:</w:t>
      </w:r>
    </w:p>
    <w:p w:rsidR="00C70122" w:rsidRDefault="00C70122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</w:p>
    <w:p w:rsidR="00C70122" w:rsidRDefault="00C70122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 квартал 2021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C70122" w:rsidRPr="001F3E91" w:rsidRDefault="00C7012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решение вступает в силу со дня его официального опубликования </w:t>
      </w:r>
    </w:p>
    <w:p w:rsidR="00C70122" w:rsidRPr="009968B7" w:rsidRDefault="00C7012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70122" w:rsidRDefault="00C70122" w:rsidP="000D26D8">
      <w:pPr>
        <w:jc w:val="both"/>
        <w:rPr>
          <w:sz w:val="28"/>
          <w:szCs w:val="28"/>
        </w:rPr>
      </w:pPr>
    </w:p>
    <w:p w:rsidR="00C70122" w:rsidRDefault="00C70122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70122" w:rsidRDefault="00C70122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C70122" w:rsidRPr="00B0572B" w:rsidRDefault="00C70122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jc w:val="right"/>
        <w:rPr>
          <w:color w:val="000000"/>
          <w:spacing w:val="-4"/>
        </w:rPr>
      </w:pPr>
    </w:p>
    <w:p w:rsidR="00C70122" w:rsidRPr="00824888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C70122" w:rsidRPr="00824888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 решению сессии Совета депутатов</w:t>
      </w:r>
    </w:p>
    <w:p w:rsidR="00C70122" w:rsidRPr="00824888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C70122" w:rsidRPr="00824888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«4» июня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21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33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134"/>
        <w:gridCol w:w="1702"/>
      </w:tblGrid>
      <w:tr w:rsidR="00C70122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E80FE0" w:rsidRDefault="00C70122" w:rsidP="006E38FB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E80FE0" w:rsidRDefault="00C70122" w:rsidP="006E38FB">
            <w:pPr>
              <w:rPr>
                <w:rFonts w:ascii="Arial" w:hAnsi="Arial" w:cs="Arial"/>
              </w:rPr>
            </w:pPr>
          </w:p>
        </w:tc>
      </w:tr>
      <w:tr w:rsidR="00C70122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C70122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C70122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730745" w:rsidRDefault="00C70122" w:rsidP="00242E1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4007300,0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730745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 w:rsidRPr="00730745">
              <w:rPr>
                <w:b/>
                <w:bCs/>
                <w:sz w:val="16"/>
                <w:szCs w:val="16"/>
              </w:rPr>
              <w:t>1069310,96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421E1C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 w:rsidRPr="00421E1C">
              <w:rPr>
                <w:b/>
                <w:bCs/>
                <w:sz w:val="16"/>
                <w:szCs w:val="16"/>
              </w:rPr>
              <w:t>2937989,04</w:t>
            </w:r>
          </w:p>
        </w:tc>
      </w:tr>
      <w:tr w:rsidR="00C7012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730745" w:rsidRDefault="00C7012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4007300,0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730745" w:rsidRDefault="00C7012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 w:rsidRPr="00730745">
              <w:rPr>
                <w:b/>
                <w:bCs/>
                <w:sz w:val="16"/>
                <w:szCs w:val="16"/>
              </w:rPr>
              <w:t>1069310,96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421E1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421E1C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730745" w:rsidRDefault="00C7012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4007300,0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730745" w:rsidRDefault="00C7012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 w:rsidRPr="00730745">
              <w:rPr>
                <w:b/>
                <w:bCs/>
                <w:sz w:val="16"/>
                <w:szCs w:val="16"/>
              </w:rPr>
              <w:t>1069310,96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421E1C" w:rsidRDefault="00C70122" w:rsidP="003E166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421E1C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7246,04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7246,04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421E1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421E1C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A53FEB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30400,0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35242,32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421E1C" w:rsidRDefault="00C70122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4842,32</w:t>
            </w:r>
          </w:p>
        </w:tc>
      </w:tr>
      <w:tr w:rsidR="00C7012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91210102020011000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421E1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</w:tr>
      <w:tr w:rsidR="00C7012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7909E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912106021030102100110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1135,72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421E1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60764,28</w:t>
            </w:r>
          </w:p>
        </w:tc>
      </w:tr>
      <w:tr w:rsidR="00C7012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42,56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421E1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57,44</w:t>
            </w:r>
          </w:p>
        </w:tc>
      </w:tr>
      <w:tr w:rsidR="00C7012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912 1 06 06033 10000011</w:t>
            </w:r>
            <w:r w:rsidRPr="00506F14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359093,0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421E1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907,0</w:t>
            </w:r>
          </w:p>
        </w:tc>
      </w:tr>
      <w:tr w:rsidR="00C7012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91210606043121000110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45000,00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BA7C6F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45000,0</w:t>
            </w:r>
          </w:p>
        </w:tc>
      </w:tr>
      <w:tr w:rsidR="00C7012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91210606043103000110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BA7C6F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15000,0</w:t>
            </w:r>
          </w:p>
        </w:tc>
      </w:tr>
      <w:tr w:rsidR="00C7012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514000,00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170453,95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BA7C6F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496954,05</w:t>
            </w:r>
          </w:p>
        </w:tc>
      </w:tr>
      <w:tr w:rsidR="00C7012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700,02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74299,98</w:t>
            </w:r>
          </w:p>
        </w:tc>
      </w:tr>
      <w:tr w:rsidR="00C7012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91211105035100000120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</w:tr>
      <w:tr w:rsidR="00C70122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91211705050100000180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D76B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BA7C6F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C7012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EA5CC4" w:rsidRDefault="00C70122" w:rsidP="00335C5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EA5CC4">
              <w:rPr>
                <w:b/>
                <w:bCs/>
                <w:sz w:val="16"/>
                <w:szCs w:val="16"/>
              </w:rPr>
              <w:t>2813600,0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EA5CC4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EA5CC4">
              <w:rPr>
                <w:b/>
                <w:bCs/>
                <w:sz w:val="16"/>
                <w:szCs w:val="16"/>
              </w:rPr>
              <w:t>644890,0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EA5CC4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EA5CC4">
              <w:rPr>
                <w:b/>
                <w:bCs/>
                <w:sz w:val="16"/>
                <w:szCs w:val="16"/>
              </w:rPr>
              <w:t>-2168710,0</w:t>
            </w:r>
          </w:p>
        </w:tc>
      </w:tr>
      <w:tr w:rsidR="00C7012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EA5CC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C70122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7510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</w:t>
            </w:r>
            <w:r>
              <w:rPr>
                <w:sz w:val="16"/>
                <w:szCs w:val="16"/>
              </w:rPr>
              <w:t>15002</w:t>
            </w:r>
            <w:r w:rsidRPr="00506F14">
              <w:rPr>
                <w:sz w:val="16"/>
                <w:szCs w:val="16"/>
              </w:rPr>
              <w:t xml:space="preserve"> 10 0000 15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808800,00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269600,0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EA5CC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EA5CC4">
              <w:rPr>
                <w:sz w:val="16"/>
                <w:szCs w:val="16"/>
              </w:rPr>
              <w:t>539200,00</w:t>
            </w:r>
          </w:p>
        </w:tc>
      </w:tr>
      <w:tr w:rsidR="00C7012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9999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103000,0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EA5CC4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697000,0</w:t>
            </w:r>
          </w:p>
        </w:tc>
      </w:tr>
      <w:tr w:rsidR="00C70122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  <w:r>
              <w:rPr>
                <w:sz w:val="16"/>
                <w:szCs w:val="16"/>
              </w:rPr>
              <w:t>7715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  <w:r w:rsidRPr="00D76BAC">
              <w:rPr>
                <w:b/>
                <w:bCs/>
                <w:sz w:val="16"/>
                <w:szCs w:val="16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EA5CC4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C70122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20450,0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EA5CC4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66350,0</w:t>
            </w:r>
          </w:p>
        </w:tc>
      </w:tr>
      <w:tr w:rsidR="00C70122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233810,0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233810,0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EA5CC4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C70122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893690,0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28030,0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865660,0</w:t>
            </w:r>
          </w:p>
        </w:tc>
      </w:tr>
    </w:tbl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043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</w:tblGrid>
      <w:tr w:rsidR="00C70122" w:rsidRPr="00506F14">
        <w:trPr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85266D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4007300,00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1029815,28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-2977484,72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4007300,00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1029815,28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-2977484,72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51719,0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-9180,86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37700,0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17967,0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-28332,07</w:t>
            </w:r>
          </w:p>
        </w:tc>
      </w:tr>
      <w:tr w:rsidR="00C70122" w:rsidRPr="00506F14">
        <w:trPr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286982,74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-52933,0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4802,0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-12398,0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C7851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611540,0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135130,39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-476409,61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222960,0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44534,69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-178425,31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-195200,0</w:t>
            </w:r>
          </w:p>
        </w:tc>
      </w:tr>
      <w:tr w:rsidR="00C70122" w:rsidRPr="00506F14">
        <w:trPr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5112,74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-87,26</w:t>
            </w:r>
          </w:p>
        </w:tc>
      </w:tr>
      <w:tr w:rsidR="00C70122" w:rsidRPr="00506F14">
        <w:trPr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10313,39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-90686,61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C70122" w:rsidRPr="00506F14">
        <w:trPr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-5000,0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BC7851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C7851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C7851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C7851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3315,81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C7851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-1884,19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C7851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C7851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199875,19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C7851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-71524,81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266695,51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266695,51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30983,0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-49017,0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52320,40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-221679,60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рабри и услуг для обеспечения 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66000</w:t>
            </w:r>
            <w:r w:rsidRPr="00506F14">
              <w:rPr>
                <w:sz w:val="16"/>
                <w:szCs w:val="16"/>
              </w:rPr>
              <w:t>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12785,75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-53214,25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</w:tr>
      <w:tr w:rsidR="00C70122" w:rsidRPr="00506F14">
        <w:trPr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32500,0</w:t>
            </w:r>
          </w:p>
        </w:tc>
      </w:tr>
      <w:tr w:rsidR="00C7012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-28850,0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883095" w:rsidRDefault="00C70122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954700,0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233810,0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-730890,0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742081" w:rsidRDefault="00C7012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742081" w:rsidRDefault="00C7012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857E93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197400</w:t>
            </w:r>
            <w:r w:rsidRPr="00857E9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133057,43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-64342,57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857E93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-42800,0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857E93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Default="00C7012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857E93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C70122" w:rsidRPr="00857E93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C70122" w:rsidRPr="00506F14">
        <w:trPr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75683,16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-479813,84</w:t>
            </w:r>
          </w:p>
        </w:tc>
      </w:tr>
      <w:tr w:rsidR="00C70122" w:rsidRPr="00506F14">
        <w:trPr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-39495,68</w:t>
            </w:r>
          </w:p>
          <w:p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C70122" w:rsidRPr="00506F14">
        <w:trPr>
          <w:gridAfter w:val="1"/>
          <w:wAfter w:w="21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Default="00C70122" w:rsidP="006E38FB">
            <w:pPr>
              <w:shd w:val="clear" w:color="auto" w:fill="FFFFFF"/>
              <w:jc w:val="center"/>
            </w:pPr>
          </w:p>
          <w:p w:rsidR="00C70122" w:rsidRPr="00506F14" w:rsidRDefault="00C70122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C70122" w:rsidRPr="00506F14">
        <w:trPr>
          <w:gridAfter w:val="1"/>
          <w:wAfter w:w="21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506F14" w:rsidRDefault="00C70122" w:rsidP="006E38FB">
            <w:pPr>
              <w:shd w:val="clear" w:color="auto" w:fill="FFFFFF"/>
            </w:pPr>
          </w:p>
        </w:tc>
      </w:tr>
      <w:tr w:rsidR="00C70122" w:rsidRPr="00506F14">
        <w:trPr>
          <w:gridAfter w:val="1"/>
          <w:wAfter w:w="21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C70122" w:rsidRPr="00506F14">
        <w:trPr>
          <w:gridAfter w:val="1"/>
          <w:wAfter w:w="21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C70122" w:rsidRPr="00506F14">
        <w:trPr>
          <w:gridAfter w:val="1"/>
          <w:wAfter w:w="21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3C6DD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-69708,</w:t>
            </w:r>
            <w:bookmarkStart w:id="1" w:name="_GoBack"/>
            <w:bookmarkEnd w:id="1"/>
            <w:r w:rsidRPr="00B8155B">
              <w:rPr>
                <w:sz w:val="16"/>
                <w:szCs w:val="16"/>
              </w:rPr>
              <w:t>18</w:t>
            </w:r>
          </w:p>
        </w:tc>
      </w:tr>
      <w:tr w:rsidR="00C70122" w:rsidRPr="00506F14">
        <w:trPr>
          <w:gridAfter w:val="1"/>
          <w:wAfter w:w="21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C70122" w:rsidRPr="00506F14">
        <w:trPr>
          <w:gridAfter w:val="1"/>
          <w:wAfter w:w="21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C70122" w:rsidRPr="00506F14">
        <w:trPr>
          <w:gridAfter w:val="1"/>
          <w:wAfter w:w="21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C70122" w:rsidRPr="00506F14">
        <w:trPr>
          <w:gridAfter w:val="1"/>
          <w:wAfter w:w="21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C70122" w:rsidRPr="00506F14">
        <w:trPr>
          <w:gridAfter w:val="1"/>
          <w:wAfter w:w="21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C70122" w:rsidRPr="00506F14">
        <w:trPr>
          <w:gridAfter w:val="1"/>
          <w:wAfter w:w="21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C70122" w:rsidRPr="00506F14">
        <w:trPr>
          <w:gridAfter w:val="1"/>
          <w:wAfter w:w="21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70122" w:rsidRPr="00B8155B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C70122" w:rsidRPr="00506F14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:rsidR="00C70122" w:rsidRPr="00506F14" w:rsidRDefault="00C70122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C70122" w:rsidRDefault="00C70122"/>
    <w:p w:rsidR="00C70122" w:rsidRDefault="00C70122"/>
    <w:sectPr w:rsidR="00C70122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122" w:rsidRDefault="00C70122" w:rsidP="00AC50D2">
      <w:r>
        <w:separator/>
      </w:r>
    </w:p>
  </w:endnote>
  <w:endnote w:type="continuationSeparator" w:id="1">
    <w:p w:rsidR="00C70122" w:rsidRDefault="00C70122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122" w:rsidRDefault="00C70122" w:rsidP="00AC50D2">
      <w:r>
        <w:separator/>
      </w:r>
    </w:p>
  </w:footnote>
  <w:footnote w:type="continuationSeparator" w:id="1">
    <w:p w:rsidR="00C70122" w:rsidRDefault="00C70122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122" w:rsidRDefault="00C70122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C70122" w:rsidRDefault="00C70122" w:rsidP="006E38FB">
    <w:pPr>
      <w:pStyle w:val="Header"/>
      <w:jc w:val="center"/>
    </w:pPr>
  </w:p>
  <w:p w:rsidR="00C70122" w:rsidRDefault="00C7012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6265E"/>
    <w:rsid w:val="00066EBB"/>
    <w:rsid w:val="000D26D8"/>
    <w:rsid w:val="000D5B58"/>
    <w:rsid w:val="000D72AC"/>
    <w:rsid w:val="000F387D"/>
    <w:rsid w:val="001235FD"/>
    <w:rsid w:val="00134745"/>
    <w:rsid w:val="00141FDC"/>
    <w:rsid w:val="00147C68"/>
    <w:rsid w:val="0018370D"/>
    <w:rsid w:val="00192EAE"/>
    <w:rsid w:val="001F3E91"/>
    <w:rsid w:val="00206E06"/>
    <w:rsid w:val="00211C62"/>
    <w:rsid w:val="002154A6"/>
    <w:rsid w:val="00242E1B"/>
    <w:rsid w:val="002456E1"/>
    <w:rsid w:val="0029031A"/>
    <w:rsid w:val="002B67A6"/>
    <w:rsid w:val="002D08D6"/>
    <w:rsid w:val="002D15DC"/>
    <w:rsid w:val="002D4E27"/>
    <w:rsid w:val="002E364F"/>
    <w:rsid w:val="00312F05"/>
    <w:rsid w:val="00335C5A"/>
    <w:rsid w:val="0038424A"/>
    <w:rsid w:val="003A5810"/>
    <w:rsid w:val="003B0327"/>
    <w:rsid w:val="003C6DDD"/>
    <w:rsid w:val="003C7BCD"/>
    <w:rsid w:val="003E166B"/>
    <w:rsid w:val="004128B2"/>
    <w:rsid w:val="00420EB7"/>
    <w:rsid w:val="00421E1C"/>
    <w:rsid w:val="00422D69"/>
    <w:rsid w:val="00444927"/>
    <w:rsid w:val="004832E6"/>
    <w:rsid w:val="00506F14"/>
    <w:rsid w:val="00526055"/>
    <w:rsid w:val="0054219C"/>
    <w:rsid w:val="005576BA"/>
    <w:rsid w:val="00641F19"/>
    <w:rsid w:val="006539C6"/>
    <w:rsid w:val="00676017"/>
    <w:rsid w:val="006C1EBC"/>
    <w:rsid w:val="006E210C"/>
    <w:rsid w:val="006E38FB"/>
    <w:rsid w:val="00715A87"/>
    <w:rsid w:val="007214A4"/>
    <w:rsid w:val="007263EF"/>
    <w:rsid w:val="00730745"/>
    <w:rsid w:val="00740173"/>
    <w:rsid w:val="00742081"/>
    <w:rsid w:val="007909E5"/>
    <w:rsid w:val="007B48DA"/>
    <w:rsid w:val="007B4DB5"/>
    <w:rsid w:val="007E584E"/>
    <w:rsid w:val="007E6826"/>
    <w:rsid w:val="00810E2D"/>
    <w:rsid w:val="00824888"/>
    <w:rsid w:val="0083625D"/>
    <w:rsid w:val="0085266D"/>
    <w:rsid w:val="00857E93"/>
    <w:rsid w:val="00883095"/>
    <w:rsid w:val="008B5E3C"/>
    <w:rsid w:val="00922E9E"/>
    <w:rsid w:val="00927564"/>
    <w:rsid w:val="00945892"/>
    <w:rsid w:val="009805DD"/>
    <w:rsid w:val="009968B7"/>
    <w:rsid w:val="009D22EA"/>
    <w:rsid w:val="009F6C5D"/>
    <w:rsid w:val="00A009BE"/>
    <w:rsid w:val="00A108D3"/>
    <w:rsid w:val="00A21148"/>
    <w:rsid w:val="00A444A5"/>
    <w:rsid w:val="00A53FEB"/>
    <w:rsid w:val="00AC50D2"/>
    <w:rsid w:val="00AC5B2E"/>
    <w:rsid w:val="00B0572B"/>
    <w:rsid w:val="00B509F9"/>
    <w:rsid w:val="00B52FD4"/>
    <w:rsid w:val="00B8155B"/>
    <w:rsid w:val="00BA7C6F"/>
    <w:rsid w:val="00BC2A29"/>
    <w:rsid w:val="00BC581B"/>
    <w:rsid w:val="00BC7851"/>
    <w:rsid w:val="00C149B2"/>
    <w:rsid w:val="00C26B37"/>
    <w:rsid w:val="00C56CF3"/>
    <w:rsid w:val="00C70122"/>
    <w:rsid w:val="00C83A7C"/>
    <w:rsid w:val="00C94B67"/>
    <w:rsid w:val="00D47700"/>
    <w:rsid w:val="00D76BAC"/>
    <w:rsid w:val="00D83C11"/>
    <w:rsid w:val="00DA1E3A"/>
    <w:rsid w:val="00DC3949"/>
    <w:rsid w:val="00DE1F1B"/>
    <w:rsid w:val="00DE66BB"/>
    <w:rsid w:val="00DE6964"/>
    <w:rsid w:val="00E02F48"/>
    <w:rsid w:val="00E167E7"/>
    <w:rsid w:val="00E37648"/>
    <w:rsid w:val="00E51EBD"/>
    <w:rsid w:val="00E54C96"/>
    <w:rsid w:val="00E63E02"/>
    <w:rsid w:val="00E80FE0"/>
    <w:rsid w:val="00E93A42"/>
    <w:rsid w:val="00EA5CC4"/>
    <w:rsid w:val="00EA7BD2"/>
    <w:rsid w:val="00ED5939"/>
    <w:rsid w:val="00F21897"/>
    <w:rsid w:val="00F46AEE"/>
    <w:rsid w:val="00F64D42"/>
    <w:rsid w:val="00F7445F"/>
    <w:rsid w:val="00F8421C"/>
    <w:rsid w:val="00F85E12"/>
    <w:rsid w:val="00F950D2"/>
    <w:rsid w:val="00FB13ED"/>
    <w:rsid w:val="00FE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104</TotalTime>
  <Pages>5</Pages>
  <Words>1399</Words>
  <Characters>7978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 </dc:title>
  <dc:subject/>
  <dc:creator>RePack by SPecialiST</dc:creator>
  <cp:keywords/>
  <dc:description/>
  <cp:lastModifiedBy>1</cp:lastModifiedBy>
  <cp:revision>11</cp:revision>
  <cp:lastPrinted>2021-03-11T13:27:00Z</cp:lastPrinted>
  <dcterms:created xsi:type="dcterms:W3CDTF">2021-02-15T07:20:00Z</dcterms:created>
  <dcterms:modified xsi:type="dcterms:W3CDTF">2021-07-02T08:47:00Z</dcterms:modified>
</cp:coreProperties>
</file>