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CEB" w:rsidRPr="00945892" w:rsidRDefault="00BF0CEB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 xml:space="preserve">СОВЕТ ДЕПУТАТОВ БАБЕЕВСКОГО СЕЛЬСКОГО ПОСЕЛЕНИЯ </w:t>
      </w:r>
    </w:p>
    <w:p w:rsidR="00BF0CEB" w:rsidRPr="00945892" w:rsidRDefault="00BF0CEB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BF0CEB" w:rsidRPr="00945892" w:rsidRDefault="00BF0CEB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BF0CEB" w:rsidRPr="00945892" w:rsidRDefault="00BF0CEB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</w:t>
      </w:r>
      <w:r w:rsidRPr="00945892">
        <w:rPr>
          <w:sz w:val="28"/>
          <w:szCs w:val="28"/>
        </w:rPr>
        <w:t>ГО СОЗЫВА</w:t>
      </w:r>
    </w:p>
    <w:p w:rsidR="00BF0CEB" w:rsidRPr="00945892" w:rsidRDefault="00BF0CEB" w:rsidP="00C86632">
      <w:pPr>
        <w:jc w:val="center"/>
      </w:pPr>
    </w:p>
    <w:p w:rsidR="00BF0CEB" w:rsidRPr="00206E06" w:rsidRDefault="00BF0CEB" w:rsidP="00C86632">
      <w:pPr>
        <w:jc w:val="center"/>
      </w:pPr>
    </w:p>
    <w:p w:rsidR="00BF0CEB" w:rsidRDefault="00BF0CEB" w:rsidP="00C86632">
      <w:pPr>
        <w:jc w:val="center"/>
        <w:outlineLvl w:val="0"/>
        <w:rPr>
          <w:b/>
          <w:bCs/>
          <w:sz w:val="34"/>
          <w:szCs w:val="34"/>
        </w:rPr>
      </w:pPr>
      <w:r w:rsidRPr="00444927">
        <w:rPr>
          <w:b/>
          <w:bCs/>
          <w:sz w:val="34"/>
          <w:szCs w:val="34"/>
        </w:rPr>
        <w:t>Р Е Ш Е Н И Е</w:t>
      </w:r>
    </w:p>
    <w:p w:rsidR="00BF0CEB" w:rsidRDefault="00BF0CEB" w:rsidP="00C86632">
      <w:pPr>
        <w:jc w:val="center"/>
        <w:outlineLvl w:val="0"/>
        <w:rPr>
          <w:b/>
          <w:bCs/>
          <w:sz w:val="34"/>
          <w:szCs w:val="34"/>
        </w:rPr>
      </w:pPr>
    </w:p>
    <w:p w:rsidR="00BF0CEB" w:rsidRPr="00206E06" w:rsidRDefault="00BF0CEB" w:rsidP="00C86632">
      <w:pPr>
        <w:jc w:val="center"/>
        <w:rPr>
          <w:b/>
          <w:bCs/>
        </w:rPr>
      </w:pPr>
    </w:p>
    <w:p w:rsidR="00BF0CEB" w:rsidRPr="00206E06" w:rsidRDefault="00BF0CEB" w:rsidP="00C86632">
      <w:pPr>
        <w:jc w:val="center"/>
        <w:rPr>
          <w:b/>
          <w:bCs/>
        </w:rPr>
      </w:pPr>
    </w:p>
    <w:p w:rsidR="00BF0CEB" w:rsidRPr="00444927" w:rsidRDefault="00BF0CEB" w:rsidP="00C86632">
      <w:pPr>
        <w:rPr>
          <w:sz w:val="28"/>
          <w:szCs w:val="28"/>
        </w:rPr>
      </w:pPr>
      <w:r>
        <w:rPr>
          <w:sz w:val="28"/>
          <w:szCs w:val="28"/>
        </w:rPr>
        <w:t>«06\» сентября 2021</w:t>
      </w:r>
      <w:r w:rsidRPr="00444927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37</w:t>
      </w:r>
      <w:r w:rsidRPr="00444927">
        <w:rPr>
          <w:sz w:val="28"/>
          <w:szCs w:val="28"/>
        </w:rPr>
        <w:t xml:space="preserve"> </w:t>
      </w:r>
    </w:p>
    <w:p w:rsidR="00BF0CEB" w:rsidRDefault="00BF0CEB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BF0CEB" w:rsidRPr="00206E06" w:rsidRDefault="00BF0CEB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BF0CEB" w:rsidRPr="00206E06" w:rsidRDefault="00BF0CEB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BF0CEB" w:rsidRPr="00206E06" w:rsidRDefault="00BF0CEB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BF0CEB" w:rsidRPr="00206E06" w:rsidRDefault="00BF0CEB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2 квартал 2021</w:t>
      </w:r>
      <w:r w:rsidRPr="00206E06">
        <w:rPr>
          <w:b/>
          <w:bCs/>
          <w:sz w:val="28"/>
          <w:szCs w:val="28"/>
        </w:rPr>
        <w:t xml:space="preserve"> г</w:t>
      </w:r>
    </w:p>
    <w:p w:rsidR="00BF0CEB" w:rsidRPr="00206E06" w:rsidRDefault="00BF0CEB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BF0CEB" w:rsidRPr="00206E06" w:rsidRDefault="00BF0CEB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2 квартал 2021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 xml:space="preserve">сельского поселения, Совет депутатов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р е ш и л:</w:t>
      </w:r>
    </w:p>
    <w:p w:rsidR="00BF0CEB" w:rsidRPr="00206E06" w:rsidRDefault="00BF0CEB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2 квартал 2021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BF0CEB" w:rsidRDefault="00BF0CEB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вступает в силу со дня его официального опубликования</w:t>
      </w:r>
    </w:p>
    <w:p w:rsidR="00BF0CEB" w:rsidRDefault="00BF0CEB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BF0CEB" w:rsidRDefault="00BF0CEB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BF0CEB" w:rsidRDefault="00BF0CEB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BF0CEB" w:rsidRDefault="00BF0CEB" w:rsidP="00C86632">
      <w:pPr>
        <w:pStyle w:val="1"/>
        <w:jc w:val="both"/>
        <w:rPr>
          <w:sz w:val="28"/>
          <w:szCs w:val="28"/>
        </w:rPr>
      </w:pPr>
    </w:p>
    <w:p w:rsidR="00BF0CEB" w:rsidRPr="00E63E02" w:rsidRDefault="00BF0CEB" w:rsidP="00C86632">
      <w:pPr>
        <w:pStyle w:val="1"/>
        <w:jc w:val="both"/>
        <w:rPr>
          <w:sz w:val="28"/>
          <w:szCs w:val="28"/>
        </w:rPr>
      </w:pPr>
    </w:p>
    <w:p w:rsidR="00BF0CEB" w:rsidRPr="00206E06" w:rsidRDefault="00BF0CEB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BF0CEB" w:rsidRPr="00206E06" w:rsidRDefault="00BF0CEB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BF0CEB" w:rsidRPr="00206E06" w:rsidRDefault="00BF0CEB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решением Совета депутатов </w:t>
      </w:r>
    </w:p>
    <w:p w:rsidR="00BF0CEB" w:rsidRPr="00206E06" w:rsidRDefault="00BF0CEB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BF0CEB" w:rsidRPr="00206E06" w:rsidRDefault="00BF0CEB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BF0CEB" w:rsidRPr="00206E06" w:rsidRDefault="00BF0CEB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«06сентября 2021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 37</w:t>
      </w:r>
    </w:p>
    <w:p w:rsidR="00BF0CEB" w:rsidRPr="00206E06" w:rsidRDefault="00BF0CEB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BF0CEB" w:rsidRPr="00206E06" w:rsidRDefault="00BF0CEB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BF0CEB" w:rsidRPr="00206E06" w:rsidRDefault="00BF0CEB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2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BF0CEB" w:rsidRDefault="00BF0CEB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F0CEB" w:rsidRDefault="00BF0CEB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BF0CEB" w:rsidRPr="00206E06">
        <w:trPr>
          <w:jc w:val="center"/>
        </w:trPr>
        <w:tc>
          <w:tcPr>
            <w:tcW w:w="2697" w:type="dxa"/>
            <w:vAlign w:val="center"/>
          </w:tcPr>
          <w:p w:rsidR="00BF0CEB" w:rsidRPr="00E37648" w:rsidRDefault="00BF0CEB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BF0CEB" w:rsidRPr="00E37648" w:rsidRDefault="00BF0CEB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985" w:type="dxa"/>
            <w:vAlign w:val="center"/>
          </w:tcPr>
          <w:p w:rsidR="00BF0CEB" w:rsidRPr="00E37648" w:rsidRDefault="00BF0CEB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01.0</w:t>
            </w: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844" w:type="dxa"/>
            <w:vAlign w:val="center"/>
          </w:tcPr>
          <w:p w:rsidR="00BF0CEB" w:rsidRPr="00E37648" w:rsidRDefault="00BF0CEB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2092" w:type="dxa"/>
            <w:vAlign w:val="center"/>
          </w:tcPr>
          <w:p w:rsidR="00BF0CEB" w:rsidRPr="00E37648" w:rsidRDefault="00BF0CEB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01.0</w:t>
            </w: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</w:tr>
      <w:tr w:rsidR="00BF0CEB" w:rsidRPr="00206E06">
        <w:trPr>
          <w:jc w:val="center"/>
        </w:trPr>
        <w:tc>
          <w:tcPr>
            <w:tcW w:w="2697" w:type="dxa"/>
            <w:vAlign w:val="center"/>
          </w:tcPr>
          <w:p w:rsidR="00BF0CEB" w:rsidRPr="00E37648" w:rsidRDefault="00BF0CEB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BF0CEB" w:rsidRPr="00E37648" w:rsidRDefault="00BF0CEB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BF0CEB" w:rsidRPr="00E37648" w:rsidRDefault="00BF0CEB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BF0CEB" w:rsidRPr="00E37648" w:rsidRDefault="00BF0CEB" w:rsidP="004F578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801,4</w:t>
            </w:r>
          </w:p>
        </w:tc>
        <w:tc>
          <w:tcPr>
            <w:tcW w:w="2092" w:type="dxa"/>
            <w:vAlign w:val="center"/>
          </w:tcPr>
          <w:p w:rsidR="00BF0CEB" w:rsidRPr="00E37648" w:rsidRDefault="00BF0CEB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632,0</w:t>
            </w:r>
          </w:p>
        </w:tc>
      </w:tr>
      <w:tr w:rsidR="00BF0CEB" w:rsidRPr="00206E06">
        <w:trPr>
          <w:jc w:val="center"/>
        </w:trPr>
        <w:tc>
          <w:tcPr>
            <w:tcW w:w="2697" w:type="dxa"/>
            <w:vAlign w:val="center"/>
          </w:tcPr>
          <w:p w:rsidR="00BF0CEB" w:rsidRPr="00E37648" w:rsidRDefault="00BF0CEB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BF0CEB" w:rsidRPr="00E37648" w:rsidRDefault="00BF0CEB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BF0CEB" w:rsidRPr="00E37648" w:rsidRDefault="00BF0CEB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BF0CEB" w:rsidRPr="00E37648" w:rsidRDefault="00BF0CEB" w:rsidP="0058711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801,4</w:t>
            </w:r>
          </w:p>
        </w:tc>
        <w:tc>
          <w:tcPr>
            <w:tcW w:w="2092" w:type="dxa"/>
            <w:vAlign w:val="center"/>
          </w:tcPr>
          <w:p w:rsidR="00BF0CEB" w:rsidRPr="00E37648" w:rsidRDefault="00BF0CEB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632,0</w:t>
            </w:r>
          </w:p>
        </w:tc>
      </w:tr>
    </w:tbl>
    <w:p w:rsidR="00BF0CEB" w:rsidRDefault="00BF0CEB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BF0CEB" w:rsidRDefault="00BF0CEB" w:rsidP="00C86632">
      <w:pPr>
        <w:rPr>
          <w:sz w:val="28"/>
          <w:szCs w:val="28"/>
        </w:rPr>
      </w:pPr>
    </w:p>
    <w:p w:rsidR="00BF0CEB" w:rsidRDefault="00BF0CEB" w:rsidP="00C86632">
      <w:pPr>
        <w:rPr>
          <w:sz w:val="28"/>
          <w:szCs w:val="28"/>
        </w:rPr>
      </w:pPr>
    </w:p>
    <w:p w:rsidR="00BF0CEB" w:rsidRPr="00922E9E" w:rsidRDefault="00BF0CEB" w:rsidP="00C86632"/>
    <w:p w:rsidR="00BF0CEB" w:rsidRDefault="00BF0CEB"/>
    <w:sectPr w:rsidR="00BF0CEB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CEB" w:rsidRDefault="00BF0CEB">
      <w:r>
        <w:separator/>
      </w:r>
    </w:p>
  </w:endnote>
  <w:endnote w:type="continuationSeparator" w:id="1">
    <w:p w:rsidR="00BF0CEB" w:rsidRDefault="00BF0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CEB" w:rsidRDefault="00BF0CEB">
      <w:r>
        <w:separator/>
      </w:r>
    </w:p>
  </w:footnote>
  <w:footnote w:type="continuationSeparator" w:id="1">
    <w:p w:rsidR="00BF0CEB" w:rsidRDefault="00BF0C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CEB" w:rsidRDefault="00BF0CEB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F0CEB" w:rsidRDefault="00BF0CE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27359"/>
    <w:rsid w:val="0008051A"/>
    <w:rsid w:val="00141561"/>
    <w:rsid w:val="0016712A"/>
    <w:rsid w:val="001817C1"/>
    <w:rsid w:val="001D74D3"/>
    <w:rsid w:val="001E4B87"/>
    <w:rsid w:val="001F18C5"/>
    <w:rsid w:val="00206E06"/>
    <w:rsid w:val="00237602"/>
    <w:rsid w:val="0024514F"/>
    <w:rsid w:val="002921B6"/>
    <w:rsid w:val="002A0F4F"/>
    <w:rsid w:val="00326B71"/>
    <w:rsid w:val="00335976"/>
    <w:rsid w:val="00383F5D"/>
    <w:rsid w:val="00434040"/>
    <w:rsid w:val="00444927"/>
    <w:rsid w:val="004B2CD2"/>
    <w:rsid w:val="004F5781"/>
    <w:rsid w:val="00503E5F"/>
    <w:rsid w:val="005633A8"/>
    <w:rsid w:val="00587111"/>
    <w:rsid w:val="005C67A2"/>
    <w:rsid w:val="007D75FB"/>
    <w:rsid w:val="007E6826"/>
    <w:rsid w:val="00867312"/>
    <w:rsid w:val="00880A43"/>
    <w:rsid w:val="00922E9E"/>
    <w:rsid w:val="00945892"/>
    <w:rsid w:val="009A3455"/>
    <w:rsid w:val="00A737E0"/>
    <w:rsid w:val="00BF0CEB"/>
    <w:rsid w:val="00C36BC4"/>
    <w:rsid w:val="00C86632"/>
    <w:rsid w:val="00D80810"/>
    <w:rsid w:val="00E37648"/>
    <w:rsid w:val="00E63E02"/>
    <w:rsid w:val="00EF6961"/>
    <w:rsid w:val="00F34FA9"/>
    <w:rsid w:val="00FD5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28F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344</Words>
  <Characters>1966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9</cp:revision>
  <cp:lastPrinted>2021-09-02T12:12:00Z</cp:lastPrinted>
  <dcterms:created xsi:type="dcterms:W3CDTF">2021-09-02T07:58:00Z</dcterms:created>
  <dcterms:modified xsi:type="dcterms:W3CDTF">2021-09-06T08:16:00Z</dcterms:modified>
</cp:coreProperties>
</file>