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94F" w:rsidRPr="00EF1F02" w:rsidRDefault="00C9794F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СОВЕТ ДЕПУТАТОВ БАБЕЕВСКОГО СЕЛЬСКОГО ПОСЕЛЕНИЯ</w:t>
      </w:r>
    </w:p>
    <w:p w:rsidR="00C9794F" w:rsidRPr="00EF1F02" w:rsidRDefault="00C9794F" w:rsidP="00B1497C">
      <w:pPr>
        <w:pStyle w:val="Subtitle"/>
        <w:ind w:firstLine="709"/>
        <w:rPr>
          <w:b w:val="0"/>
          <w:bCs w:val="0"/>
          <w:sz w:val="28"/>
          <w:szCs w:val="28"/>
        </w:rPr>
      </w:pPr>
      <w:r w:rsidRPr="00EF1F02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C9794F" w:rsidRPr="00EF1F02" w:rsidRDefault="00C9794F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РЕСПУБЛИКИ МОРДОВИЯ</w:t>
      </w:r>
    </w:p>
    <w:p w:rsidR="00C9794F" w:rsidRPr="00EF1F02" w:rsidRDefault="00C9794F" w:rsidP="00B1497C">
      <w:pPr>
        <w:ind w:firstLine="709"/>
        <w:jc w:val="center"/>
        <w:rPr>
          <w:sz w:val="28"/>
          <w:szCs w:val="28"/>
        </w:rPr>
      </w:pPr>
      <w:r w:rsidRPr="00EF1F02">
        <w:rPr>
          <w:sz w:val="28"/>
          <w:szCs w:val="28"/>
        </w:rPr>
        <w:t>ПЕРВОГО СОЗЫВА</w:t>
      </w:r>
    </w:p>
    <w:p w:rsidR="00C9794F" w:rsidRPr="00723A96" w:rsidRDefault="00C9794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794F" w:rsidRPr="00723A96" w:rsidRDefault="00C9794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794F" w:rsidRDefault="00C9794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C9794F" w:rsidRDefault="00C9794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794F" w:rsidRPr="00723A96" w:rsidRDefault="00C9794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C9794F" w:rsidRDefault="00C9794F" w:rsidP="00B1497C">
      <w:pPr>
        <w:rPr>
          <w:sz w:val="28"/>
          <w:szCs w:val="28"/>
        </w:rPr>
      </w:pPr>
      <w:r>
        <w:rPr>
          <w:sz w:val="28"/>
          <w:szCs w:val="28"/>
        </w:rPr>
        <w:t>«06»сентября 2021</w:t>
      </w:r>
      <w:r w:rsidRPr="00586882">
        <w:rPr>
          <w:sz w:val="28"/>
          <w:szCs w:val="28"/>
        </w:rPr>
        <w:t>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C9794F" w:rsidRPr="00F238D6" w:rsidRDefault="00C9794F" w:rsidP="00B1497C">
      <w:pPr>
        <w:rPr>
          <w:sz w:val="20"/>
          <w:szCs w:val="20"/>
        </w:rPr>
      </w:pPr>
    </w:p>
    <w:p w:rsidR="00C9794F" w:rsidRPr="00F238D6" w:rsidRDefault="00C9794F" w:rsidP="00B1497C">
      <w:pPr>
        <w:jc w:val="center"/>
        <w:rPr>
          <w:sz w:val="20"/>
          <w:szCs w:val="20"/>
        </w:rPr>
      </w:pPr>
    </w:p>
    <w:p w:rsidR="00C9794F" w:rsidRPr="00586882" w:rsidRDefault="00C9794F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C9794F" w:rsidRPr="0050078A" w:rsidRDefault="00C9794F" w:rsidP="00B1497C">
      <w:pPr>
        <w:ind w:right="4890"/>
        <w:rPr>
          <w:sz w:val="20"/>
          <w:szCs w:val="20"/>
        </w:rPr>
      </w:pPr>
    </w:p>
    <w:p w:rsidR="00C9794F" w:rsidRPr="0050078A" w:rsidRDefault="00C9794F" w:rsidP="00B1497C">
      <w:pPr>
        <w:ind w:right="4890"/>
        <w:rPr>
          <w:sz w:val="20"/>
          <w:szCs w:val="20"/>
        </w:rPr>
      </w:pPr>
    </w:p>
    <w:p w:rsidR="00C9794F" w:rsidRDefault="00C9794F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 xml:space="preserve">Об утверждении Порядка </w:t>
      </w:r>
    </w:p>
    <w:p w:rsidR="00C9794F" w:rsidRPr="00D36551" w:rsidRDefault="00C9794F" w:rsidP="00F238D6">
      <w:pPr>
        <w:jc w:val="center"/>
        <w:rPr>
          <w:b/>
          <w:bCs/>
          <w:sz w:val="28"/>
          <w:szCs w:val="28"/>
        </w:rPr>
      </w:pPr>
      <w:r w:rsidRPr="00D36551">
        <w:rPr>
          <w:b/>
          <w:bCs/>
          <w:sz w:val="28"/>
          <w:szCs w:val="28"/>
        </w:rPr>
        <w:t>организации и проведения публичных слушаний</w:t>
      </w:r>
    </w:p>
    <w:p w:rsidR="00C9794F" w:rsidRPr="00F238D6" w:rsidRDefault="00C9794F" w:rsidP="00F238D6">
      <w:pPr>
        <w:ind w:firstLine="709"/>
        <w:jc w:val="both"/>
        <w:rPr>
          <w:sz w:val="20"/>
          <w:szCs w:val="20"/>
        </w:rPr>
      </w:pPr>
    </w:p>
    <w:p w:rsidR="00C9794F" w:rsidRPr="00F238D6" w:rsidRDefault="00C9794F" w:rsidP="00F238D6">
      <w:pPr>
        <w:ind w:firstLine="709"/>
        <w:jc w:val="both"/>
        <w:rPr>
          <w:sz w:val="20"/>
          <w:szCs w:val="20"/>
        </w:rPr>
      </w:pPr>
    </w:p>
    <w:p w:rsidR="00C9794F" w:rsidRPr="00D36551" w:rsidRDefault="00C9794F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>ом Бабеевского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Бабеевского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C9794F" w:rsidRPr="00D36551" w:rsidRDefault="00C9794F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C9794F" w:rsidRDefault="00C9794F" w:rsidP="00AF07EB">
      <w:pPr>
        <w:pStyle w:val="ListParagraph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</w:t>
      </w:r>
    </w:p>
    <w:p w:rsidR="00C9794F" w:rsidRDefault="00C9794F" w:rsidP="00F238D6">
      <w:pPr>
        <w:pStyle w:val="Style11"/>
        <w:widowControl/>
        <w:ind w:firstLine="709"/>
        <w:jc w:val="both"/>
        <w:rPr>
          <w:rStyle w:val="FontStyle18"/>
          <w:b w:val="0"/>
          <w:bCs w:val="0"/>
          <w:sz w:val="28"/>
          <w:szCs w:val="28"/>
        </w:rPr>
      </w:pPr>
    </w:p>
    <w:p w:rsidR="00C9794F" w:rsidRDefault="00C9794F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C9794F" w:rsidRDefault="00C9794F" w:rsidP="00F238D6">
      <w:pPr>
        <w:pStyle w:val="Style11"/>
        <w:widowControl/>
        <w:ind w:left="19"/>
        <w:rPr>
          <w:rStyle w:val="FontStyle18"/>
          <w:b w:val="0"/>
          <w:bCs w:val="0"/>
          <w:sz w:val="28"/>
          <w:szCs w:val="28"/>
        </w:rPr>
      </w:pPr>
    </w:p>
    <w:p w:rsidR="00C9794F" w:rsidRPr="006B2511" w:rsidRDefault="00C9794F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Бабеевского</w:t>
      </w:r>
    </w:p>
    <w:p w:rsidR="00C9794F" w:rsidRDefault="00C9794F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Ю.П.Нечайкин</w:t>
      </w:r>
    </w:p>
    <w:p w:rsidR="00C9794F" w:rsidRDefault="00C9794F" w:rsidP="00BC3EC7">
      <w:pPr>
        <w:jc w:val="both"/>
        <w:rPr>
          <w:sz w:val="28"/>
          <w:szCs w:val="28"/>
        </w:rPr>
      </w:pPr>
    </w:p>
    <w:p w:rsidR="00C9794F" w:rsidRDefault="00C9794F" w:rsidP="00BC3EC7">
      <w:pPr>
        <w:jc w:val="both"/>
        <w:rPr>
          <w:sz w:val="28"/>
          <w:szCs w:val="28"/>
        </w:rPr>
      </w:pPr>
    </w:p>
    <w:p w:rsidR="00C9794F" w:rsidRDefault="00C9794F" w:rsidP="00BC3EC7">
      <w:pPr>
        <w:jc w:val="both"/>
        <w:rPr>
          <w:sz w:val="28"/>
          <w:szCs w:val="28"/>
        </w:rPr>
      </w:pPr>
    </w:p>
    <w:p w:rsidR="00C9794F" w:rsidRDefault="00C9794F" w:rsidP="00BC3EC7">
      <w:pPr>
        <w:jc w:val="both"/>
        <w:rPr>
          <w:sz w:val="28"/>
          <w:szCs w:val="28"/>
        </w:rPr>
      </w:pPr>
    </w:p>
    <w:p w:rsidR="00C9794F" w:rsidRDefault="00C9794F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C9794F" w:rsidRDefault="00C9794F" w:rsidP="00F238D6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C9794F" w:rsidRDefault="00C9794F" w:rsidP="00AF07EB">
      <w:pPr>
        <w:pStyle w:val="Heading1"/>
        <w:tabs>
          <w:tab w:val="right" w:pos="10205"/>
        </w:tabs>
        <w:spacing w:before="0"/>
        <w:rPr>
          <w:b w:val="0"/>
          <w:bCs w:val="0"/>
          <w:caps/>
          <w:color w:val="000000"/>
          <w:sz w:val="24"/>
          <w:szCs w:val="24"/>
          <w:lang w:eastAsia="en-US"/>
        </w:rPr>
      </w:pPr>
      <w:r>
        <w:rPr>
          <w:b w:val="0"/>
          <w:bCs w:val="0"/>
          <w:caps/>
          <w:color w:val="000000"/>
          <w:sz w:val="24"/>
          <w:szCs w:val="24"/>
          <w:lang w:eastAsia="en-US"/>
        </w:rPr>
        <w:tab/>
      </w:r>
    </w:p>
    <w:p w:rsidR="00C9794F" w:rsidRDefault="00C9794F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C9794F" w:rsidRDefault="00C9794F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C9794F" w:rsidRDefault="00C9794F" w:rsidP="00EF1F02">
      <w:pPr>
        <w:pStyle w:val="Heading1"/>
        <w:tabs>
          <w:tab w:val="right" w:pos="10205"/>
        </w:tabs>
        <w:spacing w:before="0"/>
        <w:jc w:val="right"/>
        <w:rPr>
          <w:b w:val="0"/>
          <w:bCs w:val="0"/>
          <w:caps/>
          <w:color w:val="000000"/>
          <w:sz w:val="24"/>
          <w:szCs w:val="24"/>
          <w:lang w:eastAsia="en-US"/>
        </w:rPr>
      </w:pPr>
    </w:p>
    <w:p w:rsidR="00C9794F" w:rsidRDefault="00C9794F" w:rsidP="00A3620F">
      <w:pPr>
        <w:rPr>
          <w:color w:val="000000"/>
          <w:lang w:eastAsia="en-US"/>
        </w:rPr>
      </w:pPr>
    </w:p>
    <w:p w:rsidR="00C9794F" w:rsidRDefault="00C9794F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УТВЕРЖДЕН</w:t>
      </w:r>
    </w:p>
    <w:p w:rsidR="00C9794F" w:rsidRDefault="00C9794F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решением Совета депутатов</w:t>
      </w:r>
    </w:p>
    <w:p w:rsidR="00C9794F" w:rsidRDefault="00C9794F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Бабеевского сельского поселения </w:t>
      </w:r>
    </w:p>
    <w:p w:rsidR="00C9794F" w:rsidRDefault="00C9794F" w:rsidP="00F238D6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 xml:space="preserve">Темниковского муниципального района </w:t>
      </w:r>
    </w:p>
    <w:p w:rsidR="00C9794F" w:rsidRPr="00F238D6" w:rsidRDefault="00C9794F" w:rsidP="00F238D6">
      <w:pPr>
        <w:jc w:val="right"/>
        <w:rPr>
          <w:color w:val="000000"/>
          <w:lang w:eastAsia="en-US"/>
        </w:rPr>
      </w:pPr>
      <w:r w:rsidRPr="00F238D6">
        <w:rPr>
          <w:color w:val="000000"/>
          <w:lang w:eastAsia="en-US"/>
        </w:rPr>
        <w:t>Республики Мордовия</w:t>
      </w:r>
    </w:p>
    <w:p w:rsidR="00C9794F" w:rsidRPr="00F238D6" w:rsidRDefault="00C9794F" w:rsidP="00F238D6">
      <w:pPr>
        <w:jc w:val="right"/>
        <w:rPr>
          <w:color w:val="000000"/>
          <w:lang w:eastAsia="en-US"/>
        </w:rPr>
      </w:pPr>
      <w:r w:rsidRPr="00F238D6">
        <w:rPr>
          <w:color w:val="000000"/>
          <w:lang w:eastAsia="en-US"/>
        </w:rPr>
        <w:t>от «__» ________ 20</w:t>
      </w:r>
      <w:r>
        <w:rPr>
          <w:color w:val="000000"/>
          <w:lang w:eastAsia="en-US"/>
        </w:rPr>
        <w:t>21</w:t>
      </w:r>
      <w:r w:rsidRPr="00F238D6">
        <w:rPr>
          <w:color w:val="000000"/>
          <w:lang w:eastAsia="en-US"/>
        </w:rPr>
        <w:t xml:space="preserve"> г. № ___</w:t>
      </w:r>
    </w:p>
    <w:p w:rsidR="00C9794F" w:rsidRPr="00F238D6" w:rsidRDefault="00C9794F" w:rsidP="00F238D6">
      <w:pPr>
        <w:jc w:val="center"/>
        <w:rPr>
          <w:b/>
          <w:bCs/>
          <w:caps/>
        </w:rPr>
      </w:pPr>
    </w:p>
    <w:p w:rsidR="00C9794F" w:rsidRPr="00F238D6" w:rsidRDefault="00C9794F" w:rsidP="00F238D6">
      <w:pPr>
        <w:jc w:val="center"/>
        <w:rPr>
          <w:b/>
          <w:bCs/>
          <w:caps/>
        </w:rPr>
      </w:pPr>
    </w:p>
    <w:p w:rsidR="00C9794F" w:rsidRDefault="00C9794F" w:rsidP="00F238D6">
      <w:pPr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C9794F" w:rsidRPr="001C7250" w:rsidRDefault="00C9794F" w:rsidP="00F238D6">
      <w:pPr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>
        <w:rPr>
          <w:sz w:val="28"/>
          <w:szCs w:val="28"/>
        </w:rPr>
        <w:t xml:space="preserve"> на территории Бабеевского сельского поселения Темниковского муниципального района Республики Мордовия</w:t>
      </w:r>
    </w:p>
    <w:p w:rsidR="00C9794F" w:rsidRPr="00F238D6" w:rsidRDefault="00C9794F" w:rsidP="00F238D6">
      <w:pPr>
        <w:jc w:val="center"/>
        <w:rPr>
          <w:b/>
          <w:bCs/>
        </w:rPr>
      </w:pPr>
    </w:p>
    <w:p w:rsidR="00C9794F" w:rsidRPr="001C7250" w:rsidRDefault="00C9794F" w:rsidP="003E483C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C9794F" w:rsidRDefault="00C9794F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1C7250">
        <w:rPr>
          <w:sz w:val="28"/>
          <w:szCs w:val="28"/>
        </w:rPr>
        <w:t>Настоящ</w:t>
      </w:r>
      <w:r>
        <w:rPr>
          <w:sz w:val="28"/>
          <w:szCs w:val="28"/>
        </w:rPr>
        <w:t>ий Порядок</w:t>
      </w:r>
      <w:r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>
        <w:rPr>
          <w:sz w:val="28"/>
          <w:szCs w:val="28"/>
        </w:rPr>
        <w:t>г.</w:t>
      </w:r>
      <w:r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 (далее – </w:t>
      </w:r>
      <w:r w:rsidRPr="001C7250">
        <w:rPr>
          <w:sz w:val="28"/>
          <w:szCs w:val="28"/>
        </w:rPr>
        <w:t>Федеральн</w:t>
      </w:r>
      <w:r>
        <w:rPr>
          <w:sz w:val="28"/>
          <w:szCs w:val="28"/>
        </w:rPr>
        <w:t xml:space="preserve">ый </w:t>
      </w:r>
      <w:r w:rsidRPr="001C7250">
        <w:rPr>
          <w:sz w:val="28"/>
          <w:szCs w:val="28"/>
        </w:rPr>
        <w:t>закон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>№ 131-ФЗ</w:t>
      </w:r>
      <w:r>
        <w:rPr>
          <w:sz w:val="28"/>
          <w:szCs w:val="28"/>
        </w:rPr>
        <w:t>)</w:t>
      </w:r>
      <w:r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>
        <w:rPr>
          <w:sz w:val="28"/>
          <w:szCs w:val="28"/>
        </w:rPr>
        <w:t xml:space="preserve">рии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C9794F" w:rsidRDefault="00C9794F" w:rsidP="003E483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>
        <w:rPr>
          <w:sz w:val="28"/>
          <w:szCs w:val="28"/>
        </w:rPr>
        <w:t xml:space="preserve">муниципального образования Советом депутатов 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,</w:t>
      </w:r>
      <w:r w:rsidRPr="001C7250">
        <w:rPr>
          <w:sz w:val="28"/>
          <w:szCs w:val="28"/>
        </w:rPr>
        <w:t xml:space="preserve"> главой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глава муниципального образования).</w:t>
      </w:r>
    </w:p>
    <w:p w:rsidR="00C9794F" w:rsidRPr="001C7250" w:rsidRDefault="00C9794F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C9794F" w:rsidRPr="001C7250" w:rsidRDefault="00C9794F" w:rsidP="003E483C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C9794F" w:rsidRPr="001C7250" w:rsidRDefault="00C9794F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C9794F" w:rsidRPr="001C7250" w:rsidRDefault="00C9794F" w:rsidP="00EF1F0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Pr="001C7250">
        <w:rPr>
          <w:sz w:val="28"/>
          <w:szCs w:val="28"/>
        </w:rPr>
        <w:t>проект стратегии социально-экономического развития муниципального образования;</w:t>
      </w:r>
    </w:p>
    <w:p w:rsidR="00C9794F" w:rsidRPr="001C7250" w:rsidRDefault="00C9794F" w:rsidP="00EF1F02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 </w:t>
      </w: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C9794F" w:rsidRPr="00EB7ADE" w:rsidRDefault="00C9794F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C9794F" w:rsidRPr="00EB7ADE" w:rsidRDefault="00C9794F" w:rsidP="003E483C">
      <w:pPr>
        <w:numPr>
          <w:ilvl w:val="1"/>
          <w:numId w:val="36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C9794F" w:rsidRDefault="00C9794F" w:rsidP="003E483C">
      <w:pPr>
        <w:pStyle w:val="a4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7250">
        <w:rPr>
          <w:rFonts w:ascii="Times New Roman" w:hAnsi="Times New Roman" w:cs="Times New Roman"/>
          <w:b/>
          <w:bCs/>
          <w:sz w:val="28"/>
          <w:szCs w:val="28"/>
        </w:rPr>
        <w:t>2. Назначение публичных слушаний</w:t>
      </w:r>
    </w:p>
    <w:p w:rsidR="00C9794F" w:rsidRDefault="00C9794F" w:rsidP="003E483C">
      <w:pPr>
        <w:numPr>
          <w:ilvl w:val="0"/>
          <w:numId w:val="28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>муниципального района (далее – Совет депутатов), глав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Бабеевского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C9794F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C9794F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C9794F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C9794F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C9794F" w:rsidRPr="00EB7ADE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C9794F" w:rsidRPr="00EB7ADE" w:rsidRDefault="00C9794F" w:rsidP="003E483C">
      <w:pPr>
        <w:numPr>
          <w:ilvl w:val="1"/>
          <w:numId w:val="29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C9794F" w:rsidRDefault="00C9794F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 </w:t>
      </w:r>
      <w:r w:rsidRPr="001C7250">
        <w:rPr>
          <w:b/>
          <w:bCs/>
          <w:sz w:val="28"/>
          <w:szCs w:val="28"/>
        </w:rPr>
        <w:t>Особенности назначения публичных с</w:t>
      </w:r>
      <w:r>
        <w:rPr>
          <w:b/>
          <w:bCs/>
          <w:sz w:val="28"/>
          <w:szCs w:val="28"/>
        </w:rPr>
        <w:t>лушаний по инициативе населения</w:t>
      </w:r>
    </w:p>
    <w:p w:rsidR="00C9794F" w:rsidRDefault="00C9794F" w:rsidP="003E483C">
      <w:pPr>
        <w:numPr>
          <w:ilvl w:val="0"/>
          <w:numId w:val="30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0" w:name="sub_10042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0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1" w:name="sub_10043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1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2" w:name="sub_10044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3" w:name="sub_100453"/>
      <w:bookmarkEnd w:id="2"/>
    </w:p>
    <w:p w:rsidR="00C9794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3"/>
    </w:p>
    <w:p w:rsidR="00C9794F" w:rsidRPr="006A1A9F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6A1A9F">
        <w:rPr>
          <w:sz w:val="28"/>
          <w:szCs w:val="28"/>
        </w:rPr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C9794F" w:rsidRPr="001C7250" w:rsidRDefault="00C9794F" w:rsidP="003E483C">
      <w:pPr>
        <w:numPr>
          <w:ilvl w:val="1"/>
          <w:numId w:val="31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C9794F" w:rsidRDefault="00C9794F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C9794F" w:rsidRDefault="00C9794F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C9794F" w:rsidRDefault="00C9794F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C9794F" w:rsidRPr="001C7250" w:rsidRDefault="00C9794F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C9794F" w:rsidRDefault="00C9794F" w:rsidP="003E483C">
      <w:pPr>
        <w:spacing w:line="360" w:lineRule="auto"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C9794F" w:rsidRDefault="00C9794F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C9794F" w:rsidRDefault="00C9794F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C9794F" w:rsidRPr="001C7250" w:rsidRDefault="00C9794F" w:rsidP="003E483C">
      <w:pPr>
        <w:numPr>
          <w:ilvl w:val="1"/>
          <w:numId w:val="34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C9794F" w:rsidRDefault="00C9794F" w:rsidP="003E483C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</w:t>
      </w:r>
      <w:r w:rsidRPr="001C7250">
        <w:rPr>
          <w:b/>
          <w:bCs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>
        <w:rPr>
          <w:b/>
          <w:bCs/>
          <w:sz w:val="28"/>
          <w:szCs w:val="28"/>
        </w:rPr>
        <w:t>носимым на публичные слушания</w:t>
      </w:r>
    </w:p>
    <w:p w:rsidR="00C9794F" w:rsidRDefault="00C9794F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>) о назначении 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4" w:name="sub_10017"/>
    </w:p>
    <w:p w:rsidR="00C9794F" w:rsidRDefault="00C9794F" w:rsidP="003E483C">
      <w:pPr>
        <w:numPr>
          <w:ilvl w:val="1"/>
          <w:numId w:val="3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4"/>
    </w:p>
    <w:p w:rsidR="00C9794F" w:rsidRPr="006D6C48" w:rsidRDefault="00C9794F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r w:rsidRPr="006D6C48">
        <w:rPr>
          <w:color w:val="000000"/>
          <w:sz w:val="28"/>
          <w:szCs w:val="28"/>
        </w:rPr>
        <w:t xml:space="preserve">7. </w:t>
      </w:r>
      <w:bookmarkStart w:id="5" w:name="sub_1700"/>
      <w:r w:rsidRPr="006D6C48">
        <w:rPr>
          <w:color w:val="000000"/>
          <w:sz w:val="28"/>
          <w:szCs w:val="28"/>
        </w:rPr>
        <w:t>Подготовка к проведению публичных слушаний</w:t>
      </w:r>
    </w:p>
    <w:p w:rsidR="00C9794F" w:rsidRPr="001C7250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6" w:name="sub_10019"/>
      <w:bookmarkEnd w:id="5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7" w:name="sub_10020"/>
      <w:bookmarkEnd w:id="6"/>
    </w:p>
    <w:p w:rsidR="00C9794F" w:rsidRPr="001C7250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8" w:name="sub_10021"/>
      <w:bookmarkEnd w:id="7"/>
    </w:p>
    <w:p w:rsidR="00C9794F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9" w:name="sub_10022"/>
      <w:bookmarkEnd w:id="8"/>
    </w:p>
    <w:p w:rsidR="00C9794F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0" w:name="sub_10023"/>
      <w:bookmarkEnd w:id="9"/>
    </w:p>
    <w:p w:rsidR="00C9794F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0"/>
    </w:p>
    <w:p w:rsidR="00C9794F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C9794F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1" w:name="sub_10025"/>
    </w:p>
    <w:p w:rsidR="00C9794F" w:rsidRPr="001B6F8E" w:rsidRDefault="00C9794F" w:rsidP="003E483C">
      <w:pPr>
        <w:numPr>
          <w:ilvl w:val="1"/>
          <w:numId w:val="2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C9794F" w:rsidRPr="006D6C48" w:rsidRDefault="00C9794F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12" w:name="sub_1800"/>
      <w:bookmarkEnd w:id="11"/>
      <w:r w:rsidRPr="006D6C48">
        <w:rPr>
          <w:color w:val="000000"/>
          <w:sz w:val="28"/>
          <w:szCs w:val="28"/>
        </w:rPr>
        <w:t>8. Проведение публичных слушаний</w:t>
      </w:r>
    </w:p>
    <w:p w:rsidR="00C9794F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13" w:name="sub_10026"/>
      <w:bookmarkStart w:id="14" w:name="sub_10027"/>
      <w:bookmarkEnd w:id="12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3"/>
      <w:r w:rsidRPr="001B6F8E">
        <w:rPr>
          <w:sz w:val="28"/>
          <w:szCs w:val="28"/>
        </w:rPr>
        <w:t xml:space="preserve"> </w:t>
      </w:r>
    </w:p>
    <w:p w:rsidR="00C9794F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C9794F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5" w:name="sub_10028"/>
      <w:bookmarkEnd w:id="14"/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6" w:name="sub_10029"/>
      <w:bookmarkEnd w:id="15"/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7" w:name="sub_10030"/>
      <w:bookmarkEnd w:id="16"/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8" w:name="sub_10031"/>
      <w:bookmarkEnd w:id="17"/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19" w:name="sub_10032"/>
      <w:bookmarkEnd w:id="18"/>
    </w:p>
    <w:p w:rsidR="00C9794F" w:rsidRPr="001C7250" w:rsidRDefault="00C9794F" w:rsidP="003E483C">
      <w:pPr>
        <w:numPr>
          <w:ilvl w:val="1"/>
          <w:numId w:val="22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0" w:name="sub_10033"/>
      <w:bookmarkEnd w:id="19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C9794F" w:rsidRPr="006D6C48" w:rsidRDefault="00C9794F" w:rsidP="003E483C">
      <w:pPr>
        <w:pStyle w:val="Heading1"/>
        <w:spacing w:before="0" w:line="360" w:lineRule="auto"/>
        <w:jc w:val="both"/>
        <w:rPr>
          <w:color w:val="000000"/>
          <w:sz w:val="28"/>
          <w:szCs w:val="28"/>
        </w:rPr>
      </w:pPr>
      <w:bookmarkStart w:id="21" w:name="sub_1900"/>
      <w:bookmarkEnd w:id="20"/>
      <w:r w:rsidRPr="006D6C48">
        <w:rPr>
          <w:color w:val="000000"/>
          <w:sz w:val="28"/>
          <w:szCs w:val="28"/>
        </w:rPr>
        <w:t>9. Результаты публичных слушаний</w:t>
      </w:r>
    </w:p>
    <w:p w:rsidR="00C9794F" w:rsidRPr="001C7250" w:rsidRDefault="00C9794F" w:rsidP="003E483C">
      <w:pPr>
        <w:numPr>
          <w:ilvl w:val="0"/>
          <w:numId w:val="24"/>
        </w:numPr>
        <w:spacing w:line="360" w:lineRule="auto"/>
        <w:ind w:left="0" w:firstLine="0"/>
        <w:jc w:val="both"/>
        <w:rPr>
          <w:sz w:val="28"/>
          <w:szCs w:val="28"/>
        </w:rPr>
      </w:pPr>
      <w:bookmarkStart w:id="22" w:name="sub_10034"/>
      <w:bookmarkEnd w:id="21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2"/>
    </w:p>
    <w:p w:rsidR="00C9794F" w:rsidRPr="001C7250" w:rsidRDefault="00C9794F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3" w:name="sub_10036"/>
    </w:p>
    <w:p w:rsidR="00C9794F" w:rsidRPr="001C7250" w:rsidRDefault="00C9794F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4" w:name="sub_10037"/>
      <w:bookmarkEnd w:id="23"/>
    </w:p>
    <w:p w:rsidR="00C9794F" w:rsidRPr="00203A81" w:rsidRDefault="00C9794F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5" w:name="sub_10038"/>
      <w:bookmarkEnd w:id="24"/>
    </w:p>
    <w:p w:rsidR="00C9794F" w:rsidRPr="001C7250" w:rsidRDefault="00C9794F" w:rsidP="003E483C">
      <w:pPr>
        <w:numPr>
          <w:ilvl w:val="1"/>
          <w:numId w:val="25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5"/>
    </w:p>
    <w:p w:rsidR="00C9794F" w:rsidRDefault="00C9794F" w:rsidP="003E483C">
      <w:pPr>
        <w:pStyle w:val="a6"/>
        <w:spacing w:line="36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bCs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C9794F" w:rsidRPr="001C7250" w:rsidRDefault="00C9794F" w:rsidP="003E483C">
      <w:pPr>
        <w:spacing w:line="360" w:lineRule="auto"/>
        <w:jc w:val="both"/>
        <w:rPr>
          <w:sz w:val="28"/>
          <w:szCs w:val="28"/>
        </w:rPr>
      </w:pPr>
      <w:bookmarkStart w:id="26" w:name="sub_50101"/>
      <w:r w:rsidRPr="001C7250">
        <w:rPr>
          <w:sz w:val="28"/>
          <w:szCs w:val="28"/>
        </w:rPr>
        <w:t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6"/>
    <w:tbl>
      <w:tblPr>
        <w:tblW w:w="3969" w:type="dxa"/>
        <w:tblInd w:w="-106" w:type="dxa"/>
        <w:tblLook w:val="00A0"/>
      </w:tblPr>
      <w:tblGrid>
        <w:gridCol w:w="3969"/>
      </w:tblGrid>
      <w:tr w:rsidR="00C9794F" w:rsidRPr="00F238D6">
        <w:tc>
          <w:tcPr>
            <w:tcW w:w="3969" w:type="dxa"/>
          </w:tcPr>
          <w:p w:rsidR="00C9794F" w:rsidRDefault="00C9794F" w:rsidP="007A1F7A">
            <w:pPr>
              <w:spacing w:before="180" w:after="180"/>
            </w:pPr>
            <w:r>
              <w:br w:type="page"/>
            </w: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7A1F7A">
            <w:pPr>
              <w:spacing w:before="180" w:after="180"/>
            </w:pPr>
          </w:p>
          <w:p w:rsidR="00C9794F" w:rsidRDefault="00C9794F" w:rsidP="00EF1F02">
            <w:pPr>
              <w:spacing w:before="180" w:after="180"/>
              <w:jc w:val="both"/>
            </w:pPr>
            <w:r>
              <w:t xml:space="preserve">  </w:t>
            </w:r>
          </w:p>
          <w:p w:rsidR="00C9794F" w:rsidRDefault="00C9794F" w:rsidP="00EF1F02">
            <w:pPr>
              <w:spacing w:before="180" w:after="180"/>
              <w:jc w:val="both"/>
            </w:pPr>
          </w:p>
          <w:p w:rsidR="00C9794F" w:rsidRDefault="00C9794F" w:rsidP="00EF1F02">
            <w:pPr>
              <w:spacing w:before="180" w:after="180"/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</w:t>
            </w:r>
          </w:p>
          <w:p w:rsidR="00C9794F" w:rsidRPr="00EF1F02" w:rsidRDefault="00C9794F" w:rsidP="00A3620F">
            <w:pPr>
              <w:spacing w:before="180" w:after="180"/>
              <w:rPr>
                <w:rStyle w:val="a2"/>
                <w:color w:val="000000"/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Приложение 1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</w:t>
            </w:r>
            <w:r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                                  </w:t>
            </w:r>
            <w:r w:rsidRPr="00EF1F02">
              <w:rPr>
                <w:rStyle w:val="a2"/>
                <w:b w:val="0"/>
                <w:bCs w:val="0"/>
                <w:color w:val="000000"/>
                <w:lang w:eastAsia="en-US"/>
              </w:rPr>
              <w:t xml:space="preserve">                               к Порядку организации и проведения публичных слушаний</w:t>
            </w:r>
          </w:p>
        </w:tc>
      </w:tr>
    </w:tbl>
    <w:p w:rsidR="00C9794F" w:rsidRDefault="00C9794F" w:rsidP="007A1F7A"/>
    <w:p w:rsidR="00C9794F" w:rsidRPr="007A1F7A" w:rsidRDefault="00C9794F" w:rsidP="007A1F7A">
      <w:pPr>
        <w:tabs>
          <w:tab w:val="left" w:pos="3570"/>
          <w:tab w:val="center" w:pos="4677"/>
        </w:tabs>
        <w:jc w:val="center"/>
        <w:rPr>
          <w:b/>
          <w:bCs/>
          <w:color w:val="000000"/>
          <w:sz w:val="28"/>
          <w:szCs w:val="28"/>
        </w:rPr>
      </w:pPr>
      <w:bookmarkStart w:id="27" w:name="sub_10000"/>
      <w:bookmarkEnd w:id="27"/>
      <w:r w:rsidRPr="007A1F7A">
        <w:rPr>
          <w:b/>
          <w:bCs/>
          <w:color w:val="000000"/>
          <w:sz w:val="28"/>
          <w:szCs w:val="28"/>
        </w:rPr>
        <w:t>Список</w:t>
      </w:r>
      <w:r w:rsidRPr="007A1F7A">
        <w:rPr>
          <w:b/>
          <w:bCs/>
          <w:color w:val="000000"/>
          <w:sz w:val="28"/>
          <w:szCs w:val="28"/>
        </w:rPr>
        <w:br/>
        <w:t>инициативной группы</w:t>
      </w:r>
    </w:p>
    <w:p w:rsidR="00C9794F" w:rsidRPr="006034DF" w:rsidRDefault="00C9794F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C9794F" w:rsidRPr="006034DF" w:rsidRDefault="00C9794F" w:rsidP="00F238D6"/>
    <w:p w:rsidR="00C9794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9794F" w:rsidRDefault="00C9794F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C9794F" w:rsidRDefault="00C9794F" w:rsidP="00F238D6"/>
    <w:p w:rsidR="00C9794F" w:rsidRDefault="00C9794F" w:rsidP="00F238D6">
      <w:r>
        <w:t>________________________________________________________________________________</w:t>
      </w:r>
    </w:p>
    <w:p w:rsidR="00C9794F" w:rsidRPr="006034DF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C9794F" w:rsidRDefault="00C9794F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C9794F" w:rsidRPr="001B7A40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C9794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9794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9794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C9794F" w:rsidRPr="006034DF" w:rsidRDefault="00C9794F" w:rsidP="00F238D6"/>
    <w:p w:rsidR="00C9794F" w:rsidRDefault="00C9794F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bookmarkStart w:id="28" w:name="sub_20000"/>
      <w:r w:rsidRPr="006034DF">
        <w:rPr>
          <w:rStyle w:val="a2"/>
        </w:rPr>
        <w:br w:type="page"/>
      </w:r>
      <w:bookmarkEnd w:id="28"/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</w:p>
    <w:p w:rsidR="00C9794F" w:rsidRDefault="00C9794F" w:rsidP="007A1F7A">
      <w:pPr>
        <w:jc w:val="right"/>
        <w:rPr>
          <w:lang w:eastAsia="en-US"/>
        </w:rPr>
      </w:pP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C9794F" w:rsidRDefault="00C9794F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C9794F" w:rsidRDefault="00C9794F" w:rsidP="007A1F7A">
      <w:pPr>
        <w:jc w:val="right"/>
        <w:rPr>
          <w:lang w:eastAsia="en-US"/>
        </w:rPr>
      </w:pPr>
    </w:p>
    <w:p w:rsidR="00C9794F" w:rsidRDefault="00C9794F" w:rsidP="007A1F7A">
      <w:pPr>
        <w:jc w:val="right"/>
      </w:pPr>
    </w:p>
    <w:p w:rsidR="00C9794F" w:rsidRPr="007A1F7A" w:rsidRDefault="00C9794F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Подписной лист</w:t>
      </w:r>
      <w:r>
        <w:rPr>
          <w:color w:val="000000"/>
          <w:sz w:val="28"/>
          <w:szCs w:val="28"/>
        </w:rPr>
        <w:t xml:space="preserve"> </w:t>
      </w:r>
      <w:r w:rsidRPr="007A1F7A">
        <w:rPr>
          <w:color w:val="000000"/>
          <w:sz w:val="28"/>
          <w:szCs w:val="28"/>
        </w:rPr>
        <w:t>публичных слушаний</w:t>
      </w:r>
    </w:p>
    <w:p w:rsidR="00C9794F" w:rsidRPr="006034DF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C9794F" w:rsidRPr="006034DF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C9794F" w:rsidRPr="006034DF" w:rsidRDefault="00C9794F" w:rsidP="00F238D6"/>
    <w:p w:rsidR="00C9794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C9794F" w:rsidRPr="006034DF" w:rsidRDefault="00C9794F" w:rsidP="00F238D6"/>
    <w:p w:rsidR="00C9794F" w:rsidRPr="006034DF" w:rsidRDefault="00C9794F" w:rsidP="00F238D6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6034DF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6034DF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C9794F" w:rsidRPr="006034DF" w:rsidRDefault="00C9794F" w:rsidP="00F238D6"/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C9794F" w:rsidRPr="006034DF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C9794F" w:rsidRPr="006034DF" w:rsidRDefault="00C9794F" w:rsidP="00F238D6"/>
    <w:p w:rsidR="00C9794F" w:rsidRPr="006034DF" w:rsidRDefault="00C9794F" w:rsidP="00F238D6">
      <w:pPr>
        <w:pStyle w:val="a3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C9794F" w:rsidRPr="006034DF" w:rsidRDefault="00C9794F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C9794F" w:rsidRPr="006034DF" w:rsidRDefault="00C9794F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C9794F" w:rsidRPr="006034DF" w:rsidRDefault="00C9794F" w:rsidP="00F238D6">
      <w:pPr>
        <w:pStyle w:val="a3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C9794F" w:rsidRPr="006034DF" w:rsidRDefault="00C9794F" w:rsidP="00F238D6"/>
    <w:p w:rsidR="00C9794F" w:rsidRPr="006034DF" w:rsidRDefault="00C9794F" w:rsidP="00F238D6">
      <w:pPr>
        <w:rPr>
          <w:rStyle w:val="a2"/>
        </w:rPr>
      </w:pPr>
    </w:p>
    <w:p w:rsidR="00C9794F" w:rsidRPr="006034DF" w:rsidRDefault="00C9794F" w:rsidP="00F238D6">
      <w:pPr>
        <w:rPr>
          <w:rStyle w:val="a2"/>
        </w:rPr>
      </w:pPr>
    </w:p>
    <w:p w:rsidR="00C9794F" w:rsidRDefault="00C9794F" w:rsidP="007A1F7A">
      <w:pPr>
        <w:jc w:val="right"/>
        <w:rPr>
          <w:rStyle w:val="a2"/>
          <w:b w:val="0"/>
          <w:bCs w:val="0"/>
          <w:color w:val="000000"/>
          <w:lang w:eastAsia="en-US"/>
        </w:rPr>
      </w:pPr>
      <w:r w:rsidRPr="006034DF">
        <w:rPr>
          <w:rStyle w:val="a2"/>
        </w:rPr>
        <w:br w:type="page"/>
      </w:r>
      <w:r w:rsidRPr="007A1F7A">
        <w:rPr>
          <w:rStyle w:val="a2"/>
          <w:b w:val="0"/>
          <w:bCs w:val="0"/>
          <w:color w:val="000000"/>
          <w:lang w:eastAsia="en-US"/>
        </w:rPr>
        <w:t>Приложение 1</w:t>
      </w:r>
      <w:r>
        <w:rPr>
          <w:rStyle w:val="a2"/>
          <w:b w:val="0"/>
          <w:bCs w:val="0"/>
          <w:color w:val="000000"/>
          <w:lang w:eastAsia="en-US"/>
        </w:rPr>
        <w:t xml:space="preserve">                                           </w:t>
      </w:r>
    </w:p>
    <w:p w:rsidR="00C9794F" w:rsidRDefault="00C9794F" w:rsidP="007A1F7A">
      <w:pPr>
        <w:jc w:val="right"/>
        <w:rPr>
          <w:lang w:eastAsia="en-US"/>
        </w:rPr>
      </w:pPr>
      <w:r>
        <w:rPr>
          <w:rStyle w:val="a2"/>
          <w:b w:val="0"/>
          <w:bCs w:val="0"/>
          <w:color w:val="000000"/>
          <w:lang w:eastAsia="en-US"/>
        </w:rPr>
        <w:t xml:space="preserve"> </w:t>
      </w:r>
      <w:r w:rsidRPr="007A1F7A">
        <w:rPr>
          <w:rStyle w:val="a2"/>
          <w:b w:val="0"/>
          <w:bCs w:val="0"/>
          <w:color w:val="000000"/>
          <w:lang w:eastAsia="en-US"/>
        </w:rPr>
        <w:t>к Порядку</w:t>
      </w:r>
      <w:r w:rsidRPr="007A1F7A">
        <w:rPr>
          <w:rStyle w:val="a2"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C9794F" w:rsidRDefault="00C9794F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C9794F" w:rsidRPr="001C7250" w:rsidRDefault="00C9794F" w:rsidP="007A1F7A">
      <w:pPr>
        <w:jc w:val="right"/>
        <w:rPr>
          <w:sz w:val="28"/>
          <w:szCs w:val="28"/>
        </w:rPr>
      </w:pPr>
    </w:p>
    <w:p w:rsidR="00C9794F" w:rsidRPr="00F20568" w:rsidRDefault="00C9794F" w:rsidP="00F238D6"/>
    <w:p w:rsidR="00C9794F" w:rsidRPr="007A1F7A" w:rsidRDefault="00C9794F" w:rsidP="00F238D6">
      <w:pPr>
        <w:pStyle w:val="Heading1"/>
        <w:jc w:val="center"/>
        <w:rPr>
          <w:color w:val="000000"/>
          <w:sz w:val="28"/>
          <w:szCs w:val="28"/>
        </w:rPr>
      </w:pPr>
      <w:r w:rsidRPr="007A1F7A">
        <w:rPr>
          <w:color w:val="000000"/>
          <w:sz w:val="28"/>
          <w:szCs w:val="28"/>
        </w:rPr>
        <w:t>Итоговый документ публичных слушаний</w:t>
      </w:r>
    </w:p>
    <w:p w:rsidR="00C9794F" w:rsidRDefault="00C9794F" w:rsidP="00F238D6">
      <w:pPr>
        <w:rPr>
          <w:rStyle w:val="a2"/>
          <w:b w:val="0"/>
          <w:bCs w:val="0"/>
          <w:color w:val="000000"/>
          <w:lang w:eastAsia="en-US"/>
        </w:rPr>
      </w:pPr>
    </w:p>
    <w:p w:rsidR="00C9794F" w:rsidRPr="00F20568" w:rsidRDefault="00C9794F" w:rsidP="00F238D6"/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C9794F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C9794F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9794F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C9794F" w:rsidRPr="00F20568" w:rsidRDefault="00C9794F" w:rsidP="00F238D6">
      <w:pPr>
        <w:pStyle w:val="a3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794F" w:rsidRPr="00F20568" w:rsidRDefault="00C9794F" w:rsidP="00F238D6">
      <w:pPr>
        <w:pStyle w:val="a3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C9794F" w:rsidRPr="00F20568" w:rsidRDefault="00C9794F" w:rsidP="00F238D6"/>
    <w:tbl>
      <w:tblPr>
        <w:tblW w:w="97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C9794F" w:rsidRPr="00F20568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C9794F" w:rsidRPr="00F20568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9794F" w:rsidRPr="00F20568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794F" w:rsidRPr="00F20568" w:rsidRDefault="00C9794F" w:rsidP="00146F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C9794F" w:rsidRPr="00F20568" w:rsidRDefault="00C9794F" w:rsidP="00F238D6"/>
    <w:p w:rsidR="00C9794F" w:rsidRPr="000F2B1C" w:rsidRDefault="00C9794F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C9794F" w:rsidRPr="000F2B1C" w:rsidRDefault="00C9794F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C9794F" w:rsidRPr="000F2B1C" w:rsidRDefault="00C9794F" w:rsidP="00F238D6">
      <w:pPr>
        <w:jc w:val="both"/>
        <w:rPr>
          <w:sz w:val="28"/>
          <w:szCs w:val="28"/>
        </w:rPr>
      </w:pPr>
    </w:p>
    <w:p w:rsidR="00C9794F" w:rsidRDefault="00C9794F" w:rsidP="00F238D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C9794F" w:rsidRPr="000F2B1C" w:rsidRDefault="00C9794F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C9794F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94F" w:rsidRDefault="00C9794F">
      <w:r>
        <w:separator/>
      </w:r>
    </w:p>
  </w:endnote>
  <w:endnote w:type="continuationSeparator" w:id="1">
    <w:p w:rsidR="00C9794F" w:rsidRDefault="00C97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94F" w:rsidRDefault="00C9794F">
      <w:r>
        <w:separator/>
      </w:r>
    </w:p>
  </w:footnote>
  <w:footnote w:type="continuationSeparator" w:id="1">
    <w:p w:rsidR="00C9794F" w:rsidRDefault="00C97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94F" w:rsidRDefault="00C9794F">
    <w:pPr>
      <w:pStyle w:val="Header"/>
      <w:jc w:val="center"/>
    </w:pPr>
    <w:fldSimple w:instr=" PAGE   \* MERGEFORMAT ">
      <w:r>
        <w:rPr>
          <w:noProof/>
        </w:rPr>
        <w:t>11</w:t>
      </w:r>
    </w:fldSimple>
  </w:p>
  <w:p w:rsidR="00C9794F" w:rsidRDefault="00C9794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00D5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2B1C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46F86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6F8E"/>
    <w:rsid w:val="001B7A40"/>
    <w:rsid w:val="001B7D63"/>
    <w:rsid w:val="001C63B1"/>
    <w:rsid w:val="001C7250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3A81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7E1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1D6F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B2EE1"/>
    <w:rsid w:val="005C3CAD"/>
    <w:rsid w:val="005C68C8"/>
    <w:rsid w:val="005C69DC"/>
    <w:rsid w:val="005C7FD3"/>
    <w:rsid w:val="005D3E57"/>
    <w:rsid w:val="005D5206"/>
    <w:rsid w:val="005D64C7"/>
    <w:rsid w:val="005E232E"/>
    <w:rsid w:val="005E2810"/>
    <w:rsid w:val="005E679E"/>
    <w:rsid w:val="005F16F0"/>
    <w:rsid w:val="006008AD"/>
    <w:rsid w:val="006010E2"/>
    <w:rsid w:val="006034DF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1A9F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2EEE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3620F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07EB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41ED"/>
    <w:rsid w:val="00BD74A8"/>
    <w:rsid w:val="00BE5FA7"/>
    <w:rsid w:val="00C147D6"/>
    <w:rsid w:val="00C16F4D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94F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26324"/>
    <w:rsid w:val="00D30894"/>
    <w:rsid w:val="00D34AD5"/>
    <w:rsid w:val="00D36551"/>
    <w:rsid w:val="00D366C8"/>
    <w:rsid w:val="00D46115"/>
    <w:rsid w:val="00D5052E"/>
    <w:rsid w:val="00D51692"/>
    <w:rsid w:val="00D55663"/>
    <w:rsid w:val="00D5682E"/>
    <w:rsid w:val="00D60CE8"/>
    <w:rsid w:val="00D67FC7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521E"/>
    <w:rsid w:val="00E76240"/>
    <w:rsid w:val="00E7788C"/>
    <w:rsid w:val="00E821B1"/>
    <w:rsid w:val="00E87EFF"/>
    <w:rsid w:val="00E96AF2"/>
    <w:rsid w:val="00EA2950"/>
    <w:rsid w:val="00EA2F77"/>
    <w:rsid w:val="00EB6989"/>
    <w:rsid w:val="00EB7ADE"/>
    <w:rsid w:val="00EC178B"/>
    <w:rsid w:val="00EC4F1B"/>
    <w:rsid w:val="00ED3026"/>
    <w:rsid w:val="00ED41DF"/>
    <w:rsid w:val="00EF1778"/>
    <w:rsid w:val="00EF1F02"/>
    <w:rsid w:val="00EF3760"/>
    <w:rsid w:val="00EF4760"/>
    <w:rsid w:val="00F021B7"/>
    <w:rsid w:val="00F10DB9"/>
    <w:rsid w:val="00F124DE"/>
    <w:rsid w:val="00F14428"/>
    <w:rsid w:val="00F16E7C"/>
    <w:rsid w:val="00F20568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3D2C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776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13</Pages>
  <Words>3072</Words>
  <Characters>17511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</cp:revision>
  <cp:lastPrinted>2021-02-26T11:39:00Z</cp:lastPrinted>
  <dcterms:created xsi:type="dcterms:W3CDTF">2021-08-11T07:27:00Z</dcterms:created>
  <dcterms:modified xsi:type="dcterms:W3CDTF">2021-09-06T08:23:00Z</dcterms:modified>
</cp:coreProperties>
</file>