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84" w:rsidRPr="001172F6" w:rsidRDefault="004E4184" w:rsidP="00B808C6">
      <w:pPr>
        <w:pStyle w:val="NoSpacing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 БАБЕЕВСКОГО СЕЛЬСКОГО ПОСЕЛЕНИЯ</w:t>
      </w:r>
    </w:p>
    <w:p w:rsidR="004E4184" w:rsidRDefault="004E4184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ТЕМНИКОВСКОГО МУНИЦИПАЛЬНОГО РАЙОНА </w:t>
      </w:r>
    </w:p>
    <w:p w:rsidR="004E4184" w:rsidRDefault="004E4184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E4184" w:rsidRPr="001172F6" w:rsidRDefault="004E4184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4E4184" w:rsidRPr="001172F6" w:rsidRDefault="004E4184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4184" w:rsidRPr="001172F6" w:rsidRDefault="004E4184" w:rsidP="00B808C6">
      <w:pPr>
        <w:pStyle w:val="NoSpacing"/>
        <w:jc w:val="center"/>
        <w:rPr>
          <w:sz w:val="28"/>
          <w:szCs w:val="28"/>
        </w:rPr>
      </w:pPr>
    </w:p>
    <w:p w:rsidR="004E4184" w:rsidRPr="001172F6" w:rsidRDefault="004E4184" w:rsidP="00B808C6">
      <w:pPr>
        <w:pStyle w:val="NoSpacing"/>
        <w:jc w:val="center"/>
        <w:rPr>
          <w:b/>
          <w:bCs/>
          <w:sz w:val="34"/>
          <w:szCs w:val="34"/>
        </w:rPr>
      </w:pPr>
      <w:r w:rsidRPr="001172F6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</w:p>
    <w:p w:rsidR="004E4184" w:rsidRDefault="004E4184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4E4184" w:rsidRPr="001172F6" w:rsidRDefault="004E4184" w:rsidP="001172F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«06»сентября 2021</w:t>
      </w:r>
      <w:r w:rsidRPr="001172F6">
        <w:rPr>
          <w:sz w:val="28"/>
          <w:szCs w:val="28"/>
        </w:rPr>
        <w:t xml:space="preserve"> года                                                                                    </w:t>
      </w:r>
      <w:r>
        <w:rPr>
          <w:sz w:val="28"/>
          <w:szCs w:val="28"/>
        </w:rPr>
        <w:t xml:space="preserve">          № 39</w:t>
      </w:r>
    </w:p>
    <w:p w:rsidR="004E4184" w:rsidRDefault="004E4184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4E4184" w:rsidRPr="00940063" w:rsidRDefault="004E4184" w:rsidP="001172F6">
      <w:pPr>
        <w:jc w:val="center"/>
        <w:rPr>
          <w:b/>
          <w:bCs/>
          <w:sz w:val="28"/>
          <w:szCs w:val="28"/>
        </w:rPr>
      </w:pPr>
      <w:r w:rsidRPr="00940063">
        <w:rPr>
          <w:b/>
          <w:bCs/>
          <w:sz w:val="28"/>
          <w:szCs w:val="28"/>
        </w:rPr>
        <w:t>О проведении схода граждан</w:t>
      </w:r>
    </w:p>
    <w:p w:rsidR="004E4184" w:rsidRPr="00940063" w:rsidRDefault="004E4184" w:rsidP="001172F6">
      <w:pPr>
        <w:jc w:val="center"/>
        <w:rPr>
          <w:b/>
          <w:bCs/>
          <w:sz w:val="28"/>
          <w:szCs w:val="28"/>
        </w:rPr>
      </w:pPr>
      <w:r w:rsidRPr="00940063">
        <w:rPr>
          <w:b/>
          <w:bCs/>
          <w:sz w:val="28"/>
          <w:szCs w:val="28"/>
        </w:rPr>
        <w:t>в д.Польское Ардашево на территории Бабеевского сельского поселения</w:t>
      </w:r>
    </w:p>
    <w:p w:rsidR="004E4184" w:rsidRDefault="004E4184" w:rsidP="001172F6">
      <w:pPr>
        <w:jc w:val="center"/>
        <w:rPr>
          <w:sz w:val="28"/>
          <w:szCs w:val="28"/>
        </w:rPr>
      </w:pPr>
    </w:p>
    <w:p w:rsidR="004E4184" w:rsidRDefault="004E4184" w:rsidP="00E64053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4E4184" w:rsidRPr="00A40408" w:rsidRDefault="004E4184" w:rsidP="00C73A3A">
      <w:pPr>
        <w:pStyle w:val="s1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A40408">
        <w:rPr>
          <w:sz w:val="28"/>
          <w:szCs w:val="28"/>
        </w:rPr>
        <w:t xml:space="preserve">На основании решения Совета депутатов  Бабеевского сельского поселения </w:t>
      </w:r>
      <w:r w:rsidRPr="00CA109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A109D">
        <w:rPr>
          <w:sz w:val="28"/>
          <w:szCs w:val="28"/>
        </w:rPr>
        <w:t>81 от 02.10.20</w:t>
      </w:r>
      <w:r>
        <w:rPr>
          <w:sz w:val="28"/>
          <w:szCs w:val="28"/>
        </w:rPr>
        <w:t xml:space="preserve">18 </w:t>
      </w:r>
      <w:r w:rsidRPr="00A40408">
        <w:rPr>
          <w:b/>
          <w:bCs/>
          <w:sz w:val="28"/>
          <w:szCs w:val="28"/>
        </w:rPr>
        <w:t>«</w:t>
      </w:r>
      <w:r w:rsidRPr="00A40408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A40408">
        <w:rPr>
          <w:sz w:val="28"/>
          <w:szCs w:val="28"/>
        </w:rPr>
        <w:t>», руководствуясь Уставом Бабеевского сельского поселения Совет депутатов Бабеевского сельского поселения р е ш и л:</w:t>
      </w:r>
      <w:r w:rsidRPr="00A40408">
        <w:rPr>
          <w:b/>
          <w:bCs/>
          <w:sz w:val="28"/>
          <w:szCs w:val="28"/>
        </w:rPr>
        <w:t xml:space="preserve">                                             </w:t>
      </w:r>
    </w:p>
    <w:p w:rsidR="004E4184" w:rsidRDefault="004E4184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  1.Провести сход граждан </w:t>
      </w:r>
      <w:r w:rsidRPr="001852EE">
        <w:rPr>
          <w:color w:val="202020"/>
          <w:sz w:val="28"/>
          <w:szCs w:val="28"/>
        </w:rPr>
        <w:t xml:space="preserve"> по вопросу введения самообложения граждан </w:t>
      </w:r>
      <w:r>
        <w:rPr>
          <w:color w:val="202020"/>
          <w:sz w:val="28"/>
          <w:szCs w:val="28"/>
        </w:rPr>
        <w:t xml:space="preserve">на </w:t>
      </w:r>
      <w:r>
        <w:rPr>
          <w:color w:val="202020"/>
          <w:sz w:val="28"/>
          <w:szCs w:val="28"/>
        </w:rPr>
        <w:br/>
        <w:t xml:space="preserve">территории Бабеевского </w:t>
      </w:r>
      <w:r w:rsidRPr="001852EE">
        <w:rPr>
          <w:color w:val="202020"/>
          <w:sz w:val="28"/>
          <w:szCs w:val="28"/>
        </w:rPr>
        <w:t>сельско</w:t>
      </w:r>
      <w:r>
        <w:rPr>
          <w:color w:val="202020"/>
          <w:sz w:val="28"/>
          <w:szCs w:val="28"/>
        </w:rPr>
        <w:t>го</w:t>
      </w:r>
      <w:r w:rsidRPr="001852EE">
        <w:rPr>
          <w:color w:val="202020"/>
          <w:sz w:val="28"/>
          <w:szCs w:val="28"/>
        </w:rPr>
        <w:t xml:space="preserve"> поселени</w:t>
      </w:r>
      <w:r>
        <w:rPr>
          <w:color w:val="202020"/>
          <w:sz w:val="28"/>
          <w:szCs w:val="28"/>
        </w:rPr>
        <w:t>я в д.Польское Ардашево</w:t>
      </w:r>
    </w:p>
    <w:p w:rsidR="004E4184" w:rsidRPr="001852EE" w:rsidRDefault="004E4184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 2. Сформулировать вопросы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 следующим образом:</w:t>
      </w:r>
    </w:p>
    <w:p w:rsidR="004E4184" w:rsidRPr="001852EE" w:rsidRDefault="004E4184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-</w:t>
      </w:r>
      <w:r w:rsidRPr="001852EE">
        <w:rPr>
          <w:color w:val="202020"/>
          <w:sz w:val="28"/>
          <w:szCs w:val="28"/>
        </w:rPr>
        <w:t>. Согласны ли Вы ввести на территории</w:t>
      </w:r>
      <w:r>
        <w:rPr>
          <w:color w:val="202020"/>
          <w:sz w:val="28"/>
          <w:szCs w:val="28"/>
        </w:rPr>
        <w:t xml:space="preserve"> д.Польское Ардашево </w:t>
      </w:r>
      <w:r w:rsidRPr="001852EE">
        <w:rPr>
          <w:color w:val="202020"/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2021</w:t>
      </w:r>
      <w:r w:rsidRPr="001172F6">
        <w:rPr>
          <w:color w:val="202020"/>
          <w:sz w:val="28"/>
          <w:szCs w:val="28"/>
        </w:rPr>
        <w:t xml:space="preserve"> году</w:t>
      </w:r>
      <w:r w:rsidRPr="001852EE">
        <w:rPr>
          <w:color w:val="202020"/>
          <w:sz w:val="28"/>
          <w:szCs w:val="28"/>
        </w:rPr>
        <w:t xml:space="preserve"> разовые платежи в размере </w:t>
      </w:r>
      <w:r w:rsidRPr="00D61AA7">
        <w:rPr>
          <w:color w:val="202020"/>
          <w:sz w:val="28"/>
          <w:szCs w:val="28"/>
        </w:rPr>
        <w:t>30</w:t>
      </w:r>
      <w:r>
        <w:rPr>
          <w:color w:val="202020"/>
          <w:sz w:val="28"/>
          <w:szCs w:val="28"/>
        </w:rPr>
        <w:t>0</w:t>
      </w:r>
      <w:r w:rsidRPr="001852EE">
        <w:rPr>
          <w:color w:val="202020"/>
          <w:sz w:val="28"/>
          <w:szCs w:val="28"/>
        </w:rPr>
        <w:t xml:space="preserve"> (</w:t>
      </w:r>
      <w:r>
        <w:rPr>
          <w:color w:val="202020"/>
          <w:sz w:val="28"/>
          <w:szCs w:val="28"/>
        </w:rPr>
        <w:t>триста</w:t>
      </w:r>
      <w:r w:rsidRPr="001852EE">
        <w:rPr>
          <w:color w:val="202020"/>
          <w:sz w:val="28"/>
          <w:szCs w:val="28"/>
        </w:rPr>
        <w:t xml:space="preserve">) рублей на каждого совершеннолетнего жителя, постоянно </w:t>
      </w:r>
      <w:r>
        <w:rPr>
          <w:color w:val="202020"/>
          <w:sz w:val="28"/>
          <w:szCs w:val="28"/>
        </w:rPr>
        <w:t>зарегистрированного</w:t>
      </w:r>
      <w:r w:rsidRPr="001852EE">
        <w:rPr>
          <w:color w:val="202020"/>
          <w:sz w:val="28"/>
          <w:szCs w:val="28"/>
        </w:rPr>
        <w:t xml:space="preserve"> на территории</w:t>
      </w:r>
      <w:r>
        <w:rPr>
          <w:color w:val="202020"/>
          <w:sz w:val="28"/>
          <w:szCs w:val="28"/>
        </w:rPr>
        <w:t xml:space="preserve"> д.Польское Ардашево</w:t>
      </w:r>
      <w:r w:rsidRPr="001852EE">
        <w:rPr>
          <w:color w:val="202020"/>
          <w:sz w:val="28"/>
          <w:szCs w:val="28"/>
        </w:rPr>
        <w:t>:</w:t>
      </w:r>
    </w:p>
    <w:p w:rsidR="004E4184" w:rsidRDefault="004E4184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- </w:t>
      </w:r>
      <w:r>
        <w:rPr>
          <w:color w:val="202020"/>
          <w:sz w:val="28"/>
          <w:szCs w:val="28"/>
        </w:rPr>
        <w:t xml:space="preserve">на установку </w:t>
      </w:r>
      <w:r w:rsidRPr="00A40408">
        <w:rPr>
          <w:color w:val="000000"/>
          <w:sz w:val="28"/>
          <w:szCs w:val="28"/>
        </w:rPr>
        <w:t>беседки для отдыха</w:t>
      </w:r>
      <w:r>
        <w:rPr>
          <w:color w:val="000000"/>
          <w:sz w:val="28"/>
          <w:szCs w:val="28"/>
        </w:rPr>
        <w:t xml:space="preserve"> жителей </w:t>
      </w:r>
      <w:r>
        <w:rPr>
          <w:color w:val="202020"/>
          <w:sz w:val="28"/>
          <w:szCs w:val="28"/>
        </w:rPr>
        <w:t xml:space="preserve"> в д.Польское Ардашево</w:t>
      </w:r>
    </w:p>
    <w:p w:rsidR="004E4184" w:rsidRDefault="004E4184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Расходы, связанные с проведением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, осуществлять за счет средств бюджета </w:t>
      </w:r>
      <w:r>
        <w:rPr>
          <w:color w:val="202020"/>
          <w:sz w:val="28"/>
          <w:szCs w:val="28"/>
        </w:rPr>
        <w:t>Бабеевского</w:t>
      </w:r>
      <w:r w:rsidRPr="001852EE">
        <w:rPr>
          <w:color w:val="202020"/>
          <w:sz w:val="28"/>
          <w:szCs w:val="28"/>
        </w:rPr>
        <w:t xml:space="preserve"> сельского поселения.</w:t>
      </w:r>
    </w:p>
    <w:p w:rsidR="004E4184" w:rsidRPr="00890405" w:rsidRDefault="004E4184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3. </w:t>
      </w:r>
      <w:r w:rsidRPr="001852EE">
        <w:rPr>
          <w:color w:val="202020"/>
          <w:sz w:val="28"/>
          <w:szCs w:val="28"/>
        </w:rPr>
        <w:t>Опубликовать наст</w:t>
      </w:r>
      <w:r>
        <w:rPr>
          <w:color w:val="202020"/>
          <w:sz w:val="28"/>
          <w:szCs w:val="28"/>
        </w:rPr>
        <w:t xml:space="preserve">оящее решение </w:t>
      </w:r>
      <w:r w:rsidRPr="001852EE">
        <w:rPr>
          <w:color w:val="202020"/>
          <w:sz w:val="28"/>
          <w:szCs w:val="28"/>
        </w:rPr>
        <w:t xml:space="preserve">на официальном сайте </w:t>
      </w:r>
      <w:r>
        <w:rPr>
          <w:color w:val="202020"/>
          <w:sz w:val="28"/>
          <w:szCs w:val="28"/>
        </w:rPr>
        <w:t xml:space="preserve">Бабеевского </w:t>
      </w:r>
      <w:r w:rsidRPr="001852EE">
        <w:rPr>
          <w:color w:val="202020"/>
          <w:sz w:val="28"/>
          <w:szCs w:val="28"/>
        </w:rPr>
        <w:t xml:space="preserve"> сельского поселения</w:t>
      </w:r>
      <w:r w:rsidRPr="00890405">
        <w:rPr>
          <w:color w:val="202020"/>
          <w:sz w:val="28"/>
          <w:szCs w:val="28"/>
        </w:rPr>
        <w:t xml:space="preserve"> </w:t>
      </w:r>
      <w:r>
        <w:rPr>
          <w:color w:val="202020"/>
          <w:sz w:val="28"/>
          <w:szCs w:val="28"/>
          <w:lang w:val="en-US"/>
        </w:rPr>
        <w:t>temnikov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e</w:t>
      </w:r>
      <w:r w:rsidRPr="00890405">
        <w:rPr>
          <w:color w:val="202020"/>
          <w:sz w:val="28"/>
          <w:szCs w:val="28"/>
        </w:rPr>
        <w:t>-</w:t>
      </w:r>
      <w:r>
        <w:rPr>
          <w:color w:val="202020"/>
          <w:sz w:val="28"/>
          <w:szCs w:val="28"/>
          <w:lang w:val="en-US"/>
        </w:rPr>
        <w:t>mordovia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ru</w:t>
      </w:r>
    </w:p>
    <w:p w:rsidR="004E4184" w:rsidRDefault="004E4184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4.Настоящее решение вступает в силу со дня его официального опубликования</w:t>
      </w:r>
    </w:p>
    <w:p w:rsidR="004E4184" w:rsidRDefault="004E4184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</w:p>
    <w:p w:rsidR="004E4184" w:rsidRDefault="004E4184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4E4184" w:rsidRDefault="004E4184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сельского поселения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Ю.П.Нечайкин</w:t>
      </w:r>
    </w:p>
    <w:p w:rsidR="004E4184" w:rsidRPr="00A40408" w:rsidRDefault="004E4184" w:rsidP="00A40408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sectPr w:rsidR="004E4184" w:rsidRPr="00A40408" w:rsidSect="00B739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2D"/>
    <w:multiLevelType w:val="multilevel"/>
    <w:tmpl w:val="FAA8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A04A2"/>
    <w:multiLevelType w:val="multilevel"/>
    <w:tmpl w:val="D4C2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04D"/>
    <w:rsid w:val="000C3220"/>
    <w:rsid w:val="000C726F"/>
    <w:rsid w:val="001172F6"/>
    <w:rsid w:val="001852EE"/>
    <w:rsid w:val="00212F4B"/>
    <w:rsid w:val="002550DA"/>
    <w:rsid w:val="00282652"/>
    <w:rsid w:val="003D2D28"/>
    <w:rsid w:val="004E4184"/>
    <w:rsid w:val="00502A27"/>
    <w:rsid w:val="00604235"/>
    <w:rsid w:val="00634434"/>
    <w:rsid w:val="006702C5"/>
    <w:rsid w:val="007A63A1"/>
    <w:rsid w:val="007B7584"/>
    <w:rsid w:val="007E5A97"/>
    <w:rsid w:val="00890405"/>
    <w:rsid w:val="00935E37"/>
    <w:rsid w:val="00940063"/>
    <w:rsid w:val="009D22BE"/>
    <w:rsid w:val="00A30BE9"/>
    <w:rsid w:val="00A40408"/>
    <w:rsid w:val="00A70271"/>
    <w:rsid w:val="00AB67D4"/>
    <w:rsid w:val="00B739E0"/>
    <w:rsid w:val="00B808C6"/>
    <w:rsid w:val="00B93AE3"/>
    <w:rsid w:val="00BB361C"/>
    <w:rsid w:val="00BC36B1"/>
    <w:rsid w:val="00C41E8A"/>
    <w:rsid w:val="00C54BD4"/>
    <w:rsid w:val="00C73A3A"/>
    <w:rsid w:val="00CA109D"/>
    <w:rsid w:val="00CF0F45"/>
    <w:rsid w:val="00D14A8D"/>
    <w:rsid w:val="00D25512"/>
    <w:rsid w:val="00D61AA7"/>
    <w:rsid w:val="00D63B37"/>
    <w:rsid w:val="00D85F28"/>
    <w:rsid w:val="00DD53C1"/>
    <w:rsid w:val="00E64053"/>
    <w:rsid w:val="00EF5F9D"/>
    <w:rsid w:val="00EF6E40"/>
    <w:rsid w:val="00F2504D"/>
    <w:rsid w:val="00F65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04D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04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04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F2504D"/>
    <w:pPr>
      <w:spacing w:before="100" w:beforeAutospacing="1" w:after="119"/>
    </w:pPr>
  </w:style>
  <w:style w:type="paragraph" w:styleId="NoSpacing">
    <w:name w:val="No Spacing"/>
    <w:uiPriority w:val="99"/>
    <w:qFormat/>
    <w:rsid w:val="00B739E0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rsid w:val="00B739E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B739E0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39E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1">
    <w:name w:val="s_1"/>
    <w:basedOn w:val="Normal"/>
    <w:uiPriority w:val="99"/>
    <w:rsid w:val="00E64053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0C726F"/>
    <w:pPr>
      <w:ind w:left="708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0C7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29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245</Words>
  <Characters>1399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11</cp:revision>
  <cp:lastPrinted>2020-08-19T13:03:00Z</cp:lastPrinted>
  <dcterms:created xsi:type="dcterms:W3CDTF">2020-09-22T12:19:00Z</dcterms:created>
  <dcterms:modified xsi:type="dcterms:W3CDTF">2021-09-23T06:33:00Z</dcterms:modified>
</cp:coreProperties>
</file>