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7F58" w:rsidRDefault="005E7F5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«06»сентября 2021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43</w:t>
      </w:r>
    </w:p>
    <w:p w:rsidR="005E7F58" w:rsidRDefault="005E7F5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5E7F58" w:rsidRDefault="005E7F5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E7F58" w:rsidRPr="004B2093" w:rsidRDefault="005E7F58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5E7F58" w:rsidRPr="007A0745" w:rsidRDefault="005E7F5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5E7F58" w:rsidRPr="007A0745" w:rsidRDefault="005E7F5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7F58" w:rsidRPr="00591F30" w:rsidRDefault="005E7F58" w:rsidP="00591F30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>Бабеевского сельского поселения р е ш и л::</w:t>
      </w:r>
    </w:p>
    <w:p w:rsidR="005E7F58" w:rsidRPr="00591F30" w:rsidRDefault="005E7F58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5E7F58" w:rsidRPr="00591F30" w:rsidRDefault="005E7F58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со дня его официального опубликования</w:t>
      </w:r>
    </w:p>
    <w:p w:rsidR="005E7F58" w:rsidRPr="00905340" w:rsidRDefault="005E7F58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E7F58" w:rsidRDefault="005E7F58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5E7F58" w:rsidRDefault="005E7F5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5E7F58" w:rsidRDefault="005E7F5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5E7F58" w:rsidRDefault="005E7F58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E7F58" w:rsidRPr="00ED4B9A" w:rsidRDefault="005E7F58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5E7F58" w:rsidRPr="00ED4B9A" w:rsidRDefault="005E7F58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5E7F58" w:rsidRPr="00D5034D" w:rsidRDefault="005E7F5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E7F58" w:rsidRDefault="005E7F5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E7F58" w:rsidRDefault="005E7F58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E7F58" w:rsidRDefault="005E7F58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5E7F58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B378A"/>
    <w:rsid w:val="000C673B"/>
    <w:rsid w:val="0015190E"/>
    <w:rsid w:val="0016114D"/>
    <w:rsid w:val="001E31C3"/>
    <w:rsid w:val="002C17F1"/>
    <w:rsid w:val="00312B29"/>
    <w:rsid w:val="00320759"/>
    <w:rsid w:val="0035013A"/>
    <w:rsid w:val="003576B8"/>
    <w:rsid w:val="003A5EEC"/>
    <w:rsid w:val="003B15ED"/>
    <w:rsid w:val="00416308"/>
    <w:rsid w:val="004626D4"/>
    <w:rsid w:val="004930D3"/>
    <w:rsid w:val="00494CB6"/>
    <w:rsid w:val="004A18DE"/>
    <w:rsid w:val="004A54E6"/>
    <w:rsid w:val="004B2093"/>
    <w:rsid w:val="004B332A"/>
    <w:rsid w:val="004C7B23"/>
    <w:rsid w:val="004D426C"/>
    <w:rsid w:val="004E3495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A1652"/>
    <w:rsid w:val="006D2F3B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24FE7"/>
    <w:rsid w:val="00870ED0"/>
    <w:rsid w:val="008C4139"/>
    <w:rsid w:val="00905340"/>
    <w:rsid w:val="00922AD7"/>
    <w:rsid w:val="009333C8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B06F72"/>
    <w:rsid w:val="00B71708"/>
    <w:rsid w:val="00B761A6"/>
    <w:rsid w:val="00B964C9"/>
    <w:rsid w:val="00BC268A"/>
    <w:rsid w:val="00C46508"/>
    <w:rsid w:val="00C974E6"/>
    <w:rsid w:val="00CA1431"/>
    <w:rsid w:val="00CA7DCA"/>
    <w:rsid w:val="00D00049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53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126</Words>
  <Characters>722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6</cp:revision>
  <cp:lastPrinted>2021-09-23T08:02:00Z</cp:lastPrinted>
  <dcterms:created xsi:type="dcterms:W3CDTF">2020-09-22T12:21:00Z</dcterms:created>
  <dcterms:modified xsi:type="dcterms:W3CDTF">2021-09-23T08:04:00Z</dcterms:modified>
</cp:coreProperties>
</file>