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112D" w:rsidRPr="007A0745" w:rsidRDefault="000F112D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«06»сентября 2021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42</w:t>
      </w:r>
    </w:p>
    <w:p w:rsidR="000F112D" w:rsidRPr="007A0745" w:rsidRDefault="000F112D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112D" w:rsidRPr="00036887" w:rsidRDefault="000F112D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0F112D" w:rsidRPr="00036887" w:rsidRDefault="000F112D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0F112D" w:rsidRPr="00036887" w:rsidRDefault="000F112D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в д.Польское Ардашево</w:t>
      </w:r>
    </w:p>
    <w:p w:rsidR="000F112D" w:rsidRDefault="000F112D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112D" w:rsidRPr="00036887" w:rsidRDefault="000F112D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>», руководствуясь Уставом Бабеевского сельского поселения  Совет депутатов Бабеевского сельского поселения р е ш и л:</w:t>
      </w:r>
    </w:p>
    <w:p w:rsidR="000F112D" w:rsidRDefault="000F112D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 xml:space="preserve">по организации и проведению  схода граждан </w:t>
      </w:r>
    </w:p>
    <w:p w:rsidR="000F112D" w:rsidRPr="00B964C9" w:rsidRDefault="000F112D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Бабеевского сельского поселения  в д.Польское Ардашево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0F112D" w:rsidRPr="00711E5D" w:rsidRDefault="000F112D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711E5D">
        <w:rPr>
          <w:rFonts w:ascii="Times New Roman" w:hAnsi="Times New Roman" w:cs="Times New Roman"/>
          <w:b w:val="0"/>
          <w:bCs w:val="0"/>
        </w:rPr>
        <w:t xml:space="preserve">1) </w:t>
      </w:r>
      <w:r>
        <w:rPr>
          <w:rFonts w:ascii="Times New Roman" w:hAnsi="Times New Roman" w:cs="Times New Roman"/>
          <w:b w:val="0"/>
          <w:bCs w:val="0"/>
        </w:rPr>
        <w:t xml:space="preserve">Асаева Светлана Ивановна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0F112D" w:rsidRPr="00711E5D" w:rsidRDefault="000F112D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711E5D">
        <w:rPr>
          <w:rFonts w:ascii="Times New Roman" w:hAnsi="Times New Roman" w:cs="Times New Roman"/>
          <w:b w:val="0"/>
          <w:bCs w:val="0"/>
        </w:rPr>
        <w:t xml:space="preserve">2) </w:t>
      </w:r>
      <w:r>
        <w:rPr>
          <w:rFonts w:ascii="Times New Roman" w:hAnsi="Times New Roman" w:cs="Times New Roman"/>
          <w:b w:val="0"/>
          <w:bCs w:val="0"/>
        </w:rPr>
        <w:t xml:space="preserve">Топазова Татьяна Васильевна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– </w:t>
      </w:r>
      <w:r>
        <w:rPr>
          <w:rFonts w:ascii="Times New Roman" w:hAnsi="Times New Roman" w:cs="Times New Roman"/>
          <w:b w:val="0"/>
          <w:bCs w:val="0"/>
        </w:rPr>
        <w:t xml:space="preserve">секретарь комиссии; </w:t>
      </w:r>
    </w:p>
    <w:p w:rsidR="000F112D" w:rsidRPr="00036887" w:rsidRDefault="000F112D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036887">
        <w:rPr>
          <w:rFonts w:ascii="Times New Roman" w:hAnsi="Times New Roman" w:cs="Times New Roman"/>
          <w:b w:val="0"/>
          <w:bCs w:val="0"/>
        </w:rPr>
        <w:t>3) Рябцева Евдокия Ивановна – член комиссии.</w:t>
      </w:r>
    </w:p>
    <w:p w:rsidR="000F112D" w:rsidRPr="00711E5D" w:rsidRDefault="000F112D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со дня его официального опубликования</w:t>
      </w:r>
      <w:r w:rsidRPr="00711E5D">
        <w:rPr>
          <w:sz w:val="28"/>
          <w:szCs w:val="28"/>
        </w:rPr>
        <w:t>.</w:t>
      </w:r>
    </w:p>
    <w:p w:rsidR="000F112D" w:rsidRPr="00494CB6" w:rsidRDefault="000F112D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0F112D" w:rsidRPr="00905340" w:rsidRDefault="000F112D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0F112D" w:rsidRDefault="000F112D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0F112D" w:rsidRDefault="000F112D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0F112D" w:rsidRDefault="000F112D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0F112D" w:rsidRDefault="000F112D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F112D" w:rsidRPr="00ED4B9A" w:rsidRDefault="000F112D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0F112D" w:rsidRPr="00ED4B9A" w:rsidRDefault="000F112D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0F112D" w:rsidRPr="00D5034D" w:rsidRDefault="000F112D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F112D" w:rsidRDefault="000F112D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0F112D" w:rsidRDefault="000F112D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F112D" w:rsidRDefault="000F112D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0F112D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F112D"/>
    <w:rsid w:val="0015190E"/>
    <w:rsid w:val="0016114D"/>
    <w:rsid w:val="001627D3"/>
    <w:rsid w:val="001E31C3"/>
    <w:rsid w:val="002C17F1"/>
    <w:rsid w:val="00312B29"/>
    <w:rsid w:val="00320759"/>
    <w:rsid w:val="0035013A"/>
    <w:rsid w:val="003576B8"/>
    <w:rsid w:val="003A5EEC"/>
    <w:rsid w:val="003B15ED"/>
    <w:rsid w:val="00416308"/>
    <w:rsid w:val="004626D4"/>
    <w:rsid w:val="004930D3"/>
    <w:rsid w:val="00494CB6"/>
    <w:rsid w:val="004A18DE"/>
    <w:rsid w:val="004A54E6"/>
    <w:rsid w:val="004B332A"/>
    <w:rsid w:val="004C7B23"/>
    <w:rsid w:val="004D426C"/>
    <w:rsid w:val="004E3495"/>
    <w:rsid w:val="005273DC"/>
    <w:rsid w:val="00533E9B"/>
    <w:rsid w:val="005449C8"/>
    <w:rsid w:val="005602C1"/>
    <w:rsid w:val="00565D0F"/>
    <w:rsid w:val="005C2540"/>
    <w:rsid w:val="005D22F2"/>
    <w:rsid w:val="005F5718"/>
    <w:rsid w:val="00613F77"/>
    <w:rsid w:val="00624CBA"/>
    <w:rsid w:val="00634AC5"/>
    <w:rsid w:val="006621D2"/>
    <w:rsid w:val="00685A88"/>
    <w:rsid w:val="006A1652"/>
    <w:rsid w:val="006D2F3B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70ED0"/>
    <w:rsid w:val="008C4139"/>
    <w:rsid w:val="00905340"/>
    <w:rsid w:val="009333C8"/>
    <w:rsid w:val="00970EF0"/>
    <w:rsid w:val="00971318"/>
    <w:rsid w:val="009A22A3"/>
    <w:rsid w:val="009C0B95"/>
    <w:rsid w:val="00A66789"/>
    <w:rsid w:val="00A8271A"/>
    <w:rsid w:val="00AB5188"/>
    <w:rsid w:val="00AC2520"/>
    <w:rsid w:val="00AE088A"/>
    <w:rsid w:val="00B06F72"/>
    <w:rsid w:val="00B71708"/>
    <w:rsid w:val="00B761A6"/>
    <w:rsid w:val="00B964C9"/>
    <w:rsid w:val="00BC268A"/>
    <w:rsid w:val="00C46508"/>
    <w:rsid w:val="00C974E6"/>
    <w:rsid w:val="00CA1431"/>
    <w:rsid w:val="00CA7DCA"/>
    <w:rsid w:val="00CD33EE"/>
    <w:rsid w:val="00D00049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9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194</Words>
  <Characters>1108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5</cp:revision>
  <cp:lastPrinted>2019-09-24T06:39:00Z</cp:lastPrinted>
  <dcterms:created xsi:type="dcterms:W3CDTF">2020-09-22T12:21:00Z</dcterms:created>
  <dcterms:modified xsi:type="dcterms:W3CDTF">2021-09-23T07:16:00Z</dcterms:modified>
</cp:coreProperties>
</file>