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F5F" w:rsidRDefault="00551F5F" w:rsidP="000D65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</w:p>
    <w:p w:rsidR="00551F5F" w:rsidRDefault="00551F5F" w:rsidP="00355D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Комиссия по организации и проведению схода граждан в д.Польское Ардашево, утвержденная решением Совета депутатов Бабеевского сельского поселения № 42        от 06.09.2021 года информирует жителей д.Польское Ардашево, достигшим на дату голосования на сходе граждан 18 летнего возраста и место жительства которых расположено в границах д.Польское Ардашево о том, что </w:t>
      </w:r>
      <w:r w:rsidRPr="009808BE">
        <w:rPr>
          <w:rFonts w:ascii="Times New Roman" w:hAnsi="Times New Roman" w:cs="Times New Roman"/>
          <w:color w:val="000000"/>
          <w:sz w:val="28"/>
          <w:szCs w:val="28"/>
        </w:rPr>
        <w:t>06 октября 2021</w:t>
      </w:r>
      <w:r>
        <w:rPr>
          <w:rFonts w:ascii="Times New Roman" w:hAnsi="Times New Roman" w:cs="Times New Roman"/>
          <w:sz w:val="28"/>
          <w:szCs w:val="28"/>
        </w:rPr>
        <w:t xml:space="preserve"> года будет проводиться сход граждан  на  улице  Рабочая в д.Польское Ардашево в следующее время:</w:t>
      </w:r>
    </w:p>
    <w:p w:rsidR="00551F5F" w:rsidRDefault="00551F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Рабочая (</w:t>
      </w:r>
      <w:r w:rsidRPr="00953FBB">
        <w:rPr>
          <w:rFonts w:ascii="Times New Roman" w:hAnsi="Times New Roman" w:cs="Times New Roman"/>
          <w:i/>
          <w:iCs/>
          <w:sz w:val="28"/>
          <w:szCs w:val="28"/>
        </w:rPr>
        <w:t xml:space="preserve">напротив дома </w:t>
      </w:r>
      <w:r>
        <w:rPr>
          <w:rFonts w:ascii="Times New Roman" w:hAnsi="Times New Roman" w:cs="Times New Roman"/>
          <w:i/>
          <w:iCs/>
          <w:sz w:val="28"/>
          <w:szCs w:val="28"/>
        </w:rPr>
        <w:t>№</w:t>
      </w:r>
      <w:r w:rsidRPr="00953FBB">
        <w:rPr>
          <w:rFonts w:ascii="Times New Roman" w:hAnsi="Times New Roman" w:cs="Times New Roman"/>
          <w:i/>
          <w:iCs/>
          <w:sz w:val="28"/>
          <w:szCs w:val="28"/>
        </w:rPr>
        <w:t>4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 бывшая школа)</w:t>
      </w:r>
      <w:r>
        <w:rPr>
          <w:rFonts w:ascii="Times New Roman" w:hAnsi="Times New Roman" w:cs="Times New Roman"/>
          <w:sz w:val="28"/>
          <w:szCs w:val="28"/>
        </w:rPr>
        <w:t xml:space="preserve">) регистрация с 09.00-10.00      </w:t>
      </w:r>
    </w:p>
    <w:p w:rsidR="00551F5F" w:rsidRDefault="00551F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проведения  с 10.00-10.30;</w:t>
      </w:r>
    </w:p>
    <w:p w:rsidR="00551F5F" w:rsidRDefault="00551F5F" w:rsidP="009808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вопросу введения на 2021-2022 г.г. самообложения граждан, разовый платеж              300 (триста) рублей на каждого совершеннолетнего жителя, постоянно проживающего на территории д.Польское Ардашево на  установку беседки для отдыха жителей  д.Польское Ардашево.</w:t>
      </w:r>
    </w:p>
    <w:p w:rsidR="00551F5F" w:rsidRDefault="00551F5F">
      <w:pPr>
        <w:rPr>
          <w:rFonts w:ascii="Times New Roman" w:hAnsi="Times New Roman" w:cs="Times New Roman"/>
          <w:sz w:val="28"/>
          <w:szCs w:val="28"/>
        </w:rPr>
      </w:pPr>
    </w:p>
    <w:p w:rsidR="00551F5F" w:rsidRPr="00317704" w:rsidRDefault="00551F5F">
      <w:pPr>
        <w:rPr>
          <w:rFonts w:ascii="Times New Roman" w:hAnsi="Times New Roman" w:cs="Times New Roman"/>
          <w:sz w:val="28"/>
          <w:szCs w:val="28"/>
        </w:rPr>
      </w:pPr>
    </w:p>
    <w:sectPr w:rsidR="00551F5F" w:rsidRPr="00317704" w:rsidSect="00317704">
      <w:pgSz w:w="11906" w:h="16838"/>
      <w:pgMar w:top="851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7704"/>
    <w:rsid w:val="00033D5A"/>
    <w:rsid w:val="000764A3"/>
    <w:rsid w:val="000D65FB"/>
    <w:rsid w:val="001A544F"/>
    <w:rsid w:val="002320C9"/>
    <w:rsid w:val="00317704"/>
    <w:rsid w:val="00355DD1"/>
    <w:rsid w:val="004366DB"/>
    <w:rsid w:val="004B2C60"/>
    <w:rsid w:val="00551F5F"/>
    <w:rsid w:val="0057263F"/>
    <w:rsid w:val="00654B3D"/>
    <w:rsid w:val="006F2865"/>
    <w:rsid w:val="00953FBB"/>
    <w:rsid w:val="009808BE"/>
    <w:rsid w:val="00B56598"/>
    <w:rsid w:val="00C63288"/>
    <w:rsid w:val="00DD4633"/>
    <w:rsid w:val="00E873DD"/>
    <w:rsid w:val="00F87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D5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130</Words>
  <Characters>747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Объявление</dc:title>
  <dc:subject/>
  <dc:creator>Admin</dc:creator>
  <cp:keywords/>
  <dc:description/>
  <cp:lastModifiedBy>1</cp:lastModifiedBy>
  <cp:revision>3</cp:revision>
  <cp:lastPrinted>2020-09-21T13:02:00Z</cp:lastPrinted>
  <dcterms:created xsi:type="dcterms:W3CDTF">2021-09-23T08:16:00Z</dcterms:created>
  <dcterms:modified xsi:type="dcterms:W3CDTF">2021-09-23T08:18:00Z</dcterms:modified>
</cp:coreProperties>
</file>