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640" w:rsidRPr="00945892" w:rsidRDefault="00D85640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Pr="00945892">
        <w:rPr>
          <w:sz w:val="28"/>
          <w:szCs w:val="28"/>
        </w:rPr>
        <w:t xml:space="preserve"> БАБЕЕВСКОГО СЕЛЬСКОГО ПОСЕЛЕНИЯ </w:t>
      </w:r>
    </w:p>
    <w:p w:rsidR="00D85640" w:rsidRPr="00945892" w:rsidRDefault="00D85640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D85640" w:rsidRPr="00945892" w:rsidRDefault="00D85640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D85640" w:rsidRPr="00945892" w:rsidRDefault="00D85640" w:rsidP="00C86632">
      <w:pPr>
        <w:jc w:val="center"/>
      </w:pPr>
    </w:p>
    <w:p w:rsidR="00D85640" w:rsidRPr="00206E06" w:rsidRDefault="00D85640" w:rsidP="00C86632">
      <w:pPr>
        <w:jc w:val="center"/>
      </w:pPr>
    </w:p>
    <w:p w:rsidR="00D85640" w:rsidRDefault="00D85640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444927">
        <w:rPr>
          <w:b/>
          <w:bCs/>
          <w:sz w:val="34"/>
          <w:szCs w:val="34"/>
        </w:rPr>
        <w:t xml:space="preserve"> Е Н И Е</w:t>
      </w:r>
    </w:p>
    <w:p w:rsidR="00D85640" w:rsidRDefault="00D85640" w:rsidP="00C86632">
      <w:pPr>
        <w:jc w:val="center"/>
        <w:outlineLvl w:val="0"/>
        <w:rPr>
          <w:b/>
          <w:bCs/>
          <w:sz w:val="34"/>
          <w:szCs w:val="34"/>
        </w:rPr>
      </w:pPr>
    </w:p>
    <w:p w:rsidR="00D85640" w:rsidRPr="00206E06" w:rsidRDefault="00D85640" w:rsidP="00C86632">
      <w:pPr>
        <w:jc w:val="center"/>
        <w:rPr>
          <w:b/>
          <w:bCs/>
        </w:rPr>
      </w:pPr>
    </w:p>
    <w:p w:rsidR="00D85640" w:rsidRPr="00206E06" w:rsidRDefault="00D85640" w:rsidP="00C86632">
      <w:pPr>
        <w:jc w:val="center"/>
        <w:rPr>
          <w:b/>
          <w:bCs/>
        </w:rPr>
      </w:pPr>
    </w:p>
    <w:p w:rsidR="00D85640" w:rsidRPr="00444927" w:rsidRDefault="00D85640" w:rsidP="00C86632">
      <w:pPr>
        <w:rPr>
          <w:sz w:val="28"/>
          <w:szCs w:val="28"/>
        </w:rPr>
      </w:pPr>
      <w:r>
        <w:rPr>
          <w:sz w:val="28"/>
          <w:szCs w:val="28"/>
        </w:rPr>
        <w:t>«21\» октября 2021</w:t>
      </w:r>
      <w:r w:rsidRPr="00444927">
        <w:rPr>
          <w:sz w:val="28"/>
          <w:szCs w:val="28"/>
        </w:rPr>
        <w:t xml:space="preserve"> года        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94</w:t>
      </w:r>
      <w:r w:rsidRPr="00444927">
        <w:rPr>
          <w:sz w:val="28"/>
          <w:szCs w:val="28"/>
        </w:rPr>
        <w:t xml:space="preserve"> </w:t>
      </w:r>
    </w:p>
    <w:p w:rsidR="00D85640" w:rsidRDefault="00D85640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D85640" w:rsidRPr="00206E06" w:rsidRDefault="00D85640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D85640" w:rsidRPr="00206E06" w:rsidRDefault="00D85640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D85640" w:rsidRPr="00206E06" w:rsidRDefault="00D85640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D85640" w:rsidRPr="00206E06" w:rsidRDefault="00D85640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3 квартал 2021</w:t>
      </w:r>
      <w:r w:rsidRPr="00206E06">
        <w:rPr>
          <w:b/>
          <w:bCs/>
          <w:sz w:val="28"/>
          <w:szCs w:val="28"/>
        </w:rPr>
        <w:t xml:space="preserve"> г</w:t>
      </w:r>
    </w:p>
    <w:p w:rsidR="00D85640" w:rsidRPr="00206E06" w:rsidRDefault="00D85640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D85640" w:rsidRPr="00206E06" w:rsidRDefault="00D85640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3 квартал 2021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>сель</w:t>
      </w:r>
      <w:r>
        <w:rPr>
          <w:sz w:val="28"/>
          <w:szCs w:val="28"/>
        </w:rPr>
        <w:t>ского поселения, администрация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 сельского поселения п о с т а н о в л я е т</w:t>
      </w:r>
      <w:r w:rsidRPr="00206E06">
        <w:rPr>
          <w:sz w:val="28"/>
          <w:szCs w:val="28"/>
        </w:rPr>
        <w:t>:</w:t>
      </w:r>
    </w:p>
    <w:p w:rsidR="00D85640" w:rsidRPr="00206E06" w:rsidRDefault="00D85640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3 квартал 2021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D85640" w:rsidRDefault="00D85640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</w:t>
      </w:r>
      <w:r w:rsidRPr="00206E06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вступает в силу со дня его официального опубликования</w:t>
      </w:r>
    </w:p>
    <w:p w:rsidR="00D85640" w:rsidRDefault="00D85640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D85640" w:rsidRDefault="00D85640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D85640" w:rsidRDefault="00D85640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D85640" w:rsidRDefault="00D85640" w:rsidP="00C86632">
      <w:pPr>
        <w:pStyle w:val="1"/>
        <w:jc w:val="both"/>
        <w:rPr>
          <w:sz w:val="28"/>
          <w:szCs w:val="28"/>
        </w:rPr>
      </w:pPr>
    </w:p>
    <w:p w:rsidR="00D85640" w:rsidRPr="00E63E02" w:rsidRDefault="00D85640" w:rsidP="00C86632">
      <w:pPr>
        <w:pStyle w:val="1"/>
        <w:jc w:val="both"/>
        <w:rPr>
          <w:sz w:val="28"/>
          <w:szCs w:val="28"/>
        </w:rPr>
      </w:pPr>
    </w:p>
    <w:p w:rsidR="00D85640" w:rsidRPr="00206E06" w:rsidRDefault="00D85640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D85640" w:rsidRPr="00206E06" w:rsidRDefault="00D85640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D85640" w:rsidRPr="00206E06" w:rsidRDefault="00D85640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 Главы</w:t>
      </w:r>
      <w:r w:rsidRPr="00206E06">
        <w:rPr>
          <w:sz w:val="24"/>
          <w:szCs w:val="24"/>
        </w:rPr>
        <w:t xml:space="preserve"> </w:t>
      </w:r>
    </w:p>
    <w:p w:rsidR="00D85640" w:rsidRPr="00206E06" w:rsidRDefault="00D85640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D85640" w:rsidRPr="00206E06" w:rsidRDefault="00D85640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D85640" w:rsidRPr="00206E06" w:rsidRDefault="00D85640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«21»октября 2021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 94</w:t>
      </w:r>
    </w:p>
    <w:p w:rsidR="00D85640" w:rsidRPr="00206E06" w:rsidRDefault="00D85640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D85640" w:rsidRPr="00206E06" w:rsidRDefault="00D85640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D85640" w:rsidRPr="00206E06" w:rsidRDefault="00D85640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3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2021</w:t>
      </w:r>
      <w:r w:rsidRPr="00206E0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D85640" w:rsidRDefault="00D85640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85640" w:rsidRDefault="00D85640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D85640" w:rsidRPr="00206E06">
        <w:trPr>
          <w:jc w:val="center"/>
        </w:trPr>
        <w:tc>
          <w:tcPr>
            <w:tcW w:w="2697" w:type="dxa"/>
            <w:vAlign w:val="center"/>
          </w:tcPr>
          <w:p w:rsidR="00D85640" w:rsidRPr="00E37648" w:rsidRDefault="00D85640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D85640" w:rsidRPr="00E37648" w:rsidRDefault="00D85640" w:rsidP="00E7616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  <w:tc>
          <w:tcPr>
            <w:tcW w:w="1985" w:type="dxa"/>
            <w:vAlign w:val="center"/>
          </w:tcPr>
          <w:p w:rsidR="00D85640" w:rsidRPr="00E37648" w:rsidRDefault="00D85640" w:rsidP="00E7616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  <w:tc>
          <w:tcPr>
            <w:tcW w:w="1844" w:type="dxa"/>
            <w:vAlign w:val="center"/>
          </w:tcPr>
          <w:p w:rsidR="00D85640" w:rsidRPr="00E37648" w:rsidRDefault="00D85640" w:rsidP="00E7616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  <w:tc>
          <w:tcPr>
            <w:tcW w:w="2092" w:type="dxa"/>
            <w:vAlign w:val="center"/>
          </w:tcPr>
          <w:p w:rsidR="00D85640" w:rsidRPr="00E37648" w:rsidRDefault="00D85640" w:rsidP="00E7616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</w:tr>
      <w:tr w:rsidR="00D85640" w:rsidRPr="00206E06">
        <w:trPr>
          <w:jc w:val="center"/>
        </w:trPr>
        <w:tc>
          <w:tcPr>
            <w:tcW w:w="2697" w:type="dxa"/>
            <w:vAlign w:val="center"/>
          </w:tcPr>
          <w:p w:rsidR="00D85640" w:rsidRPr="00E37648" w:rsidRDefault="00D85640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D85640" w:rsidRPr="00E37648" w:rsidRDefault="00D85640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D85640" w:rsidRPr="00E37648" w:rsidRDefault="00D85640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D85640" w:rsidRPr="00E37648" w:rsidRDefault="00D85640" w:rsidP="004F578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1394,2</w:t>
            </w:r>
          </w:p>
        </w:tc>
        <w:tc>
          <w:tcPr>
            <w:tcW w:w="2092" w:type="dxa"/>
            <w:vAlign w:val="center"/>
          </w:tcPr>
          <w:p w:rsidR="00D85640" w:rsidRPr="00E37648" w:rsidRDefault="00D85640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1152,2</w:t>
            </w:r>
          </w:p>
        </w:tc>
      </w:tr>
      <w:tr w:rsidR="00D85640" w:rsidRPr="00206E06">
        <w:trPr>
          <w:jc w:val="center"/>
        </w:trPr>
        <w:tc>
          <w:tcPr>
            <w:tcW w:w="2697" w:type="dxa"/>
            <w:vAlign w:val="center"/>
          </w:tcPr>
          <w:p w:rsidR="00D85640" w:rsidRPr="00E37648" w:rsidRDefault="00D85640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vAlign w:val="center"/>
          </w:tcPr>
          <w:p w:rsidR="00D85640" w:rsidRPr="00E37648" w:rsidRDefault="00D85640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D85640" w:rsidRPr="00E37648" w:rsidRDefault="00D85640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D85640" w:rsidRPr="00E37648" w:rsidRDefault="00D85640" w:rsidP="0058711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1394,2</w:t>
            </w:r>
          </w:p>
        </w:tc>
        <w:tc>
          <w:tcPr>
            <w:tcW w:w="2092" w:type="dxa"/>
            <w:vAlign w:val="center"/>
          </w:tcPr>
          <w:p w:rsidR="00D85640" w:rsidRPr="00E37648" w:rsidRDefault="00D85640" w:rsidP="0058711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1152,2</w:t>
            </w:r>
          </w:p>
        </w:tc>
      </w:tr>
    </w:tbl>
    <w:p w:rsidR="00D85640" w:rsidRDefault="00D85640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D85640" w:rsidRDefault="00D85640" w:rsidP="00C86632">
      <w:pPr>
        <w:rPr>
          <w:sz w:val="28"/>
          <w:szCs w:val="28"/>
        </w:rPr>
      </w:pPr>
    </w:p>
    <w:p w:rsidR="00D85640" w:rsidRDefault="00D85640" w:rsidP="00C86632">
      <w:pPr>
        <w:rPr>
          <w:sz w:val="28"/>
          <w:szCs w:val="28"/>
        </w:rPr>
      </w:pPr>
    </w:p>
    <w:p w:rsidR="00D85640" w:rsidRPr="00922E9E" w:rsidRDefault="00D85640" w:rsidP="00C86632"/>
    <w:p w:rsidR="00D85640" w:rsidRDefault="00D85640"/>
    <w:sectPr w:rsidR="00D85640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640" w:rsidRDefault="00D85640">
      <w:r>
        <w:separator/>
      </w:r>
    </w:p>
  </w:endnote>
  <w:endnote w:type="continuationSeparator" w:id="1">
    <w:p w:rsidR="00D85640" w:rsidRDefault="00D85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640" w:rsidRDefault="00D85640">
      <w:r>
        <w:separator/>
      </w:r>
    </w:p>
  </w:footnote>
  <w:footnote w:type="continuationSeparator" w:id="1">
    <w:p w:rsidR="00D85640" w:rsidRDefault="00D856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640" w:rsidRDefault="00D85640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85640" w:rsidRDefault="00D8564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27359"/>
    <w:rsid w:val="0008051A"/>
    <w:rsid w:val="00141561"/>
    <w:rsid w:val="0016712A"/>
    <w:rsid w:val="00176720"/>
    <w:rsid w:val="001817C1"/>
    <w:rsid w:val="001D74D3"/>
    <w:rsid w:val="001E4B87"/>
    <w:rsid w:val="001F18C5"/>
    <w:rsid w:val="00206E06"/>
    <w:rsid w:val="00237602"/>
    <w:rsid w:val="0024514F"/>
    <w:rsid w:val="002921B6"/>
    <w:rsid w:val="002A0F4F"/>
    <w:rsid w:val="00335976"/>
    <w:rsid w:val="00434040"/>
    <w:rsid w:val="00444927"/>
    <w:rsid w:val="004B2CD2"/>
    <w:rsid w:val="004F5781"/>
    <w:rsid w:val="00503E5F"/>
    <w:rsid w:val="005633A8"/>
    <w:rsid w:val="00587111"/>
    <w:rsid w:val="005C67A2"/>
    <w:rsid w:val="0064588B"/>
    <w:rsid w:val="007B5349"/>
    <w:rsid w:val="007D75FB"/>
    <w:rsid w:val="007E6826"/>
    <w:rsid w:val="00867312"/>
    <w:rsid w:val="00880A43"/>
    <w:rsid w:val="00922E9E"/>
    <w:rsid w:val="00945892"/>
    <w:rsid w:val="009906C1"/>
    <w:rsid w:val="009A3455"/>
    <w:rsid w:val="009E35B3"/>
    <w:rsid w:val="00A737E0"/>
    <w:rsid w:val="00B353A0"/>
    <w:rsid w:val="00C36BC4"/>
    <w:rsid w:val="00C86632"/>
    <w:rsid w:val="00D80810"/>
    <w:rsid w:val="00D85640"/>
    <w:rsid w:val="00DD3613"/>
    <w:rsid w:val="00E33440"/>
    <w:rsid w:val="00E37648"/>
    <w:rsid w:val="00E63E02"/>
    <w:rsid w:val="00E7616B"/>
    <w:rsid w:val="00F34FA9"/>
    <w:rsid w:val="00FD5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624A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345</Words>
  <Characters>1973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13</cp:revision>
  <cp:lastPrinted>2021-09-02T12:12:00Z</cp:lastPrinted>
  <dcterms:created xsi:type="dcterms:W3CDTF">2021-09-02T07:58:00Z</dcterms:created>
  <dcterms:modified xsi:type="dcterms:W3CDTF">2021-10-21T13:15:00Z</dcterms:modified>
</cp:coreProperties>
</file>