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501" w:rsidRPr="00506F14" w:rsidRDefault="00F24501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F24501" w:rsidRPr="00506F14" w:rsidRDefault="00F24501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F24501" w:rsidRDefault="00F24501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F24501" w:rsidRPr="00506F14" w:rsidRDefault="00F24501" w:rsidP="000D26D8">
      <w:pPr>
        <w:jc w:val="center"/>
        <w:rPr>
          <w:sz w:val="28"/>
          <w:szCs w:val="28"/>
        </w:rPr>
      </w:pPr>
    </w:p>
    <w:p w:rsidR="00F24501" w:rsidRDefault="00F24501" w:rsidP="000D26D8">
      <w:pPr>
        <w:jc w:val="center"/>
        <w:rPr>
          <w:sz w:val="28"/>
          <w:szCs w:val="28"/>
        </w:rPr>
      </w:pPr>
    </w:p>
    <w:p w:rsidR="00F24501" w:rsidRPr="00A21148" w:rsidRDefault="00F24501" w:rsidP="002F7609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 Н О В Л</w:t>
      </w:r>
      <w:r w:rsidRPr="00A21148">
        <w:rPr>
          <w:b/>
          <w:bCs/>
          <w:sz w:val="34"/>
          <w:szCs w:val="34"/>
        </w:rPr>
        <w:t xml:space="preserve"> Е Н И Е</w:t>
      </w:r>
    </w:p>
    <w:p w:rsidR="00F24501" w:rsidRPr="00E167E7" w:rsidRDefault="00F24501" w:rsidP="000D26D8">
      <w:pPr>
        <w:jc w:val="both"/>
        <w:rPr>
          <w:sz w:val="28"/>
          <w:szCs w:val="28"/>
        </w:rPr>
      </w:pPr>
    </w:p>
    <w:p w:rsidR="00F24501" w:rsidRPr="00E167E7" w:rsidRDefault="00F24501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F24501" w:rsidRPr="00192EAE">
        <w:tc>
          <w:tcPr>
            <w:tcW w:w="9900" w:type="dxa"/>
          </w:tcPr>
          <w:p w:rsidR="00F24501" w:rsidRDefault="00F24501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«21» октября 2021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№  93</w:t>
            </w:r>
          </w:p>
          <w:p w:rsidR="00F24501" w:rsidRPr="00192EAE" w:rsidRDefault="00F24501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F24501" w:rsidRPr="00E167E7">
        <w:tc>
          <w:tcPr>
            <w:tcW w:w="9900" w:type="dxa"/>
          </w:tcPr>
          <w:p w:rsidR="00F24501" w:rsidRPr="00192EAE" w:rsidRDefault="00F24501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F24501" w:rsidRDefault="00F24501" w:rsidP="000D26D8">
      <w:pPr>
        <w:pStyle w:val="Heading1"/>
        <w:jc w:val="center"/>
        <w:rPr>
          <w:rStyle w:val="a"/>
        </w:rPr>
      </w:pPr>
    </w:p>
    <w:p w:rsidR="00F24501" w:rsidRDefault="00F24501" w:rsidP="000D26D8">
      <w:pPr>
        <w:spacing w:line="360" w:lineRule="auto"/>
        <w:ind w:firstLine="709"/>
        <w:rPr>
          <w:sz w:val="28"/>
          <w:szCs w:val="28"/>
        </w:rPr>
      </w:pPr>
    </w:p>
    <w:p w:rsidR="00F24501" w:rsidRDefault="00F24501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F24501" w:rsidRDefault="00F24501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 </w:t>
      </w:r>
    </w:p>
    <w:p w:rsidR="00F24501" w:rsidRDefault="00F24501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:rsidR="00F24501" w:rsidRPr="00F85E12" w:rsidRDefault="00F24501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>
        <w:rPr>
          <w:b/>
          <w:bCs/>
          <w:sz w:val="28"/>
          <w:szCs w:val="28"/>
        </w:rPr>
        <w:t>3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21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F24501" w:rsidRDefault="00F24501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4501" w:rsidRDefault="00F24501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4501" w:rsidRPr="00D47700" w:rsidRDefault="00F24501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4501" w:rsidRPr="00506F14" w:rsidRDefault="00F24501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п о с т а н о в л я е т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24501" w:rsidRDefault="00F24501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 Мордовия за </w:t>
      </w:r>
    </w:p>
    <w:p w:rsidR="00F24501" w:rsidRDefault="00F24501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 квартал 2021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F24501" w:rsidRPr="001F3E91" w:rsidRDefault="00F24501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решение вступает в силу со дня его официального опубликования </w:t>
      </w:r>
    </w:p>
    <w:p w:rsidR="00F24501" w:rsidRPr="009968B7" w:rsidRDefault="00F24501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24501" w:rsidRDefault="00F24501" w:rsidP="000D26D8">
      <w:pPr>
        <w:jc w:val="both"/>
        <w:rPr>
          <w:sz w:val="28"/>
          <w:szCs w:val="28"/>
        </w:rPr>
      </w:pPr>
    </w:p>
    <w:p w:rsidR="00F24501" w:rsidRDefault="00F24501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F24501" w:rsidRDefault="00F24501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F24501" w:rsidRPr="00B0572B" w:rsidRDefault="00F24501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F24501" w:rsidRDefault="00F24501" w:rsidP="000D26D8">
      <w:pPr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jc w:val="right"/>
        <w:rPr>
          <w:color w:val="000000"/>
          <w:spacing w:val="-4"/>
        </w:rPr>
      </w:pPr>
    </w:p>
    <w:p w:rsidR="00F24501" w:rsidRDefault="00F24501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Приложение</w:t>
      </w:r>
    </w:p>
    <w:p w:rsidR="00F24501" w:rsidRPr="00824888" w:rsidRDefault="00F24501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Утверждено:</w:t>
      </w:r>
      <w:r w:rsidRPr="00824888">
        <w:rPr>
          <w:color w:val="000000"/>
          <w:spacing w:val="-4"/>
        </w:rPr>
        <w:t xml:space="preserve"> </w:t>
      </w:r>
    </w:p>
    <w:p w:rsidR="00F24501" w:rsidRPr="00824888" w:rsidRDefault="00F24501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 xml:space="preserve">Постановление Главы </w:t>
      </w:r>
    </w:p>
    <w:p w:rsidR="00F24501" w:rsidRPr="00824888" w:rsidRDefault="00F24501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:rsidR="00F24501" w:rsidRPr="00824888" w:rsidRDefault="00F24501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«21»октября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21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93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F24501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24501" w:rsidRPr="00E80FE0" w:rsidRDefault="00F24501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24501" w:rsidRPr="00E80FE0" w:rsidRDefault="00F24501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24501" w:rsidRPr="00E80FE0" w:rsidRDefault="00F24501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24501" w:rsidRPr="00E80FE0" w:rsidRDefault="00F24501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501" w:rsidRPr="00E80FE0" w:rsidRDefault="00F24501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501" w:rsidRPr="00E80FE0" w:rsidRDefault="00F24501" w:rsidP="006E38FB">
            <w:pPr>
              <w:rPr>
                <w:rFonts w:ascii="Arial" w:hAnsi="Arial" w:cs="Arial"/>
              </w:rPr>
            </w:pPr>
          </w:p>
        </w:tc>
      </w:tr>
      <w:tr w:rsidR="00F24501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F24501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F24501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730745" w:rsidRDefault="00F24501" w:rsidP="00242E1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4035330,0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730745" w:rsidRDefault="00F24501" w:rsidP="00392DE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2903527,78,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421E1C" w:rsidRDefault="00F24501" w:rsidP="006E38FB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1131802,22</w:t>
            </w:r>
          </w:p>
        </w:tc>
      </w:tr>
      <w:tr w:rsidR="00F24501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730745" w:rsidRDefault="00F24501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4035330,0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730745" w:rsidRDefault="00F24501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2903527,78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421E1C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1131802,22</w:t>
            </w:r>
          </w:p>
        </w:tc>
      </w:tr>
      <w:tr w:rsidR="00F24501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730745" w:rsidRDefault="00F24501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1193700,0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F24501" w:rsidRPr="00730745" w:rsidRDefault="00F24501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996129,78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421E1C" w:rsidRDefault="00F24501" w:rsidP="003E166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197570,22</w:t>
            </w:r>
          </w:p>
        </w:tc>
      </w:tr>
      <w:tr w:rsidR="00F24501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A53FEB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28039,41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421E1C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2360,59</w:t>
            </w:r>
          </w:p>
        </w:tc>
      </w:tr>
      <w:tr w:rsidR="00F24501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A53FEB" w:rsidRDefault="00F24501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D76BAC" w:rsidRDefault="00F24501" w:rsidP="00E65D2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28039,41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421E1C" w:rsidRDefault="00F24501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2360,59</w:t>
            </w:r>
          </w:p>
        </w:tc>
      </w:tr>
      <w:tr w:rsidR="00F24501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91210102020011000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A53FEB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421E1C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F24501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7300,0</w:t>
            </w:r>
          </w:p>
        </w:tc>
      </w:tr>
      <w:tr w:rsidR="00F24501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7909E5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912106021030102100110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A53FEB" w:rsidRDefault="00F24501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61900,0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A53FEB" w:rsidRDefault="00F24501" w:rsidP="006C254A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4339,97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421E1C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57560,03</w:t>
            </w:r>
          </w:p>
        </w:tc>
      </w:tr>
      <w:tr w:rsidR="00F24501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-66,83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421E1C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33,17</w:t>
            </w:r>
          </w:p>
        </w:tc>
      </w:tr>
      <w:tr w:rsidR="00F24501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912 1 06 06033 10000011</w:t>
            </w:r>
            <w:r w:rsidRPr="00506F14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A53FEB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898900,0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883782,51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421E1C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15117,49</w:t>
            </w:r>
          </w:p>
        </w:tc>
      </w:tr>
      <w:tr w:rsidR="00F24501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91210606043121000110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A53FEB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BA7C6F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24501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91210606033103000110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BA7C6F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24501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A53FEB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79317,63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BA7C6F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682,37</w:t>
            </w:r>
          </w:p>
        </w:tc>
      </w:tr>
      <w:tr w:rsidR="00F24501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1D0F47" w:rsidRDefault="00F24501" w:rsidP="006E38FB">
            <w:pPr>
              <w:shd w:val="clear" w:color="auto" w:fill="FFFFFF"/>
              <w:jc w:val="right"/>
              <w:rPr>
                <w:vertAlign w:val="superscript"/>
              </w:rPr>
            </w:pPr>
            <w:r>
              <w:rPr>
                <w:b/>
                <w:bCs/>
                <w:vertAlign w:val="superscript"/>
              </w:rPr>
              <w:t>30100</w:t>
            </w:r>
            <w:r w:rsidRPr="001D0F47">
              <w:rPr>
                <w:b/>
                <w:bCs/>
                <w:vertAlign w:val="superscript"/>
              </w:rPr>
              <w:t>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717,09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29382,91</w:t>
            </w:r>
          </w:p>
        </w:tc>
      </w:tr>
      <w:tr w:rsidR="00F24501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91211105035100000120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</w:tr>
      <w:tr w:rsidR="00F24501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91211705050100000180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D76BAC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BA7C6F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A7C6F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F24501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EA5CC4" w:rsidRDefault="00F24501" w:rsidP="00335C5A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2841630,0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EA5CC4" w:rsidRDefault="00F24501" w:rsidP="001F6EEC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1907398,0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EA5CC4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934232,0</w:t>
            </w:r>
          </w:p>
        </w:tc>
      </w:tr>
      <w:tr w:rsidR="00F24501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EA5CC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F24501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7510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</w:t>
            </w:r>
            <w:r>
              <w:rPr>
                <w:sz w:val="16"/>
                <w:szCs w:val="16"/>
              </w:rPr>
              <w:t>15002</w:t>
            </w:r>
            <w:r w:rsidRPr="00506F14">
              <w:rPr>
                <w:sz w:val="16"/>
                <w:szCs w:val="16"/>
              </w:rPr>
              <w:t xml:space="preserve"> 10 0000 15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808800,00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674000,0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EA5CC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134800,0</w:t>
            </w:r>
          </w:p>
        </w:tc>
      </w:tr>
      <w:tr w:rsidR="00F24501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9999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912 2 02 02999 10 0000 150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800000,0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652650,0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EA5CC4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147350,0</w:t>
            </w:r>
          </w:p>
        </w:tc>
      </w:tr>
      <w:tr w:rsidR="00F24501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  <w:r>
              <w:rPr>
                <w:sz w:val="16"/>
                <w:szCs w:val="16"/>
              </w:rPr>
              <w:t>7715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  <w:r w:rsidRPr="00D76BAC">
              <w:rPr>
                <w:b/>
                <w:bCs/>
                <w:sz w:val="16"/>
                <w:szCs w:val="16"/>
              </w:rPr>
              <w:t>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EA5CC4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</w:t>
            </w:r>
            <w:r w:rsidRPr="00EA5CC4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F24501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86800,0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65100,0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EA5CC4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21700,0</w:t>
            </w:r>
          </w:p>
        </w:tc>
      </w:tr>
      <w:tr w:rsidR="00F24501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487618,0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D76BAC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487618,0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EA5CC4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F24501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F24501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657912,0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28030,0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629882,0</w:t>
            </w:r>
          </w:p>
        </w:tc>
      </w:tr>
    </w:tbl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F24501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07778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4035330,00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2824621,53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1222A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-1210708,47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F7445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4035330,0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2824621,53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1222A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-1210708,47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A444A5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A444A5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77404,0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77403,14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-0,86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29044,0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29043,08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-0,92</w:t>
            </w:r>
          </w:p>
        </w:tc>
      </w:tr>
      <w:tr w:rsidR="00F24501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82675,0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82674,2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-0,80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9969,0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9968,56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-0,44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A444A5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C785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598450,0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598449,06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-0,94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217378,0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214309,65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-3068,35</w:t>
            </w:r>
          </w:p>
        </w:tc>
      </w:tr>
      <w:tr w:rsidR="00F24501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vAlign w:val="bottom"/>
          </w:tcPr>
          <w:p w:rsidR="00F24501" w:rsidRPr="00506F14" w:rsidRDefault="00F24501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F24501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204900,0,0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179812,95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-25087,05</w:t>
            </w:r>
          </w:p>
        </w:tc>
      </w:tr>
      <w:tr w:rsidR="00F24501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77545,61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-23454,39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-2400,0</w:t>
            </w:r>
          </w:p>
        </w:tc>
      </w:tr>
      <w:tr w:rsidR="00F24501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-2150,0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BC785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C785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C785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C785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6195,87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C785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-4,13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C785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C785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266242,57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C785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-5157,43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79606,41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-393,59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-4000,0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-1200,0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28310,0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185227,78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-88772,22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рабри и услуг для обеспечения 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-13600,0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912 0104 6510044205247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66000</w:t>
            </w:r>
            <w:r w:rsidRPr="00506F14">
              <w:rPr>
                <w:sz w:val="16"/>
                <w:szCs w:val="16"/>
              </w:rPr>
              <w:t>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26409,71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-39590,29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-2000,0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556,07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-1143,93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-500,0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F24501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-1100,0</w:t>
            </w:r>
          </w:p>
        </w:tc>
      </w:tr>
      <w:tr w:rsidR="00F24501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-19350,0</w:t>
            </w:r>
          </w:p>
        </w:tc>
      </w:tr>
      <w:tr w:rsidR="00F2450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-1250,0</w:t>
            </w:r>
          </w:p>
        </w:tc>
      </w:tr>
      <w:tr w:rsidR="00F2450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883095" w:rsidRDefault="00F24501" w:rsidP="002E364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912 03100800241110 244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F2450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954700,0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484918,0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1E76A5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-469782,0,0</w:t>
            </w:r>
          </w:p>
        </w:tc>
      </w:tr>
      <w:tr w:rsidR="00F2450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742081" w:rsidRDefault="00F24501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F2450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742081" w:rsidRDefault="00F24501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857E93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197400</w:t>
            </w:r>
            <w:r w:rsidRPr="00857E93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194289,43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-3110,57</w:t>
            </w:r>
          </w:p>
        </w:tc>
      </w:tr>
      <w:tr w:rsidR="00F2450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857E93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-42800,0</w:t>
            </w:r>
          </w:p>
        </w:tc>
      </w:tr>
      <w:tr w:rsidR="00F2450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857E93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F2450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Default="00F24501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857E93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F24501" w:rsidRPr="00857E93" w:rsidRDefault="00F24501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F24501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216709,44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-338790,56</w:t>
            </w:r>
          </w:p>
        </w:tc>
      </w:tr>
      <w:tr w:rsidR="00F24501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-78906,25</w:t>
            </w:r>
          </w:p>
          <w:p w:rsidR="00F24501" w:rsidRPr="00506F14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501" w:rsidRPr="00506F14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F24501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501" w:rsidRDefault="00F24501" w:rsidP="006E38FB">
            <w:pPr>
              <w:shd w:val="clear" w:color="auto" w:fill="FFFFFF"/>
              <w:jc w:val="center"/>
            </w:pPr>
          </w:p>
          <w:p w:rsidR="00F24501" w:rsidRDefault="00F24501" w:rsidP="006E38FB">
            <w:pPr>
              <w:shd w:val="clear" w:color="auto" w:fill="FFFFFF"/>
              <w:jc w:val="center"/>
            </w:pPr>
          </w:p>
          <w:p w:rsidR="00F24501" w:rsidRPr="00506F14" w:rsidRDefault="00F24501" w:rsidP="006E38FB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F24501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501" w:rsidRPr="00506F14" w:rsidRDefault="00F24501" w:rsidP="006E38FB">
            <w:pPr>
              <w:shd w:val="clear" w:color="auto" w:fill="FFFFFF"/>
            </w:pPr>
          </w:p>
        </w:tc>
      </w:tr>
      <w:tr w:rsidR="00F24501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F24501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F24501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B8155B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8155B" w:rsidRDefault="00F24501" w:rsidP="001222A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-78906,25</w:t>
            </w:r>
          </w:p>
        </w:tc>
      </w:tr>
      <w:tr w:rsidR="00F24501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B8155B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F24501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B8155B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F24501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B8155B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F24501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B8155B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F24501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B8155B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8155B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F24501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4501" w:rsidRPr="00B8155B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4501" w:rsidRPr="00B8155B" w:rsidRDefault="00F24501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8155B">
              <w:rPr>
                <w:b/>
                <w:bCs/>
                <w:sz w:val="16"/>
                <w:szCs w:val="16"/>
              </w:rPr>
              <w:t>0 </w:t>
            </w:r>
          </w:p>
        </w:tc>
      </w:tr>
      <w:tr w:rsidR="00F24501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501" w:rsidRPr="00B8155B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501" w:rsidRPr="00B8155B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4501" w:rsidRPr="00B8155B" w:rsidRDefault="00F24501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F24501" w:rsidRPr="00506F14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Pr="00506F14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Pr="00506F14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Pr="00506F14" w:rsidRDefault="00F24501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F24501" w:rsidRPr="00506F14" w:rsidRDefault="00F24501" w:rsidP="000D26D8">
      <w:pPr>
        <w:jc w:val="both"/>
        <w:rPr>
          <w:color w:val="000000"/>
          <w:spacing w:val="-4"/>
          <w:sz w:val="28"/>
          <w:szCs w:val="28"/>
        </w:rPr>
      </w:pPr>
    </w:p>
    <w:p w:rsidR="00F24501" w:rsidRPr="00506F14" w:rsidRDefault="00F24501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F24501" w:rsidRDefault="00F24501"/>
    <w:p w:rsidR="00F24501" w:rsidRDefault="00F24501"/>
    <w:sectPr w:rsidR="00F24501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4501" w:rsidRDefault="00F24501" w:rsidP="00AC50D2">
      <w:r>
        <w:separator/>
      </w:r>
    </w:p>
  </w:endnote>
  <w:endnote w:type="continuationSeparator" w:id="1">
    <w:p w:rsidR="00F24501" w:rsidRDefault="00F24501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4501" w:rsidRDefault="00F24501" w:rsidP="00AC50D2">
      <w:r>
        <w:separator/>
      </w:r>
    </w:p>
  </w:footnote>
  <w:footnote w:type="continuationSeparator" w:id="1">
    <w:p w:rsidR="00F24501" w:rsidRDefault="00F24501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01" w:rsidRDefault="00F24501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24501" w:rsidRDefault="00F24501" w:rsidP="006E38FB">
    <w:pPr>
      <w:pStyle w:val="Header"/>
      <w:jc w:val="center"/>
    </w:pPr>
  </w:p>
  <w:p w:rsidR="00F24501" w:rsidRDefault="00F2450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6265E"/>
    <w:rsid w:val="00066EBB"/>
    <w:rsid w:val="000749BB"/>
    <w:rsid w:val="0007778F"/>
    <w:rsid w:val="000D26D8"/>
    <w:rsid w:val="000D5B58"/>
    <w:rsid w:val="000D72AC"/>
    <w:rsid w:val="000F387D"/>
    <w:rsid w:val="00103EBA"/>
    <w:rsid w:val="001222A8"/>
    <w:rsid w:val="001235FD"/>
    <w:rsid w:val="00134745"/>
    <w:rsid w:val="00141FDC"/>
    <w:rsid w:val="00147C68"/>
    <w:rsid w:val="0018370D"/>
    <w:rsid w:val="00192EAE"/>
    <w:rsid w:val="00195628"/>
    <w:rsid w:val="001D0F47"/>
    <w:rsid w:val="001E76A5"/>
    <w:rsid w:val="001F3E91"/>
    <w:rsid w:val="001F6EEC"/>
    <w:rsid w:val="00206E06"/>
    <w:rsid w:val="00211C62"/>
    <w:rsid w:val="002154A6"/>
    <w:rsid w:val="00241F93"/>
    <w:rsid w:val="00242E1B"/>
    <w:rsid w:val="002456E1"/>
    <w:rsid w:val="0029031A"/>
    <w:rsid w:val="002B67A6"/>
    <w:rsid w:val="002D08D6"/>
    <w:rsid w:val="002D15DC"/>
    <w:rsid w:val="002D4E27"/>
    <w:rsid w:val="002E318C"/>
    <w:rsid w:val="002E364F"/>
    <w:rsid w:val="002F37C0"/>
    <w:rsid w:val="002F7609"/>
    <w:rsid w:val="00312F05"/>
    <w:rsid w:val="00313EAD"/>
    <w:rsid w:val="003325EF"/>
    <w:rsid w:val="00335C5A"/>
    <w:rsid w:val="0038424A"/>
    <w:rsid w:val="00392DE3"/>
    <w:rsid w:val="003A5810"/>
    <w:rsid w:val="003B0327"/>
    <w:rsid w:val="003C33A2"/>
    <w:rsid w:val="003C6DDD"/>
    <w:rsid w:val="003C7BCD"/>
    <w:rsid w:val="003E166B"/>
    <w:rsid w:val="004124E1"/>
    <w:rsid w:val="004128B2"/>
    <w:rsid w:val="00420EB7"/>
    <w:rsid w:val="00421E1C"/>
    <w:rsid w:val="00422D69"/>
    <w:rsid w:val="00444927"/>
    <w:rsid w:val="004832E6"/>
    <w:rsid w:val="004C03BB"/>
    <w:rsid w:val="00506F14"/>
    <w:rsid w:val="00526055"/>
    <w:rsid w:val="00530605"/>
    <w:rsid w:val="00536A7C"/>
    <w:rsid w:val="00536B2C"/>
    <w:rsid w:val="0054219C"/>
    <w:rsid w:val="005576BA"/>
    <w:rsid w:val="00641F19"/>
    <w:rsid w:val="00646A0C"/>
    <w:rsid w:val="006539C6"/>
    <w:rsid w:val="00676017"/>
    <w:rsid w:val="006C1EBC"/>
    <w:rsid w:val="006C254A"/>
    <w:rsid w:val="006E210C"/>
    <w:rsid w:val="006E38FB"/>
    <w:rsid w:val="00715A87"/>
    <w:rsid w:val="007214A4"/>
    <w:rsid w:val="007263EF"/>
    <w:rsid w:val="00730745"/>
    <w:rsid w:val="00740173"/>
    <w:rsid w:val="00742081"/>
    <w:rsid w:val="007909E5"/>
    <w:rsid w:val="007B48DA"/>
    <w:rsid w:val="007B4DB5"/>
    <w:rsid w:val="007E584E"/>
    <w:rsid w:val="007E6826"/>
    <w:rsid w:val="00810E2D"/>
    <w:rsid w:val="0081646A"/>
    <w:rsid w:val="00824888"/>
    <w:rsid w:val="0083625D"/>
    <w:rsid w:val="0085266D"/>
    <w:rsid w:val="00857E93"/>
    <w:rsid w:val="00883095"/>
    <w:rsid w:val="00897860"/>
    <w:rsid w:val="008B5E3C"/>
    <w:rsid w:val="009100BE"/>
    <w:rsid w:val="00922E9E"/>
    <w:rsid w:val="00927564"/>
    <w:rsid w:val="00945892"/>
    <w:rsid w:val="00970370"/>
    <w:rsid w:val="009805DD"/>
    <w:rsid w:val="009968B7"/>
    <w:rsid w:val="009D22EA"/>
    <w:rsid w:val="009F4157"/>
    <w:rsid w:val="009F6C5D"/>
    <w:rsid w:val="00A009BE"/>
    <w:rsid w:val="00A108D3"/>
    <w:rsid w:val="00A21148"/>
    <w:rsid w:val="00A444A5"/>
    <w:rsid w:val="00A53FEB"/>
    <w:rsid w:val="00A62581"/>
    <w:rsid w:val="00AC50D2"/>
    <w:rsid w:val="00AC5B2E"/>
    <w:rsid w:val="00B0572B"/>
    <w:rsid w:val="00B44757"/>
    <w:rsid w:val="00B509F9"/>
    <w:rsid w:val="00B52317"/>
    <w:rsid w:val="00B52FD4"/>
    <w:rsid w:val="00B534A1"/>
    <w:rsid w:val="00B8155B"/>
    <w:rsid w:val="00B97C94"/>
    <w:rsid w:val="00BA7C6F"/>
    <w:rsid w:val="00BC2A29"/>
    <w:rsid w:val="00BC57E0"/>
    <w:rsid w:val="00BC581B"/>
    <w:rsid w:val="00BC7851"/>
    <w:rsid w:val="00C149B2"/>
    <w:rsid w:val="00C26B37"/>
    <w:rsid w:val="00C56CF3"/>
    <w:rsid w:val="00C637F5"/>
    <w:rsid w:val="00C70122"/>
    <w:rsid w:val="00C83A7C"/>
    <w:rsid w:val="00C94B67"/>
    <w:rsid w:val="00D47700"/>
    <w:rsid w:val="00D5315C"/>
    <w:rsid w:val="00D76BAC"/>
    <w:rsid w:val="00D83C11"/>
    <w:rsid w:val="00DA1E3A"/>
    <w:rsid w:val="00DC3949"/>
    <w:rsid w:val="00DE1F1B"/>
    <w:rsid w:val="00DE66BB"/>
    <w:rsid w:val="00DE6964"/>
    <w:rsid w:val="00E02F48"/>
    <w:rsid w:val="00E167E7"/>
    <w:rsid w:val="00E37648"/>
    <w:rsid w:val="00E51EBD"/>
    <w:rsid w:val="00E54C96"/>
    <w:rsid w:val="00E63E02"/>
    <w:rsid w:val="00E65D27"/>
    <w:rsid w:val="00E80FE0"/>
    <w:rsid w:val="00E93A42"/>
    <w:rsid w:val="00EA5CC4"/>
    <w:rsid w:val="00EA7BD2"/>
    <w:rsid w:val="00ED5939"/>
    <w:rsid w:val="00F21897"/>
    <w:rsid w:val="00F24501"/>
    <w:rsid w:val="00F24B3B"/>
    <w:rsid w:val="00F42339"/>
    <w:rsid w:val="00F46AEE"/>
    <w:rsid w:val="00F64D42"/>
    <w:rsid w:val="00F67A86"/>
    <w:rsid w:val="00F7445F"/>
    <w:rsid w:val="00F8421C"/>
    <w:rsid w:val="00F85E12"/>
    <w:rsid w:val="00F950D2"/>
    <w:rsid w:val="00FA00A9"/>
    <w:rsid w:val="00FB13ED"/>
    <w:rsid w:val="00FE3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198</TotalTime>
  <Pages>5</Pages>
  <Words>1372</Words>
  <Characters>7825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13</cp:revision>
  <cp:lastPrinted>2021-10-21T06:21:00Z</cp:lastPrinted>
  <dcterms:created xsi:type="dcterms:W3CDTF">2021-09-02T07:57:00Z</dcterms:created>
  <dcterms:modified xsi:type="dcterms:W3CDTF">2021-10-21T13:17:00Z</dcterms:modified>
</cp:coreProperties>
</file>