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362" w:rsidRPr="00D030D5" w:rsidRDefault="00AF6362" w:rsidP="00076EC8">
      <w:pPr>
        <w:rPr>
          <w:sz w:val="28"/>
          <w:szCs w:val="28"/>
        </w:rPr>
      </w:pPr>
      <w:r w:rsidRPr="00D030D5">
        <w:rPr>
          <w:sz w:val="28"/>
          <w:szCs w:val="28"/>
        </w:rPr>
        <w:t>Информационный бюллетень</w:t>
      </w:r>
    </w:p>
    <w:p w:rsidR="00AF6362" w:rsidRPr="00D030D5" w:rsidRDefault="00AF6362" w:rsidP="00076EC8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AF6362" w:rsidRPr="00D030D5" w:rsidRDefault="00AF6362" w:rsidP="00076EC8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AF6362" w:rsidRPr="00D030D5" w:rsidRDefault="00AF6362" w:rsidP="00076EC8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AF6362" w:rsidRPr="00D030D5" w:rsidRDefault="00AF6362" w:rsidP="00076EC8">
      <w:pPr>
        <w:rPr>
          <w:sz w:val="28"/>
          <w:szCs w:val="28"/>
        </w:rPr>
      </w:pPr>
      <w:r w:rsidRPr="00D030D5">
        <w:rPr>
          <w:sz w:val="28"/>
          <w:szCs w:val="28"/>
        </w:rPr>
        <w:t>Является официальным печатным документом</w:t>
      </w:r>
    </w:p>
    <w:p w:rsidR="00AF6362" w:rsidRPr="00D030D5" w:rsidRDefault="00AF6362" w:rsidP="00076EC8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AF6362" w:rsidRPr="00D030D5" w:rsidRDefault="00AF6362" w:rsidP="00076EC8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AF6362" w:rsidRDefault="00AF6362" w:rsidP="00076EC8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AF6362" w:rsidRDefault="00AF6362" w:rsidP="00076EC8">
      <w:pPr>
        <w:rPr>
          <w:sz w:val="28"/>
          <w:szCs w:val="28"/>
        </w:rPr>
      </w:pPr>
    </w:p>
    <w:p w:rsidR="00AF6362" w:rsidRPr="00D030D5" w:rsidRDefault="00AF6362" w:rsidP="00076EC8">
      <w:pPr>
        <w:rPr>
          <w:sz w:val="28"/>
          <w:szCs w:val="28"/>
        </w:rPr>
      </w:pPr>
      <w:r>
        <w:rPr>
          <w:sz w:val="28"/>
          <w:szCs w:val="28"/>
        </w:rPr>
        <w:t xml:space="preserve"> № 38                                                                                                  от 06 сентября 2021 г</w:t>
      </w:r>
    </w:p>
    <w:p w:rsidR="00AF6362" w:rsidRDefault="00AF6362" w:rsidP="00C86632">
      <w:pPr>
        <w:jc w:val="center"/>
        <w:rPr>
          <w:sz w:val="28"/>
          <w:szCs w:val="28"/>
        </w:rPr>
      </w:pPr>
    </w:p>
    <w:p w:rsidR="00AF6362" w:rsidRPr="00945892" w:rsidRDefault="00AF6362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 xml:space="preserve">СОВЕТ ДЕПУТАТОВ БАБЕЕВСКОГО СЕЛЬСКОГО ПОСЕЛЕНИЯ </w:t>
      </w:r>
    </w:p>
    <w:p w:rsidR="00AF6362" w:rsidRPr="00945892" w:rsidRDefault="00AF6362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AF6362" w:rsidRPr="00945892" w:rsidRDefault="00AF6362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AF6362" w:rsidRPr="00945892" w:rsidRDefault="00AF6362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</w:t>
      </w:r>
      <w:r w:rsidRPr="00945892">
        <w:rPr>
          <w:sz w:val="28"/>
          <w:szCs w:val="28"/>
        </w:rPr>
        <w:t>ГО СОЗЫВА</w:t>
      </w:r>
    </w:p>
    <w:p w:rsidR="00AF6362" w:rsidRPr="00945892" w:rsidRDefault="00AF6362" w:rsidP="00C86632">
      <w:pPr>
        <w:jc w:val="center"/>
      </w:pPr>
    </w:p>
    <w:p w:rsidR="00AF6362" w:rsidRPr="00206E06" w:rsidRDefault="00AF6362" w:rsidP="00C86632">
      <w:pPr>
        <w:jc w:val="center"/>
      </w:pPr>
    </w:p>
    <w:p w:rsidR="00AF6362" w:rsidRDefault="00AF6362" w:rsidP="00C86632">
      <w:pPr>
        <w:jc w:val="center"/>
        <w:outlineLvl w:val="0"/>
        <w:rPr>
          <w:b/>
          <w:bCs/>
          <w:sz w:val="34"/>
          <w:szCs w:val="34"/>
        </w:rPr>
      </w:pPr>
      <w:r w:rsidRPr="00444927">
        <w:rPr>
          <w:b/>
          <w:bCs/>
          <w:sz w:val="34"/>
          <w:szCs w:val="34"/>
        </w:rPr>
        <w:t>Р Е Ш Е Н И Е</w:t>
      </w:r>
    </w:p>
    <w:p w:rsidR="00AF6362" w:rsidRDefault="00AF6362" w:rsidP="00C86632">
      <w:pPr>
        <w:jc w:val="center"/>
        <w:outlineLvl w:val="0"/>
        <w:rPr>
          <w:b/>
          <w:bCs/>
          <w:sz w:val="34"/>
          <w:szCs w:val="34"/>
        </w:rPr>
      </w:pPr>
    </w:p>
    <w:p w:rsidR="00AF6362" w:rsidRPr="00206E06" w:rsidRDefault="00AF6362" w:rsidP="00C86632">
      <w:pPr>
        <w:jc w:val="center"/>
        <w:rPr>
          <w:b/>
          <w:bCs/>
        </w:rPr>
      </w:pPr>
    </w:p>
    <w:p w:rsidR="00AF6362" w:rsidRPr="00206E06" w:rsidRDefault="00AF6362" w:rsidP="00C86632">
      <w:pPr>
        <w:jc w:val="center"/>
        <w:rPr>
          <w:b/>
          <w:bCs/>
        </w:rPr>
      </w:pPr>
    </w:p>
    <w:p w:rsidR="00AF6362" w:rsidRPr="00444927" w:rsidRDefault="00AF6362" w:rsidP="00C86632">
      <w:pPr>
        <w:rPr>
          <w:sz w:val="28"/>
          <w:szCs w:val="28"/>
        </w:rPr>
      </w:pPr>
      <w:r>
        <w:rPr>
          <w:sz w:val="28"/>
          <w:szCs w:val="28"/>
        </w:rPr>
        <w:t>«06\» сентября 2021</w:t>
      </w:r>
      <w:r w:rsidRPr="00444927">
        <w:rPr>
          <w:sz w:val="28"/>
          <w:szCs w:val="28"/>
        </w:rPr>
        <w:t xml:space="preserve"> года                                                                                </w:t>
      </w:r>
      <w:r>
        <w:rPr>
          <w:sz w:val="28"/>
          <w:szCs w:val="28"/>
        </w:rPr>
        <w:t xml:space="preserve">         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37</w:t>
      </w:r>
      <w:r w:rsidRPr="00444927">
        <w:rPr>
          <w:sz w:val="28"/>
          <w:szCs w:val="28"/>
        </w:rPr>
        <w:t xml:space="preserve"> </w:t>
      </w:r>
    </w:p>
    <w:p w:rsidR="00AF6362" w:rsidRDefault="00AF6362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AF6362" w:rsidRPr="00206E06" w:rsidRDefault="00AF6362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AF6362" w:rsidRPr="00206E06" w:rsidRDefault="00AF6362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AF6362" w:rsidRPr="00206E06" w:rsidRDefault="00AF6362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AF6362" w:rsidRPr="00206E06" w:rsidRDefault="00AF6362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2 квартал 2021</w:t>
      </w:r>
      <w:r w:rsidRPr="00206E06">
        <w:rPr>
          <w:b/>
          <w:bCs/>
          <w:sz w:val="28"/>
          <w:szCs w:val="28"/>
        </w:rPr>
        <w:t xml:space="preserve"> г</w:t>
      </w:r>
    </w:p>
    <w:p w:rsidR="00AF6362" w:rsidRPr="00206E06" w:rsidRDefault="00AF6362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AF6362" w:rsidRPr="00206E06" w:rsidRDefault="00AF6362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sz w:val="28"/>
          <w:szCs w:val="28"/>
        </w:rPr>
        <w:t xml:space="preserve"> </w:t>
      </w:r>
      <w:r w:rsidRPr="00206E0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2 квартал 2021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 xml:space="preserve">Бабеевского </w:t>
      </w:r>
      <w:r w:rsidRPr="00206E06">
        <w:rPr>
          <w:sz w:val="28"/>
          <w:szCs w:val="28"/>
        </w:rPr>
        <w:t xml:space="preserve">сельского поселения, Совет депутатов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р е ш и л:</w:t>
      </w:r>
    </w:p>
    <w:p w:rsidR="00AF6362" w:rsidRPr="00206E06" w:rsidRDefault="00AF6362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2 квартал 2021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AF6362" w:rsidRDefault="00AF6362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</w:t>
      </w:r>
      <w:r w:rsidRPr="00206E06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>вступает в силу со дня его официального опубликования</w:t>
      </w:r>
    </w:p>
    <w:p w:rsidR="00AF6362" w:rsidRDefault="00AF6362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AF6362" w:rsidRDefault="00AF6362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AF6362" w:rsidRDefault="00AF6362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AF6362" w:rsidRDefault="00AF6362" w:rsidP="00C86632">
      <w:pPr>
        <w:pStyle w:val="1"/>
        <w:jc w:val="both"/>
        <w:rPr>
          <w:sz w:val="28"/>
          <w:szCs w:val="28"/>
        </w:rPr>
      </w:pPr>
    </w:p>
    <w:p w:rsidR="00AF6362" w:rsidRPr="00E63E02" w:rsidRDefault="00AF6362" w:rsidP="00C86632">
      <w:pPr>
        <w:pStyle w:val="1"/>
        <w:jc w:val="both"/>
        <w:rPr>
          <w:sz w:val="28"/>
          <w:szCs w:val="28"/>
        </w:rPr>
      </w:pPr>
    </w:p>
    <w:p w:rsidR="00AF6362" w:rsidRPr="00206E06" w:rsidRDefault="00AF6362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AF6362" w:rsidRPr="00206E06" w:rsidRDefault="00AF6362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AF6362" w:rsidRPr="00206E06" w:rsidRDefault="00AF6362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решением Совета депутатов </w:t>
      </w:r>
    </w:p>
    <w:p w:rsidR="00AF6362" w:rsidRPr="00206E06" w:rsidRDefault="00AF6362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AF6362" w:rsidRPr="00206E06" w:rsidRDefault="00AF6362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AF6362" w:rsidRPr="00206E06" w:rsidRDefault="00AF6362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«06сентября 2021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 37</w:t>
      </w:r>
    </w:p>
    <w:p w:rsidR="00AF6362" w:rsidRPr="00206E06" w:rsidRDefault="00AF6362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AF6362" w:rsidRPr="00206E06" w:rsidRDefault="00AF6362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AF6362" w:rsidRPr="00206E06" w:rsidRDefault="00AF6362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2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2021</w:t>
      </w:r>
      <w:r w:rsidRPr="00206E0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AF6362" w:rsidRDefault="00AF6362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AF6362" w:rsidRDefault="00AF6362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AF6362" w:rsidRPr="00206E06">
        <w:trPr>
          <w:jc w:val="center"/>
        </w:trPr>
        <w:tc>
          <w:tcPr>
            <w:tcW w:w="2697" w:type="dxa"/>
            <w:vAlign w:val="center"/>
          </w:tcPr>
          <w:p w:rsidR="00AF6362" w:rsidRPr="00E37648" w:rsidRDefault="00AF6362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AF6362" w:rsidRPr="00E37648" w:rsidRDefault="00AF6362" w:rsidP="00867312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.2021</w:t>
            </w:r>
          </w:p>
        </w:tc>
        <w:tc>
          <w:tcPr>
            <w:tcW w:w="1985" w:type="dxa"/>
            <w:vAlign w:val="center"/>
          </w:tcPr>
          <w:p w:rsidR="00AF6362" w:rsidRPr="00E37648" w:rsidRDefault="00AF6362" w:rsidP="00867312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01.0</w:t>
            </w: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.2021</w:t>
            </w:r>
          </w:p>
        </w:tc>
        <w:tc>
          <w:tcPr>
            <w:tcW w:w="1844" w:type="dxa"/>
            <w:vAlign w:val="center"/>
          </w:tcPr>
          <w:p w:rsidR="00AF6362" w:rsidRPr="00E37648" w:rsidRDefault="00AF6362" w:rsidP="00867312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.2021</w:t>
            </w:r>
          </w:p>
        </w:tc>
        <w:tc>
          <w:tcPr>
            <w:tcW w:w="2092" w:type="dxa"/>
            <w:vAlign w:val="center"/>
          </w:tcPr>
          <w:p w:rsidR="00AF6362" w:rsidRPr="00E37648" w:rsidRDefault="00AF6362" w:rsidP="00867312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01.0</w:t>
            </w:r>
            <w:r>
              <w:rPr>
                <w:b/>
                <w:bCs/>
                <w:sz w:val="24"/>
                <w:szCs w:val="24"/>
                <w:lang w:eastAsia="en-US"/>
              </w:rPr>
              <w:t>7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.2021</w:t>
            </w:r>
          </w:p>
        </w:tc>
      </w:tr>
      <w:tr w:rsidR="00AF6362" w:rsidRPr="00206E06">
        <w:trPr>
          <w:jc w:val="center"/>
        </w:trPr>
        <w:tc>
          <w:tcPr>
            <w:tcW w:w="2697" w:type="dxa"/>
            <w:vAlign w:val="center"/>
          </w:tcPr>
          <w:p w:rsidR="00AF6362" w:rsidRPr="00E37648" w:rsidRDefault="00AF6362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AF6362" w:rsidRPr="00E37648" w:rsidRDefault="00AF6362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AF6362" w:rsidRPr="00E37648" w:rsidRDefault="00AF6362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AF6362" w:rsidRPr="00E37648" w:rsidRDefault="00AF6362" w:rsidP="004F578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801,4</w:t>
            </w:r>
          </w:p>
        </w:tc>
        <w:tc>
          <w:tcPr>
            <w:tcW w:w="2092" w:type="dxa"/>
            <w:vAlign w:val="center"/>
          </w:tcPr>
          <w:p w:rsidR="00AF6362" w:rsidRPr="00E37648" w:rsidRDefault="00AF6362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632,0</w:t>
            </w:r>
          </w:p>
        </w:tc>
      </w:tr>
      <w:tr w:rsidR="00AF6362" w:rsidRPr="00206E06">
        <w:trPr>
          <w:jc w:val="center"/>
        </w:trPr>
        <w:tc>
          <w:tcPr>
            <w:tcW w:w="2697" w:type="dxa"/>
            <w:vAlign w:val="center"/>
          </w:tcPr>
          <w:p w:rsidR="00AF6362" w:rsidRPr="00E37648" w:rsidRDefault="00AF6362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vAlign w:val="center"/>
          </w:tcPr>
          <w:p w:rsidR="00AF6362" w:rsidRPr="00E37648" w:rsidRDefault="00AF6362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AF6362" w:rsidRPr="00E37648" w:rsidRDefault="00AF6362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AF6362" w:rsidRPr="00E37648" w:rsidRDefault="00AF6362" w:rsidP="0058711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801,4</w:t>
            </w:r>
          </w:p>
        </w:tc>
        <w:tc>
          <w:tcPr>
            <w:tcW w:w="2092" w:type="dxa"/>
            <w:vAlign w:val="center"/>
          </w:tcPr>
          <w:p w:rsidR="00AF6362" w:rsidRPr="00E37648" w:rsidRDefault="00AF6362" w:rsidP="0058711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632,0</w:t>
            </w:r>
          </w:p>
        </w:tc>
      </w:tr>
    </w:tbl>
    <w:p w:rsidR="00AF6362" w:rsidRDefault="00AF6362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AF6362" w:rsidRDefault="00AF6362" w:rsidP="00C86632">
      <w:pPr>
        <w:rPr>
          <w:sz w:val="28"/>
          <w:szCs w:val="28"/>
        </w:rPr>
      </w:pPr>
    </w:p>
    <w:p w:rsidR="00AF6362" w:rsidRDefault="00AF6362" w:rsidP="00C86632">
      <w:pPr>
        <w:rPr>
          <w:sz w:val="28"/>
          <w:szCs w:val="28"/>
        </w:rPr>
      </w:pPr>
    </w:p>
    <w:p w:rsidR="00AF6362" w:rsidRPr="00922E9E" w:rsidRDefault="00AF6362" w:rsidP="00C86632"/>
    <w:p w:rsidR="00AF6362" w:rsidRDefault="00AF6362"/>
    <w:sectPr w:rsidR="00AF6362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362" w:rsidRDefault="00AF6362">
      <w:r>
        <w:separator/>
      </w:r>
    </w:p>
  </w:endnote>
  <w:endnote w:type="continuationSeparator" w:id="1">
    <w:p w:rsidR="00AF6362" w:rsidRDefault="00AF63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362" w:rsidRDefault="00AF6362">
      <w:r>
        <w:separator/>
      </w:r>
    </w:p>
  </w:footnote>
  <w:footnote w:type="continuationSeparator" w:id="1">
    <w:p w:rsidR="00AF6362" w:rsidRDefault="00AF63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362" w:rsidRDefault="00AF6362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F6362" w:rsidRDefault="00AF636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27359"/>
    <w:rsid w:val="00076EC8"/>
    <w:rsid w:val="0008051A"/>
    <w:rsid w:val="000F0C60"/>
    <w:rsid w:val="00141561"/>
    <w:rsid w:val="0016712A"/>
    <w:rsid w:val="001817C1"/>
    <w:rsid w:val="001D74D3"/>
    <w:rsid w:val="001E4B87"/>
    <w:rsid w:val="001F18C5"/>
    <w:rsid w:val="00206E06"/>
    <w:rsid w:val="00237602"/>
    <w:rsid w:val="0024514F"/>
    <w:rsid w:val="002921B6"/>
    <w:rsid w:val="002A0F4F"/>
    <w:rsid w:val="00326B71"/>
    <w:rsid w:val="00335976"/>
    <w:rsid w:val="00383F5D"/>
    <w:rsid w:val="00434040"/>
    <w:rsid w:val="00444927"/>
    <w:rsid w:val="004B2CD2"/>
    <w:rsid w:val="004F5781"/>
    <w:rsid w:val="00503E5F"/>
    <w:rsid w:val="005633A8"/>
    <w:rsid w:val="00587111"/>
    <w:rsid w:val="005C67A2"/>
    <w:rsid w:val="007D75FB"/>
    <w:rsid w:val="007E6826"/>
    <w:rsid w:val="00867312"/>
    <w:rsid w:val="00880A43"/>
    <w:rsid w:val="00896022"/>
    <w:rsid w:val="00922E9E"/>
    <w:rsid w:val="00945892"/>
    <w:rsid w:val="009A3455"/>
    <w:rsid w:val="00A737E0"/>
    <w:rsid w:val="00AF6362"/>
    <w:rsid w:val="00BF0CEB"/>
    <w:rsid w:val="00C36BC4"/>
    <w:rsid w:val="00C86632"/>
    <w:rsid w:val="00D030D5"/>
    <w:rsid w:val="00D80810"/>
    <w:rsid w:val="00E37648"/>
    <w:rsid w:val="00E63E02"/>
    <w:rsid w:val="00EF6961"/>
    <w:rsid w:val="00F34FA9"/>
    <w:rsid w:val="00FD5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2</Pages>
  <Words>399</Words>
  <Characters>2280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10</cp:revision>
  <cp:lastPrinted>2021-09-02T12:12:00Z</cp:lastPrinted>
  <dcterms:created xsi:type="dcterms:W3CDTF">2021-09-02T07:58:00Z</dcterms:created>
  <dcterms:modified xsi:type="dcterms:W3CDTF">2021-11-10T08:35:00Z</dcterms:modified>
</cp:coreProperties>
</file>