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DE7DB6" w:rsidRPr="00D030D5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DE7DB6" w:rsidRDefault="00DE7DB6" w:rsidP="00616ED2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DE7DB6" w:rsidRDefault="00DE7DB6" w:rsidP="00616ED2">
      <w:pPr>
        <w:rPr>
          <w:sz w:val="28"/>
          <w:szCs w:val="28"/>
        </w:rPr>
      </w:pPr>
    </w:p>
    <w:p w:rsidR="00DE7DB6" w:rsidRPr="00D030D5" w:rsidRDefault="00DE7DB6" w:rsidP="00616ED2">
      <w:pPr>
        <w:rPr>
          <w:sz w:val="28"/>
          <w:szCs w:val="28"/>
        </w:rPr>
      </w:pPr>
      <w:r>
        <w:rPr>
          <w:sz w:val="28"/>
          <w:szCs w:val="28"/>
        </w:rPr>
        <w:t xml:space="preserve"> № 39                                                                                                  от 06 сентября 2021 г</w:t>
      </w:r>
    </w:p>
    <w:p w:rsidR="00DE7DB6" w:rsidRDefault="00DE7DB6" w:rsidP="00B1497C">
      <w:pPr>
        <w:pStyle w:val="Subtitle"/>
        <w:ind w:firstLine="709"/>
        <w:rPr>
          <w:b w:val="0"/>
          <w:bCs w:val="0"/>
          <w:sz w:val="28"/>
          <w:szCs w:val="28"/>
        </w:rPr>
      </w:pPr>
    </w:p>
    <w:p w:rsidR="00DE7DB6" w:rsidRDefault="00DE7DB6" w:rsidP="00B1497C">
      <w:pPr>
        <w:pStyle w:val="Subtitle"/>
        <w:ind w:firstLine="709"/>
        <w:rPr>
          <w:b w:val="0"/>
          <w:bCs w:val="0"/>
          <w:sz w:val="28"/>
          <w:szCs w:val="28"/>
        </w:rPr>
      </w:pPr>
    </w:p>
    <w:p w:rsidR="00DE7DB6" w:rsidRPr="00EF1F02" w:rsidRDefault="00DE7DB6" w:rsidP="00B1497C">
      <w:pPr>
        <w:pStyle w:val="Subtitle"/>
        <w:ind w:firstLine="709"/>
        <w:rPr>
          <w:b w:val="0"/>
          <w:bCs w:val="0"/>
          <w:sz w:val="28"/>
          <w:szCs w:val="28"/>
        </w:rPr>
      </w:pPr>
      <w:r w:rsidRPr="00EF1F02">
        <w:rPr>
          <w:b w:val="0"/>
          <w:bCs w:val="0"/>
          <w:sz w:val="28"/>
          <w:szCs w:val="28"/>
        </w:rPr>
        <w:t>СОВЕТ ДЕПУТАТОВ БАБЕЕВСКОГО СЕЛЬСКОГО ПОСЕЛЕНИЯ</w:t>
      </w:r>
    </w:p>
    <w:p w:rsidR="00DE7DB6" w:rsidRPr="00EF1F02" w:rsidRDefault="00DE7DB6" w:rsidP="00B1497C">
      <w:pPr>
        <w:pStyle w:val="Subtitle"/>
        <w:ind w:firstLine="709"/>
        <w:rPr>
          <w:b w:val="0"/>
          <w:bCs w:val="0"/>
          <w:sz w:val="28"/>
          <w:szCs w:val="28"/>
        </w:rPr>
      </w:pPr>
      <w:r w:rsidRPr="00EF1F02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DE7DB6" w:rsidRPr="00EF1F02" w:rsidRDefault="00DE7DB6" w:rsidP="00B1497C">
      <w:pPr>
        <w:ind w:firstLine="709"/>
        <w:jc w:val="center"/>
        <w:rPr>
          <w:sz w:val="28"/>
          <w:szCs w:val="28"/>
        </w:rPr>
      </w:pPr>
      <w:r w:rsidRPr="00EF1F02">
        <w:rPr>
          <w:sz w:val="28"/>
          <w:szCs w:val="28"/>
        </w:rPr>
        <w:t>РЕСПУБЛИКИ МОРДОВИЯ</w:t>
      </w:r>
    </w:p>
    <w:p w:rsidR="00DE7DB6" w:rsidRPr="00EF1F02" w:rsidRDefault="00DE7DB6" w:rsidP="00B1497C">
      <w:pPr>
        <w:ind w:firstLine="709"/>
        <w:jc w:val="center"/>
        <w:rPr>
          <w:sz w:val="28"/>
          <w:szCs w:val="28"/>
        </w:rPr>
      </w:pPr>
      <w:r w:rsidRPr="00EF1F02">
        <w:rPr>
          <w:sz w:val="28"/>
          <w:szCs w:val="28"/>
        </w:rPr>
        <w:t>ПЕРВОГО СОЗЫВА</w:t>
      </w:r>
    </w:p>
    <w:p w:rsidR="00DE7DB6" w:rsidRPr="00723A96" w:rsidRDefault="00DE7DB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DE7DB6" w:rsidRPr="00723A96" w:rsidRDefault="00DE7DB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DE7DB6" w:rsidRDefault="00DE7DB6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DE7DB6" w:rsidRDefault="00DE7DB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DE7DB6" w:rsidRPr="00723A96" w:rsidRDefault="00DE7DB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DE7DB6" w:rsidRDefault="00DE7DB6" w:rsidP="00B1497C">
      <w:pPr>
        <w:rPr>
          <w:sz w:val="28"/>
          <w:szCs w:val="28"/>
        </w:rPr>
      </w:pPr>
      <w:r>
        <w:rPr>
          <w:sz w:val="28"/>
          <w:szCs w:val="28"/>
        </w:rPr>
        <w:t>«06»сентября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38</w:t>
      </w:r>
    </w:p>
    <w:p w:rsidR="00DE7DB6" w:rsidRPr="00F238D6" w:rsidRDefault="00DE7DB6" w:rsidP="00B1497C">
      <w:pPr>
        <w:rPr>
          <w:sz w:val="20"/>
          <w:szCs w:val="20"/>
        </w:rPr>
      </w:pPr>
    </w:p>
    <w:p w:rsidR="00DE7DB6" w:rsidRPr="00F238D6" w:rsidRDefault="00DE7DB6" w:rsidP="00B1497C">
      <w:pPr>
        <w:jc w:val="center"/>
        <w:rPr>
          <w:sz w:val="20"/>
          <w:szCs w:val="20"/>
        </w:rPr>
      </w:pPr>
    </w:p>
    <w:p w:rsidR="00DE7DB6" w:rsidRPr="00586882" w:rsidRDefault="00DE7DB6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DE7DB6" w:rsidRPr="0050078A" w:rsidRDefault="00DE7DB6" w:rsidP="00B1497C">
      <w:pPr>
        <w:ind w:right="4890"/>
        <w:rPr>
          <w:sz w:val="20"/>
          <w:szCs w:val="20"/>
        </w:rPr>
      </w:pPr>
    </w:p>
    <w:p w:rsidR="00DE7DB6" w:rsidRPr="0050078A" w:rsidRDefault="00DE7DB6" w:rsidP="00B1497C">
      <w:pPr>
        <w:ind w:right="4890"/>
        <w:rPr>
          <w:sz w:val="20"/>
          <w:szCs w:val="20"/>
        </w:rPr>
      </w:pPr>
    </w:p>
    <w:p w:rsidR="00DE7DB6" w:rsidRDefault="00DE7DB6" w:rsidP="00F238D6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 xml:space="preserve">Об утверждении Порядка </w:t>
      </w:r>
    </w:p>
    <w:p w:rsidR="00DE7DB6" w:rsidRPr="00D36551" w:rsidRDefault="00DE7DB6" w:rsidP="00F238D6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>организации и проведения публичных слушаний</w:t>
      </w:r>
    </w:p>
    <w:p w:rsidR="00DE7DB6" w:rsidRPr="00F238D6" w:rsidRDefault="00DE7DB6" w:rsidP="00F238D6">
      <w:pPr>
        <w:ind w:firstLine="709"/>
        <w:jc w:val="both"/>
        <w:rPr>
          <w:sz w:val="20"/>
          <w:szCs w:val="20"/>
        </w:rPr>
      </w:pPr>
    </w:p>
    <w:p w:rsidR="00DE7DB6" w:rsidRPr="00F238D6" w:rsidRDefault="00DE7DB6" w:rsidP="00F238D6">
      <w:pPr>
        <w:ind w:firstLine="709"/>
        <w:jc w:val="both"/>
        <w:rPr>
          <w:sz w:val="20"/>
          <w:szCs w:val="20"/>
        </w:rPr>
      </w:pPr>
    </w:p>
    <w:p w:rsidR="00DE7DB6" w:rsidRPr="00D36551" w:rsidRDefault="00DE7DB6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>ом Бабеевского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Бабеевского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DE7DB6" w:rsidRPr="00D36551" w:rsidRDefault="00DE7DB6" w:rsidP="00AF07EB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DE7DB6" w:rsidRDefault="00DE7DB6" w:rsidP="00AF07EB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</w:p>
    <w:p w:rsidR="00DE7DB6" w:rsidRDefault="00DE7DB6" w:rsidP="00F238D6">
      <w:pPr>
        <w:pStyle w:val="Style11"/>
        <w:widowControl/>
        <w:ind w:firstLine="709"/>
        <w:jc w:val="both"/>
        <w:rPr>
          <w:rStyle w:val="FontStyle18"/>
          <w:b w:val="0"/>
          <w:bCs w:val="0"/>
          <w:sz w:val="28"/>
          <w:szCs w:val="28"/>
        </w:rPr>
      </w:pPr>
    </w:p>
    <w:p w:rsidR="00DE7DB6" w:rsidRDefault="00DE7DB6" w:rsidP="00F238D6">
      <w:pPr>
        <w:pStyle w:val="Style11"/>
        <w:widowControl/>
        <w:ind w:left="19"/>
        <w:rPr>
          <w:rStyle w:val="FontStyle18"/>
          <w:b w:val="0"/>
          <w:bCs w:val="0"/>
          <w:sz w:val="28"/>
          <w:szCs w:val="28"/>
        </w:rPr>
      </w:pPr>
    </w:p>
    <w:p w:rsidR="00DE7DB6" w:rsidRDefault="00DE7DB6" w:rsidP="00F238D6">
      <w:pPr>
        <w:pStyle w:val="Style11"/>
        <w:widowControl/>
        <w:ind w:left="19"/>
        <w:rPr>
          <w:rStyle w:val="FontStyle18"/>
          <w:b w:val="0"/>
          <w:bCs w:val="0"/>
          <w:sz w:val="28"/>
          <w:szCs w:val="28"/>
        </w:rPr>
      </w:pPr>
    </w:p>
    <w:p w:rsidR="00DE7DB6" w:rsidRPr="006B2511" w:rsidRDefault="00DE7DB6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Бабеевского</w:t>
      </w:r>
    </w:p>
    <w:p w:rsidR="00DE7DB6" w:rsidRDefault="00DE7DB6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Ю.П.Нечайкин</w:t>
      </w:r>
    </w:p>
    <w:p w:rsidR="00DE7DB6" w:rsidRDefault="00DE7DB6" w:rsidP="00BC3EC7">
      <w:pPr>
        <w:jc w:val="both"/>
        <w:rPr>
          <w:sz w:val="28"/>
          <w:szCs w:val="28"/>
        </w:rPr>
      </w:pPr>
    </w:p>
    <w:p w:rsidR="00DE7DB6" w:rsidRDefault="00DE7DB6" w:rsidP="00BC3EC7">
      <w:pPr>
        <w:jc w:val="both"/>
        <w:rPr>
          <w:sz w:val="28"/>
          <w:szCs w:val="28"/>
        </w:rPr>
      </w:pPr>
    </w:p>
    <w:p w:rsidR="00DE7DB6" w:rsidRDefault="00DE7DB6" w:rsidP="00BC3EC7">
      <w:pPr>
        <w:jc w:val="both"/>
        <w:rPr>
          <w:sz w:val="28"/>
          <w:szCs w:val="28"/>
        </w:rPr>
      </w:pPr>
    </w:p>
    <w:p w:rsidR="00DE7DB6" w:rsidRDefault="00DE7DB6" w:rsidP="00BC3EC7">
      <w:pPr>
        <w:jc w:val="both"/>
        <w:rPr>
          <w:sz w:val="28"/>
          <w:szCs w:val="28"/>
        </w:rPr>
      </w:pPr>
    </w:p>
    <w:p w:rsidR="00DE7DB6" w:rsidRDefault="00DE7DB6" w:rsidP="00F238D6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DE7DB6" w:rsidRDefault="00DE7DB6" w:rsidP="00F238D6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DE7DB6" w:rsidRDefault="00DE7DB6" w:rsidP="00AF07EB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  <w:r>
        <w:rPr>
          <w:b w:val="0"/>
          <w:bCs w:val="0"/>
          <w:caps/>
          <w:color w:val="000000"/>
          <w:sz w:val="24"/>
          <w:szCs w:val="24"/>
          <w:lang w:eastAsia="en-US"/>
        </w:rPr>
        <w:tab/>
      </w:r>
    </w:p>
    <w:p w:rsidR="00DE7DB6" w:rsidRDefault="00DE7DB6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DE7DB6" w:rsidRDefault="00DE7DB6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DE7DB6" w:rsidRDefault="00DE7DB6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DE7DB6" w:rsidRDefault="00DE7DB6" w:rsidP="00A3620F">
      <w:pPr>
        <w:rPr>
          <w:color w:val="000000"/>
          <w:lang w:eastAsia="en-US"/>
        </w:rPr>
      </w:pPr>
    </w:p>
    <w:p w:rsidR="00DE7DB6" w:rsidRDefault="00DE7DB6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УТВЕРЖДЕН</w:t>
      </w:r>
    </w:p>
    <w:p w:rsidR="00DE7DB6" w:rsidRDefault="00DE7DB6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решением Совета депутатов</w:t>
      </w:r>
    </w:p>
    <w:p w:rsidR="00DE7DB6" w:rsidRDefault="00DE7DB6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Бабеевского сельского поселения </w:t>
      </w:r>
    </w:p>
    <w:p w:rsidR="00DE7DB6" w:rsidRDefault="00DE7DB6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Темниковского муниципального района </w:t>
      </w:r>
    </w:p>
    <w:p w:rsidR="00DE7DB6" w:rsidRPr="00F238D6" w:rsidRDefault="00DE7DB6" w:rsidP="00F238D6">
      <w:pPr>
        <w:jc w:val="right"/>
        <w:rPr>
          <w:color w:val="000000"/>
          <w:lang w:eastAsia="en-US"/>
        </w:rPr>
      </w:pPr>
      <w:r w:rsidRPr="00F238D6">
        <w:rPr>
          <w:color w:val="000000"/>
          <w:lang w:eastAsia="en-US"/>
        </w:rPr>
        <w:t>Республики Мордовия</w:t>
      </w:r>
    </w:p>
    <w:p w:rsidR="00DE7DB6" w:rsidRPr="00F238D6" w:rsidRDefault="00DE7DB6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от «06» сентября </w:t>
      </w:r>
      <w:r w:rsidRPr="00F238D6">
        <w:rPr>
          <w:color w:val="000000"/>
          <w:lang w:eastAsia="en-US"/>
        </w:rPr>
        <w:t xml:space="preserve"> 20</w:t>
      </w:r>
      <w:r>
        <w:rPr>
          <w:color w:val="000000"/>
          <w:lang w:eastAsia="en-US"/>
        </w:rPr>
        <w:t>21 г. №  38</w:t>
      </w:r>
    </w:p>
    <w:p w:rsidR="00DE7DB6" w:rsidRPr="00F238D6" w:rsidRDefault="00DE7DB6" w:rsidP="00F238D6">
      <w:pPr>
        <w:jc w:val="center"/>
        <w:rPr>
          <w:b/>
          <w:bCs/>
          <w:caps/>
        </w:rPr>
      </w:pPr>
    </w:p>
    <w:p w:rsidR="00DE7DB6" w:rsidRPr="00F238D6" w:rsidRDefault="00DE7DB6" w:rsidP="00F238D6">
      <w:pPr>
        <w:jc w:val="center"/>
        <w:rPr>
          <w:b/>
          <w:bCs/>
          <w:caps/>
        </w:rPr>
      </w:pPr>
    </w:p>
    <w:p w:rsidR="00DE7DB6" w:rsidRDefault="00DE7DB6" w:rsidP="00F238D6">
      <w:pPr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DE7DB6" w:rsidRPr="001C7250" w:rsidRDefault="00DE7DB6" w:rsidP="00F238D6">
      <w:pPr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>
        <w:rPr>
          <w:sz w:val="28"/>
          <w:szCs w:val="28"/>
        </w:rPr>
        <w:t xml:space="preserve"> на территории Бабеевского сельского поселения Темниковского муниципального района Республики Мордовия</w:t>
      </w:r>
    </w:p>
    <w:p w:rsidR="00DE7DB6" w:rsidRPr="00F238D6" w:rsidRDefault="00DE7DB6" w:rsidP="00F238D6">
      <w:pPr>
        <w:jc w:val="center"/>
        <w:rPr>
          <w:b/>
          <w:bCs/>
        </w:rPr>
      </w:pPr>
    </w:p>
    <w:p w:rsidR="00DE7DB6" w:rsidRPr="001C7250" w:rsidRDefault="00DE7DB6" w:rsidP="003E483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DE7DB6" w:rsidRDefault="00DE7DB6" w:rsidP="003E48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1C7250">
        <w:rPr>
          <w:sz w:val="28"/>
          <w:szCs w:val="28"/>
        </w:rPr>
        <w:t>Настоящ</w:t>
      </w:r>
      <w:r>
        <w:rPr>
          <w:sz w:val="28"/>
          <w:szCs w:val="28"/>
        </w:rPr>
        <w:t>ий Порядок</w:t>
      </w:r>
      <w:r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>
        <w:rPr>
          <w:sz w:val="28"/>
          <w:szCs w:val="28"/>
        </w:rPr>
        <w:t>г.</w:t>
      </w:r>
      <w:r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(далее – </w:t>
      </w:r>
      <w:r w:rsidRPr="001C7250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ый </w:t>
      </w:r>
      <w:r w:rsidRPr="001C7250"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№ 131-ФЗ</w:t>
      </w:r>
      <w:r>
        <w:rPr>
          <w:sz w:val="28"/>
          <w:szCs w:val="28"/>
        </w:rPr>
        <w:t>)</w:t>
      </w:r>
      <w:r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>
        <w:rPr>
          <w:sz w:val="28"/>
          <w:szCs w:val="28"/>
        </w:rPr>
        <w:t xml:space="preserve">рии 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DE7DB6" w:rsidRDefault="00DE7DB6" w:rsidP="003E48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>
        <w:rPr>
          <w:sz w:val="28"/>
          <w:szCs w:val="28"/>
        </w:rPr>
        <w:t xml:space="preserve">муниципального образования Советом депутатов 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,</w:t>
      </w:r>
      <w:r w:rsidRPr="001C7250">
        <w:rPr>
          <w:sz w:val="28"/>
          <w:szCs w:val="28"/>
        </w:rPr>
        <w:t xml:space="preserve"> главой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глава муниципального образования).</w:t>
      </w:r>
    </w:p>
    <w:p w:rsidR="00DE7DB6" w:rsidRPr="001C7250" w:rsidRDefault="00DE7DB6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На </w:t>
      </w:r>
      <w:r>
        <w:rPr>
          <w:sz w:val="28"/>
          <w:szCs w:val="28"/>
        </w:rPr>
        <w:t>публичные слушания должны выноси</w:t>
      </w:r>
      <w:r w:rsidRPr="001C7250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1C7250">
        <w:rPr>
          <w:sz w:val="28"/>
          <w:szCs w:val="28"/>
        </w:rPr>
        <w:t>ся:</w:t>
      </w:r>
    </w:p>
    <w:p w:rsidR="00DE7DB6" w:rsidRPr="001C7250" w:rsidRDefault="00DE7DB6" w:rsidP="003E483C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DE7DB6" w:rsidRPr="001C7250" w:rsidRDefault="00DE7DB6" w:rsidP="00EF1F0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DE7DB6" w:rsidRPr="001C7250" w:rsidRDefault="00DE7DB6" w:rsidP="00EF1F0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1C7250">
        <w:rPr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DE7DB6" w:rsidRPr="001C7250" w:rsidRDefault="00DE7DB6" w:rsidP="00EF1F02">
      <w:pPr>
        <w:pStyle w:val="a4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DE7DB6" w:rsidRPr="00EB7ADE" w:rsidRDefault="00DE7DB6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DE7DB6" w:rsidRPr="00EB7ADE" w:rsidRDefault="00DE7DB6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</w:t>
      </w:r>
      <w:r>
        <w:rPr>
          <w:sz w:val="28"/>
          <w:szCs w:val="28"/>
        </w:rPr>
        <w:t>убличные слушания могут выносить</w:t>
      </w:r>
      <w:r w:rsidRPr="00EB7ADE">
        <w:rPr>
          <w:sz w:val="28"/>
          <w:szCs w:val="28"/>
        </w:rPr>
        <w:t>ся другие проекты муниципальных правовых актов по вопросам местного значения в порядке, установленном настоящим Порядком.</w:t>
      </w:r>
    </w:p>
    <w:p w:rsidR="00DE7DB6" w:rsidRDefault="00DE7DB6" w:rsidP="003E483C">
      <w:pPr>
        <w:pStyle w:val="a4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7250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DE7DB6" w:rsidRDefault="00DE7DB6" w:rsidP="003E483C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Совет депутатов), глав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DE7DB6" w:rsidRDefault="00DE7DB6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DE7DB6" w:rsidRDefault="00DE7DB6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DE7DB6" w:rsidRDefault="00DE7DB6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DE7DB6" w:rsidRDefault="00DE7DB6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DE7DB6" w:rsidRPr="00EB7ADE" w:rsidRDefault="00DE7DB6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DE7DB6" w:rsidRPr="00EB7ADE" w:rsidRDefault="00DE7DB6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DE7DB6" w:rsidRDefault="00DE7DB6" w:rsidP="003E483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1C7250">
        <w:rPr>
          <w:b/>
          <w:bCs/>
          <w:sz w:val="28"/>
          <w:szCs w:val="28"/>
        </w:rPr>
        <w:t>Особенности назначения публичных с</w:t>
      </w:r>
      <w:r>
        <w:rPr>
          <w:b/>
          <w:bCs/>
          <w:sz w:val="28"/>
          <w:szCs w:val="28"/>
        </w:rPr>
        <w:t>лушаний по инициативе населения</w:t>
      </w:r>
    </w:p>
    <w:p w:rsidR="00DE7DB6" w:rsidRDefault="00DE7DB6" w:rsidP="003E483C">
      <w:pPr>
        <w:numPr>
          <w:ilvl w:val="0"/>
          <w:numId w:val="30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1"/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DE7DB6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DE7DB6" w:rsidRPr="006A1A9F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6A1A9F">
        <w:rPr>
          <w:sz w:val="28"/>
          <w:szCs w:val="28"/>
        </w:rPr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DE7DB6" w:rsidRPr="001C7250" w:rsidRDefault="00DE7DB6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DE7DB6" w:rsidRDefault="00DE7DB6" w:rsidP="003E483C">
      <w:pPr>
        <w:spacing w:line="360" w:lineRule="auto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DE7DB6" w:rsidRDefault="00DE7DB6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DE7DB6" w:rsidRDefault="00DE7DB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DE7DB6" w:rsidRPr="001C7250" w:rsidRDefault="00DE7DB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DE7DB6" w:rsidRDefault="00DE7DB6" w:rsidP="003E483C">
      <w:pPr>
        <w:spacing w:line="360" w:lineRule="auto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DE7DB6" w:rsidRDefault="00DE7DB6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DE7DB6" w:rsidRDefault="00DE7DB6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DE7DB6" w:rsidRPr="001C7250" w:rsidRDefault="00DE7DB6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DE7DB6" w:rsidRDefault="00DE7DB6" w:rsidP="003E483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1C7250">
        <w:rPr>
          <w:b/>
          <w:bCs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>
        <w:rPr>
          <w:b/>
          <w:bCs/>
          <w:sz w:val="28"/>
          <w:szCs w:val="28"/>
        </w:rPr>
        <w:t>носимым на публичные слушания</w:t>
      </w:r>
    </w:p>
    <w:p w:rsidR="00DE7DB6" w:rsidRDefault="00DE7DB6" w:rsidP="003E483C">
      <w:pPr>
        <w:numPr>
          <w:ilvl w:val="1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>) о назначении 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DE7DB6" w:rsidRDefault="00DE7DB6" w:rsidP="003E483C">
      <w:pPr>
        <w:numPr>
          <w:ilvl w:val="1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DE7DB6" w:rsidRPr="006D6C48" w:rsidRDefault="00DE7DB6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r w:rsidRPr="006D6C48">
        <w:rPr>
          <w:color w:val="000000"/>
          <w:sz w:val="28"/>
          <w:szCs w:val="28"/>
        </w:rPr>
        <w:t xml:space="preserve">7. </w:t>
      </w:r>
      <w:bookmarkStart w:id="5" w:name="sub_1700"/>
      <w:r w:rsidRPr="006D6C48">
        <w:rPr>
          <w:color w:val="000000"/>
          <w:sz w:val="28"/>
          <w:szCs w:val="28"/>
        </w:rPr>
        <w:t>Подготовка к проведению публичных слушаний</w:t>
      </w:r>
    </w:p>
    <w:p w:rsidR="00DE7DB6" w:rsidRPr="001C7250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DE7DB6" w:rsidRPr="001C7250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</w:p>
    <w:p w:rsidR="00DE7DB6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DE7DB6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DE7DB6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DE7DB6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DE7DB6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DE7DB6" w:rsidRPr="001B6F8E" w:rsidRDefault="00DE7DB6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DE7DB6" w:rsidRPr="006D6C48" w:rsidRDefault="00DE7DB6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bookmarkStart w:id="12" w:name="sub_1800"/>
      <w:bookmarkEnd w:id="11"/>
      <w:r w:rsidRPr="006D6C48">
        <w:rPr>
          <w:color w:val="000000"/>
          <w:sz w:val="28"/>
          <w:szCs w:val="28"/>
        </w:rPr>
        <w:t>8. Проведение публичных слушаний</w:t>
      </w:r>
    </w:p>
    <w:p w:rsidR="00DE7DB6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13" w:name="sub_10026"/>
      <w:bookmarkStart w:id="14" w:name="sub_10027"/>
      <w:bookmarkEnd w:id="12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DE7DB6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DE7DB6" w:rsidRPr="001C7250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DE7DB6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DE7DB6" w:rsidRPr="001C7250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DE7DB6" w:rsidRPr="001C7250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7" w:name="sub_10030"/>
      <w:bookmarkEnd w:id="16"/>
    </w:p>
    <w:p w:rsidR="00DE7DB6" w:rsidRPr="001C7250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DE7DB6" w:rsidRPr="001C7250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DE7DB6" w:rsidRPr="001C7250" w:rsidRDefault="00DE7DB6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DE7DB6" w:rsidRPr="006D6C48" w:rsidRDefault="00DE7DB6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bookmarkStart w:id="21" w:name="sub_1900"/>
      <w:bookmarkEnd w:id="20"/>
      <w:r w:rsidRPr="006D6C48">
        <w:rPr>
          <w:color w:val="000000"/>
          <w:sz w:val="28"/>
          <w:szCs w:val="28"/>
        </w:rPr>
        <w:t>9. Результаты публичных слушаний</w:t>
      </w:r>
    </w:p>
    <w:p w:rsidR="00DE7DB6" w:rsidRPr="001C7250" w:rsidRDefault="00DE7DB6" w:rsidP="003E483C">
      <w:pPr>
        <w:numPr>
          <w:ilvl w:val="0"/>
          <w:numId w:val="24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22" w:name="sub_10034"/>
      <w:bookmarkEnd w:id="21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DE7DB6" w:rsidRPr="001C7250" w:rsidRDefault="00DE7DB6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DE7DB6" w:rsidRPr="001C7250" w:rsidRDefault="00DE7DB6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DE7DB6" w:rsidRPr="00203A81" w:rsidRDefault="00DE7DB6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DE7DB6" w:rsidRPr="001C7250" w:rsidRDefault="00DE7DB6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p w:rsidR="00DE7DB6" w:rsidRDefault="00DE7DB6" w:rsidP="003E483C">
      <w:pPr>
        <w:pStyle w:val="a6"/>
        <w:spacing w:line="36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bCs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DE7DB6" w:rsidRPr="001C7250" w:rsidRDefault="00DE7DB6" w:rsidP="003E483C">
      <w:pPr>
        <w:spacing w:line="360" w:lineRule="auto"/>
        <w:jc w:val="both"/>
        <w:rPr>
          <w:sz w:val="28"/>
          <w:szCs w:val="28"/>
        </w:rPr>
      </w:pPr>
      <w:bookmarkStart w:id="26" w:name="sub_50101"/>
      <w:r w:rsidRPr="001C7250">
        <w:rPr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6"/>
    <w:tbl>
      <w:tblPr>
        <w:tblW w:w="3969" w:type="dxa"/>
        <w:tblInd w:w="-106" w:type="dxa"/>
        <w:tblLook w:val="00A0"/>
      </w:tblPr>
      <w:tblGrid>
        <w:gridCol w:w="3969"/>
      </w:tblGrid>
      <w:tr w:rsidR="00DE7DB6" w:rsidRPr="00F238D6">
        <w:tc>
          <w:tcPr>
            <w:tcW w:w="3969" w:type="dxa"/>
          </w:tcPr>
          <w:p w:rsidR="00DE7DB6" w:rsidRDefault="00DE7DB6" w:rsidP="007A1F7A">
            <w:pPr>
              <w:spacing w:before="180" w:after="180"/>
            </w:pPr>
            <w:r>
              <w:br w:type="page"/>
            </w: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7A1F7A">
            <w:pPr>
              <w:spacing w:before="180" w:after="180"/>
            </w:pPr>
          </w:p>
          <w:p w:rsidR="00DE7DB6" w:rsidRDefault="00DE7DB6" w:rsidP="00EF1F02">
            <w:pPr>
              <w:spacing w:before="180" w:after="180"/>
              <w:jc w:val="both"/>
            </w:pPr>
            <w:r>
              <w:t xml:space="preserve">  </w:t>
            </w:r>
          </w:p>
          <w:p w:rsidR="00DE7DB6" w:rsidRDefault="00DE7DB6" w:rsidP="00EF1F02">
            <w:pPr>
              <w:spacing w:before="180" w:after="180"/>
              <w:jc w:val="both"/>
            </w:pPr>
          </w:p>
          <w:p w:rsidR="00DE7DB6" w:rsidRDefault="00DE7DB6" w:rsidP="00EF1F02">
            <w:pPr>
              <w:spacing w:before="180" w:after="180"/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  <w:p w:rsidR="00DE7DB6" w:rsidRPr="00EF1F02" w:rsidRDefault="00DE7DB6" w:rsidP="00A3620F">
            <w:pPr>
              <w:spacing w:before="180" w:after="180"/>
              <w:rPr>
                <w:rStyle w:val="a2"/>
                <w:color w:val="000000"/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Приложение 1     </w:t>
            </w:r>
            <w:r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                                  </w:t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</w:t>
            </w:r>
            <w:r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                                  </w:t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к Порядку организации и проведения публичных слушаний</w:t>
            </w:r>
          </w:p>
        </w:tc>
      </w:tr>
    </w:tbl>
    <w:p w:rsidR="00DE7DB6" w:rsidRDefault="00DE7DB6" w:rsidP="007A1F7A"/>
    <w:p w:rsidR="00DE7DB6" w:rsidRPr="007A1F7A" w:rsidRDefault="00DE7DB6" w:rsidP="007A1F7A">
      <w:pPr>
        <w:tabs>
          <w:tab w:val="left" w:pos="3570"/>
          <w:tab w:val="center" w:pos="4677"/>
        </w:tabs>
        <w:jc w:val="center"/>
        <w:rPr>
          <w:b/>
          <w:bCs/>
          <w:color w:val="000000"/>
          <w:sz w:val="28"/>
          <w:szCs w:val="28"/>
        </w:rPr>
      </w:pPr>
      <w:bookmarkStart w:id="27" w:name="sub_10000"/>
      <w:bookmarkEnd w:id="27"/>
      <w:r w:rsidRPr="007A1F7A">
        <w:rPr>
          <w:b/>
          <w:bCs/>
          <w:color w:val="000000"/>
          <w:sz w:val="28"/>
          <w:szCs w:val="28"/>
        </w:rPr>
        <w:t>Список</w:t>
      </w:r>
      <w:r w:rsidRPr="007A1F7A">
        <w:rPr>
          <w:b/>
          <w:bCs/>
          <w:color w:val="000000"/>
          <w:sz w:val="28"/>
          <w:szCs w:val="28"/>
        </w:rPr>
        <w:br/>
        <w:t>инициативной группы</w:t>
      </w:r>
    </w:p>
    <w:p w:rsidR="00DE7DB6" w:rsidRPr="006034DF" w:rsidRDefault="00DE7DB6" w:rsidP="00F238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DE7DB6" w:rsidRPr="006034DF" w:rsidRDefault="00DE7DB6" w:rsidP="00F238D6"/>
    <w:p w:rsidR="00DE7DB6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DE7DB6" w:rsidRDefault="00DE7DB6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DE7DB6" w:rsidRDefault="00DE7DB6" w:rsidP="00F238D6"/>
    <w:p w:rsidR="00DE7DB6" w:rsidRDefault="00DE7DB6" w:rsidP="00F238D6">
      <w:r>
        <w:t>________________________________________________________________________________</w:t>
      </w:r>
    </w:p>
    <w:p w:rsidR="00DE7DB6" w:rsidRPr="006034DF" w:rsidRDefault="00DE7DB6" w:rsidP="00F238D6"/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DE7DB6" w:rsidRDefault="00DE7DB6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DE7DB6" w:rsidRPr="001B7A40" w:rsidRDefault="00DE7DB6" w:rsidP="00F238D6"/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DE7DB6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DE7DB6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DE7DB6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DE7DB6" w:rsidRPr="006034DF" w:rsidRDefault="00DE7DB6" w:rsidP="00F238D6"/>
    <w:p w:rsidR="00DE7DB6" w:rsidRDefault="00DE7DB6" w:rsidP="007A1F7A">
      <w:pPr>
        <w:jc w:val="right"/>
        <w:rPr>
          <w:rStyle w:val="a2"/>
          <w:b w:val="0"/>
          <w:bCs w:val="0"/>
          <w:color w:val="000000"/>
          <w:lang w:eastAsia="en-US"/>
        </w:rPr>
      </w:pPr>
      <w:bookmarkStart w:id="28" w:name="sub_20000"/>
      <w:r w:rsidRPr="006034DF">
        <w:rPr>
          <w:rStyle w:val="a2"/>
        </w:rPr>
        <w:br w:type="page"/>
      </w:r>
      <w:bookmarkEnd w:id="28"/>
      <w:r w:rsidRPr="007A1F7A">
        <w:rPr>
          <w:rStyle w:val="a2"/>
          <w:b w:val="0"/>
          <w:bCs w:val="0"/>
          <w:color w:val="000000"/>
          <w:lang w:eastAsia="en-US"/>
        </w:rPr>
        <w:t>Приложение 1</w:t>
      </w:r>
    </w:p>
    <w:p w:rsidR="00DE7DB6" w:rsidRDefault="00DE7DB6" w:rsidP="007A1F7A">
      <w:pPr>
        <w:jc w:val="right"/>
        <w:rPr>
          <w:lang w:eastAsia="en-US"/>
        </w:rPr>
      </w:pPr>
      <w:r w:rsidRPr="007A1F7A">
        <w:rPr>
          <w:rStyle w:val="a2"/>
          <w:b w:val="0"/>
          <w:bCs w:val="0"/>
          <w:color w:val="000000"/>
          <w:lang w:eastAsia="en-US"/>
        </w:rPr>
        <w:t>к Порядку</w:t>
      </w:r>
      <w:r w:rsidRPr="007A1F7A">
        <w:rPr>
          <w:rStyle w:val="a2"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DE7DB6" w:rsidRDefault="00DE7DB6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DE7DB6" w:rsidRDefault="00DE7DB6" w:rsidP="007A1F7A">
      <w:pPr>
        <w:jc w:val="right"/>
        <w:rPr>
          <w:lang w:eastAsia="en-US"/>
        </w:rPr>
      </w:pPr>
    </w:p>
    <w:p w:rsidR="00DE7DB6" w:rsidRDefault="00DE7DB6" w:rsidP="007A1F7A">
      <w:pPr>
        <w:jc w:val="right"/>
      </w:pPr>
    </w:p>
    <w:p w:rsidR="00DE7DB6" w:rsidRPr="007A1F7A" w:rsidRDefault="00DE7DB6" w:rsidP="00F238D6">
      <w:pPr>
        <w:pStyle w:val="Heading1"/>
        <w:jc w:val="center"/>
        <w:rPr>
          <w:color w:val="000000"/>
          <w:sz w:val="28"/>
          <w:szCs w:val="28"/>
        </w:rPr>
      </w:pPr>
      <w:r w:rsidRPr="007A1F7A">
        <w:rPr>
          <w:color w:val="000000"/>
          <w:sz w:val="28"/>
          <w:szCs w:val="28"/>
        </w:rPr>
        <w:t>Подписной лист</w:t>
      </w:r>
      <w:r>
        <w:rPr>
          <w:color w:val="000000"/>
          <w:sz w:val="28"/>
          <w:szCs w:val="28"/>
        </w:rPr>
        <w:t xml:space="preserve"> </w:t>
      </w:r>
      <w:r w:rsidRPr="007A1F7A">
        <w:rPr>
          <w:color w:val="000000"/>
          <w:sz w:val="28"/>
          <w:szCs w:val="28"/>
        </w:rPr>
        <w:t>публичных слушаний</w:t>
      </w:r>
    </w:p>
    <w:p w:rsidR="00DE7DB6" w:rsidRPr="006034DF" w:rsidRDefault="00DE7DB6" w:rsidP="00F238D6"/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DE7DB6" w:rsidRPr="006034DF" w:rsidRDefault="00DE7DB6" w:rsidP="00F238D6"/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DE7DB6" w:rsidRPr="006034DF" w:rsidRDefault="00DE7DB6" w:rsidP="00F238D6"/>
    <w:p w:rsidR="00DE7DB6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DE7DB6" w:rsidRPr="006034DF" w:rsidRDefault="00DE7DB6" w:rsidP="00F238D6"/>
    <w:p w:rsidR="00DE7DB6" w:rsidRPr="006034DF" w:rsidRDefault="00DE7DB6" w:rsidP="00F238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6034DF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DE7DB6" w:rsidRPr="006034DF" w:rsidRDefault="00DE7DB6" w:rsidP="00F238D6"/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DE7DB6" w:rsidRPr="006034DF" w:rsidRDefault="00DE7DB6" w:rsidP="00F238D6"/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DE7DB6" w:rsidRPr="006034DF" w:rsidRDefault="00DE7DB6" w:rsidP="00F238D6"/>
    <w:p w:rsidR="00DE7DB6" w:rsidRPr="006034DF" w:rsidRDefault="00DE7DB6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DE7DB6" w:rsidRPr="006034DF" w:rsidRDefault="00DE7DB6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DE7DB6" w:rsidRPr="006034DF" w:rsidRDefault="00DE7DB6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DE7DB6" w:rsidRPr="006034DF" w:rsidRDefault="00DE7DB6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DE7DB6" w:rsidRPr="006034DF" w:rsidRDefault="00DE7DB6" w:rsidP="00F238D6"/>
    <w:p w:rsidR="00DE7DB6" w:rsidRPr="006034DF" w:rsidRDefault="00DE7DB6" w:rsidP="00F238D6">
      <w:pPr>
        <w:rPr>
          <w:rStyle w:val="a2"/>
        </w:rPr>
      </w:pPr>
    </w:p>
    <w:p w:rsidR="00DE7DB6" w:rsidRPr="006034DF" w:rsidRDefault="00DE7DB6" w:rsidP="00F238D6">
      <w:pPr>
        <w:rPr>
          <w:rStyle w:val="a2"/>
        </w:rPr>
      </w:pPr>
    </w:p>
    <w:p w:rsidR="00DE7DB6" w:rsidRDefault="00DE7DB6" w:rsidP="007A1F7A">
      <w:pPr>
        <w:jc w:val="right"/>
        <w:rPr>
          <w:rStyle w:val="a2"/>
          <w:b w:val="0"/>
          <w:bCs w:val="0"/>
          <w:color w:val="000000"/>
          <w:lang w:eastAsia="en-US"/>
        </w:rPr>
      </w:pPr>
      <w:r w:rsidRPr="006034DF">
        <w:rPr>
          <w:rStyle w:val="a2"/>
        </w:rPr>
        <w:br w:type="page"/>
      </w:r>
      <w:r w:rsidRPr="007A1F7A">
        <w:rPr>
          <w:rStyle w:val="a2"/>
          <w:b w:val="0"/>
          <w:bCs w:val="0"/>
          <w:color w:val="000000"/>
          <w:lang w:eastAsia="en-US"/>
        </w:rPr>
        <w:t>Приложение 1</w:t>
      </w:r>
      <w:r>
        <w:rPr>
          <w:rStyle w:val="a2"/>
          <w:b w:val="0"/>
          <w:bCs w:val="0"/>
          <w:color w:val="000000"/>
          <w:lang w:eastAsia="en-US"/>
        </w:rPr>
        <w:t xml:space="preserve">                                           </w:t>
      </w:r>
    </w:p>
    <w:p w:rsidR="00DE7DB6" w:rsidRDefault="00DE7DB6" w:rsidP="007A1F7A">
      <w:pPr>
        <w:jc w:val="right"/>
        <w:rPr>
          <w:lang w:eastAsia="en-US"/>
        </w:rPr>
      </w:pPr>
      <w:r>
        <w:rPr>
          <w:rStyle w:val="a2"/>
          <w:b w:val="0"/>
          <w:bCs w:val="0"/>
          <w:color w:val="000000"/>
          <w:lang w:eastAsia="en-US"/>
        </w:rPr>
        <w:t xml:space="preserve"> </w:t>
      </w:r>
      <w:r w:rsidRPr="007A1F7A">
        <w:rPr>
          <w:rStyle w:val="a2"/>
          <w:b w:val="0"/>
          <w:bCs w:val="0"/>
          <w:color w:val="000000"/>
          <w:lang w:eastAsia="en-US"/>
        </w:rPr>
        <w:t>к Порядку</w:t>
      </w:r>
      <w:r w:rsidRPr="007A1F7A">
        <w:rPr>
          <w:rStyle w:val="a2"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DE7DB6" w:rsidRDefault="00DE7DB6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DE7DB6" w:rsidRPr="001C7250" w:rsidRDefault="00DE7DB6" w:rsidP="007A1F7A">
      <w:pPr>
        <w:jc w:val="right"/>
        <w:rPr>
          <w:sz w:val="28"/>
          <w:szCs w:val="28"/>
        </w:rPr>
      </w:pPr>
    </w:p>
    <w:p w:rsidR="00DE7DB6" w:rsidRPr="00F20568" w:rsidRDefault="00DE7DB6" w:rsidP="00F238D6"/>
    <w:p w:rsidR="00DE7DB6" w:rsidRPr="007A1F7A" w:rsidRDefault="00DE7DB6" w:rsidP="00F238D6">
      <w:pPr>
        <w:pStyle w:val="Heading1"/>
        <w:jc w:val="center"/>
        <w:rPr>
          <w:color w:val="000000"/>
          <w:sz w:val="28"/>
          <w:szCs w:val="28"/>
        </w:rPr>
      </w:pPr>
      <w:r w:rsidRPr="007A1F7A">
        <w:rPr>
          <w:color w:val="000000"/>
          <w:sz w:val="28"/>
          <w:szCs w:val="28"/>
        </w:rPr>
        <w:t>Итоговый документ публичных слушаний</w:t>
      </w:r>
    </w:p>
    <w:p w:rsidR="00DE7DB6" w:rsidRDefault="00DE7DB6" w:rsidP="00F238D6">
      <w:pPr>
        <w:rPr>
          <w:rStyle w:val="a2"/>
          <w:b w:val="0"/>
          <w:bCs w:val="0"/>
          <w:color w:val="000000"/>
          <w:lang w:eastAsia="en-US"/>
        </w:rPr>
      </w:pPr>
    </w:p>
    <w:p w:rsidR="00DE7DB6" w:rsidRPr="00F20568" w:rsidRDefault="00DE7DB6" w:rsidP="00F238D6"/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DE7DB6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DE7DB6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7DB6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DE7DB6" w:rsidRPr="00F20568" w:rsidRDefault="00DE7DB6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E7DB6" w:rsidRPr="00F20568" w:rsidRDefault="00DE7DB6" w:rsidP="00F238D6">
      <w:pPr>
        <w:pStyle w:val="a3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DE7DB6" w:rsidRPr="00F20568" w:rsidRDefault="00DE7DB6" w:rsidP="00F238D6"/>
    <w:tbl>
      <w:tblPr>
        <w:tblW w:w="97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DE7DB6" w:rsidRPr="00F20568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DE7DB6" w:rsidRPr="00F20568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DE7DB6" w:rsidRPr="00F20568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DB6" w:rsidRPr="00F20568" w:rsidRDefault="00DE7DB6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DE7DB6" w:rsidRPr="00F20568" w:rsidRDefault="00DE7DB6" w:rsidP="00F238D6"/>
    <w:p w:rsidR="00DE7DB6" w:rsidRPr="000F2B1C" w:rsidRDefault="00DE7DB6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DE7DB6" w:rsidRPr="000F2B1C" w:rsidRDefault="00DE7DB6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DE7DB6" w:rsidRPr="000F2B1C" w:rsidRDefault="00DE7DB6" w:rsidP="00F238D6">
      <w:pPr>
        <w:jc w:val="both"/>
        <w:rPr>
          <w:sz w:val="28"/>
          <w:szCs w:val="28"/>
        </w:rPr>
      </w:pPr>
    </w:p>
    <w:p w:rsidR="00DE7DB6" w:rsidRDefault="00DE7DB6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DE7DB6" w:rsidRPr="000F2B1C" w:rsidRDefault="00DE7DB6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DE7DB6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DB6" w:rsidRDefault="00DE7DB6">
      <w:r>
        <w:separator/>
      </w:r>
    </w:p>
  </w:endnote>
  <w:endnote w:type="continuationSeparator" w:id="1">
    <w:p w:rsidR="00DE7DB6" w:rsidRDefault="00DE7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DB6" w:rsidRDefault="00DE7DB6">
      <w:r>
        <w:separator/>
      </w:r>
    </w:p>
  </w:footnote>
  <w:footnote w:type="continuationSeparator" w:id="1">
    <w:p w:rsidR="00DE7DB6" w:rsidRDefault="00DE7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DB6" w:rsidRDefault="00DE7DB6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DE7DB6" w:rsidRDefault="00DE7D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3BE3"/>
    <w:rsid w:val="00065349"/>
    <w:rsid w:val="000750AD"/>
    <w:rsid w:val="00086DDC"/>
    <w:rsid w:val="000A022F"/>
    <w:rsid w:val="000A18F5"/>
    <w:rsid w:val="000A2A5E"/>
    <w:rsid w:val="000B00D5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2B1C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46F86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6F8E"/>
    <w:rsid w:val="001B7A40"/>
    <w:rsid w:val="001B7D63"/>
    <w:rsid w:val="001C63B1"/>
    <w:rsid w:val="001C7250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3A81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7E1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1D6F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B2EE1"/>
    <w:rsid w:val="005C3CAD"/>
    <w:rsid w:val="005C68C8"/>
    <w:rsid w:val="005C69DC"/>
    <w:rsid w:val="005C7FD3"/>
    <w:rsid w:val="005D3E57"/>
    <w:rsid w:val="005D5206"/>
    <w:rsid w:val="005D64C7"/>
    <w:rsid w:val="005E232E"/>
    <w:rsid w:val="005E2810"/>
    <w:rsid w:val="005E679E"/>
    <w:rsid w:val="005F16F0"/>
    <w:rsid w:val="006008AD"/>
    <w:rsid w:val="006010E2"/>
    <w:rsid w:val="006034DF"/>
    <w:rsid w:val="00603D4E"/>
    <w:rsid w:val="00604B9B"/>
    <w:rsid w:val="00607C99"/>
    <w:rsid w:val="00611277"/>
    <w:rsid w:val="00613D7B"/>
    <w:rsid w:val="00616ED2"/>
    <w:rsid w:val="00622261"/>
    <w:rsid w:val="006428EB"/>
    <w:rsid w:val="0064589A"/>
    <w:rsid w:val="0066187A"/>
    <w:rsid w:val="00664DB7"/>
    <w:rsid w:val="00685A18"/>
    <w:rsid w:val="00693443"/>
    <w:rsid w:val="0069558D"/>
    <w:rsid w:val="006A0A95"/>
    <w:rsid w:val="006A1A9F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2EEE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3620F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0EEE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07EB"/>
    <w:rsid w:val="00AF6001"/>
    <w:rsid w:val="00AF6A49"/>
    <w:rsid w:val="00B03E5C"/>
    <w:rsid w:val="00B040B3"/>
    <w:rsid w:val="00B058F3"/>
    <w:rsid w:val="00B118A7"/>
    <w:rsid w:val="00B13B88"/>
    <w:rsid w:val="00B1497C"/>
    <w:rsid w:val="00B152CA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41ED"/>
    <w:rsid w:val="00BD74A8"/>
    <w:rsid w:val="00BE5FA7"/>
    <w:rsid w:val="00C147D6"/>
    <w:rsid w:val="00C16F4D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94F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030D5"/>
    <w:rsid w:val="00D10768"/>
    <w:rsid w:val="00D13CB6"/>
    <w:rsid w:val="00D2064D"/>
    <w:rsid w:val="00D24D18"/>
    <w:rsid w:val="00D24DE3"/>
    <w:rsid w:val="00D26324"/>
    <w:rsid w:val="00D30894"/>
    <w:rsid w:val="00D34AD5"/>
    <w:rsid w:val="00D36551"/>
    <w:rsid w:val="00D366C8"/>
    <w:rsid w:val="00D46115"/>
    <w:rsid w:val="00D5052E"/>
    <w:rsid w:val="00D51692"/>
    <w:rsid w:val="00D55663"/>
    <w:rsid w:val="00D5682E"/>
    <w:rsid w:val="00D60CE8"/>
    <w:rsid w:val="00D67FC7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DE7DB6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521E"/>
    <w:rsid w:val="00E76240"/>
    <w:rsid w:val="00E7788C"/>
    <w:rsid w:val="00E821B1"/>
    <w:rsid w:val="00E87EFF"/>
    <w:rsid w:val="00E96AF2"/>
    <w:rsid w:val="00EA2950"/>
    <w:rsid w:val="00EA2F77"/>
    <w:rsid w:val="00EB6989"/>
    <w:rsid w:val="00EB7ADE"/>
    <w:rsid w:val="00EC178B"/>
    <w:rsid w:val="00EC4F1B"/>
    <w:rsid w:val="00ED0387"/>
    <w:rsid w:val="00ED3026"/>
    <w:rsid w:val="00ED41DF"/>
    <w:rsid w:val="00EF1778"/>
    <w:rsid w:val="00EF1F02"/>
    <w:rsid w:val="00EF3760"/>
    <w:rsid w:val="00EF4760"/>
    <w:rsid w:val="00F021B7"/>
    <w:rsid w:val="00F10DB9"/>
    <w:rsid w:val="00F124DE"/>
    <w:rsid w:val="00F14428"/>
    <w:rsid w:val="00F16E7C"/>
    <w:rsid w:val="00F20568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3D2C"/>
    <w:rsid w:val="00FC50CC"/>
    <w:rsid w:val="00FD7F2B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 w:cs="Consolas"/>
    </w:rPr>
  </w:style>
  <w:style w:type="character" w:styleId="FootnoteReference">
    <w:name w:val="footnote reference"/>
    <w:basedOn w:val="CaptionChar"/>
    <w:uiPriority w:val="99"/>
    <w:semiHidden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аголовок статьи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34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14</Pages>
  <Words>3127</Words>
  <Characters>17828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7</cp:revision>
  <cp:lastPrinted>2021-02-26T11:39:00Z</cp:lastPrinted>
  <dcterms:created xsi:type="dcterms:W3CDTF">2021-08-11T07:27:00Z</dcterms:created>
  <dcterms:modified xsi:type="dcterms:W3CDTF">2021-11-10T08:36:00Z</dcterms:modified>
</cp:coreProperties>
</file>