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CA53B8" w:rsidRPr="00D030D5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CA53B8" w:rsidRDefault="00CA53B8" w:rsidP="00CF51A6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CA53B8" w:rsidRDefault="00CA53B8" w:rsidP="00CF51A6">
      <w:pPr>
        <w:rPr>
          <w:sz w:val="28"/>
          <w:szCs w:val="28"/>
        </w:rPr>
      </w:pPr>
    </w:p>
    <w:p w:rsidR="00CA53B8" w:rsidRPr="00D030D5" w:rsidRDefault="00CA53B8" w:rsidP="00CF51A6">
      <w:pPr>
        <w:rPr>
          <w:sz w:val="28"/>
          <w:szCs w:val="28"/>
        </w:rPr>
      </w:pPr>
      <w:r>
        <w:rPr>
          <w:sz w:val="28"/>
          <w:szCs w:val="28"/>
        </w:rPr>
        <w:t xml:space="preserve"> № 44                                                                                                 от 06 сентября 2021 г</w:t>
      </w:r>
    </w:p>
    <w:p w:rsidR="00CA53B8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A53B8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3B8" w:rsidRDefault="00CA53B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«06»сентября 2021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43</w:t>
      </w:r>
    </w:p>
    <w:p w:rsidR="00CA53B8" w:rsidRDefault="00CA53B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CA53B8" w:rsidRDefault="00CA53B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A53B8" w:rsidRPr="004B2093" w:rsidRDefault="00CA53B8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CA53B8" w:rsidRPr="007A0745" w:rsidRDefault="00CA53B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A53B8" w:rsidRPr="007A0745" w:rsidRDefault="00CA53B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3B8" w:rsidRPr="00591F30" w:rsidRDefault="00CA53B8" w:rsidP="00591F30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>Бабеевского сельского поселения р е ш и л::</w:t>
      </w:r>
    </w:p>
    <w:p w:rsidR="00CA53B8" w:rsidRPr="00591F30" w:rsidRDefault="00CA53B8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CA53B8" w:rsidRPr="00591F30" w:rsidRDefault="00CA53B8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со дня его официального опубликования</w:t>
      </w:r>
    </w:p>
    <w:p w:rsidR="00CA53B8" w:rsidRPr="00905340" w:rsidRDefault="00CA53B8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A53B8" w:rsidRDefault="00CA53B8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CA53B8" w:rsidRDefault="00CA53B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CA53B8" w:rsidRDefault="00CA53B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CA53B8" w:rsidRDefault="00CA53B8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CA53B8" w:rsidRPr="00ED4B9A" w:rsidRDefault="00CA53B8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CA53B8" w:rsidRPr="00ED4B9A" w:rsidRDefault="00CA53B8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CA53B8" w:rsidRPr="00D5034D" w:rsidRDefault="00CA53B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CA53B8" w:rsidRDefault="00CA53B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CA53B8" w:rsidRDefault="00CA53B8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A53B8" w:rsidRDefault="00CA53B8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CA53B8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73235"/>
    <w:rsid w:val="000B378A"/>
    <w:rsid w:val="000C673B"/>
    <w:rsid w:val="0015190E"/>
    <w:rsid w:val="0016114D"/>
    <w:rsid w:val="001E31C3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84193"/>
    <w:rsid w:val="004930D3"/>
    <w:rsid w:val="00494CB6"/>
    <w:rsid w:val="004A18DE"/>
    <w:rsid w:val="004A54E6"/>
    <w:rsid w:val="004B2093"/>
    <w:rsid w:val="004B332A"/>
    <w:rsid w:val="004C7B23"/>
    <w:rsid w:val="004D426C"/>
    <w:rsid w:val="004E3495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A1652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24FE7"/>
    <w:rsid w:val="00870ED0"/>
    <w:rsid w:val="008C4139"/>
    <w:rsid w:val="00905340"/>
    <w:rsid w:val="00922AD7"/>
    <w:rsid w:val="009333C8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B06F72"/>
    <w:rsid w:val="00B71708"/>
    <w:rsid w:val="00B761A6"/>
    <w:rsid w:val="00B964C9"/>
    <w:rsid w:val="00BC268A"/>
    <w:rsid w:val="00C46508"/>
    <w:rsid w:val="00C974E6"/>
    <w:rsid w:val="00CA1431"/>
    <w:rsid w:val="00CA53B8"/>
    <w:rsid w:val="00CA7DCA"/>
    <w:rsid w:val="00CF51A6"/>
    <w:rsid w:val="00D00049"/>
    <w:rsid w:val="00D030D5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1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181</Words>
  <Characters>1036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7</cp:revision>
  <cp:lastPrinted>2021-09-23T08:02:00Z</cp:lastPrinted>
  <dcterms:created xsi:type="dcterms:W3CDTF">2020-09-22T12:21:00Z</dcterms:created>
  <dcterms:modified xsi:type="dcterms:W3CDTF">2021-11-10T08:44:00Z</dcterms:modified>
</cp:coreProperties>
</file>