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3EC" w:rsidRPr="00D030D5" w:rsidRDefault="002143EC" w:rsidP="004374A7">
      <w:r w:rsidRPr="00D030D5">
        <w:t>Информационный бюллетень</w:t>
      </w:r>
    </w:p>
    <w:p w:rsidR="002143EC" w:rsidRPr="00D030D5" w:rsidRDefault="002143EC" w:rsidP="004374A7">
      <w:r w:rsidRPr="00D030D5">
        <w:t>Бабеевского сельского поселения</w:t>
      </w:r>
    </w:p>
    <w:p w:rsidR="002143EC" w:rsidRPr="00D030D5" w:rsidRDefault="002143EC" w:rsidP="004374A7">
      <w:r w:rsidRPr="00D030D5">
        <w:t>Темниковского муниципального района</w:t>
      </w:r>
    </w:p>
    <w:p w:rsidR="002143EC" w:rsidRPr="00D030D5" w:rsidRDefault="002143EC" w:rsidP="004374A7">
      <w:r w:rsidRPr="00D030D5">
        <w:t>Республики Мордовия</w:t>
      </w:r>
    </w:p>
    <w:p w:rsidR="002143EC" w:rsidRPr="00D030D5" w:rsidRDefault="002143EC" w:rsidP="004374A7">
      <w:r w:rsidRPr="00D030D5">
        <w:t>Является официальным печатным документом</w:t>
      </w:r>
    </w:p>
    <w:p w:rsidR="002143EC" w:rsidRPr="00D030D5" w:rsidRDefault="002143EC" w:rsidP="004374A7">
      <w:r w:rsidRPr="00D030D5">
        <w:t>Бабеевского сельского поселения</w:t>
      </w:r>
    </w:p>
    <w:p w:rsidR="002143EC" w:rsidRPr="00D030D5" w:rsidRDefault="002143EC" w:rsidP="004374A7">
      <w:r w:rsidRPr="00D030D5">
        <w:t>Темниковского муниципального района</w:t>
      </w:r>
    </w:p>
    <w:p w:rsidR="002143EC" w:rsidRDefault="002143EC" w:rsidP="004374A7">
      <w:r w:rsidRPr="00D030D5">
        <w:t>Республики Мордовия</w:t>
      </w:r>
    </w:p>
    <w:p w:rsidR="002143EC" w:rsidRDefault="002143EC" w:rsidP="004374A7"/>
    <w:p w:rsidR="002143EC" w:rsidRPr="00D030D5" w:rsidRDefault="002143EC" w:rsidP="004374A7">
      <w:r>
        <w:t xml:space="preserve"> № 46                                                                                                  от 06 сентября 2021 г</w:t>
      </w:r>
    </w:p>
    <w:p w:rsidR="002143EC" w:rsidRDefault="002143EC" w:rsidP="00765B4D">
      <w:pPr>
        <w:ind w:firstLine="708"/>
        <w:jc w:val="center"/>
        <w:outlineLvl w:val="0"/>
      </w:pPr>
    </w:p>
    <w:p w:rsidR="002143EC" w:rsidRPr="00A46CDE" w:rsidRDefault="002143EC" w:rsidP="00765B4D">
      <w:pPr>
        <w:ind w:firstLine="708"/>
        <w:jc w:val="center"/>
        <w:outlineLvl w:val="0"/>
      </w:pPr>
      <w:r>
        <w:t xml:space="preserve">СОВЕТ ДЕПУТАТОВ </w:t>
      </w:r>
      <w:r w:rsidRPr="00A46CDE">
        <w:t>БАБЕЕВСКОГО СЕЛЬСКОГО ПОСЕЛЕНИЯ</w:t>
      </w:r>
    </w:p>
    <w:p w:rsidR="002143EC" w:rsidRPr="00A46CDE" w:rsidRDefault="002143EC" w:rsidP="00765B4D">
      <w:pPr>
        <w:jc w:val="center"/>
      </w:pPr>
      <w:r w:rsidRPr="00A46CDE">
        <w:t>ТЕМНИКОВСКОГО МУНИЦИПАЛЬНОГО РАЙОНА</w:t>
      </w:r>
    </w:p>
    <w:p w:rsidR="002143EC" w:rsidRDefault="002143EC" w:rsidP="00765B4D">
      <w:pPr>
        <w:jc w:val="center"/>
      </w:pPr>
      <w:r w:rsidRPr="00A46CDE">
        <w:t>РЕСПУБЛИКИ МОРДОВИЯ</w:t>
      </w:r>
    </w:p>
    <w:p w:rsidR="002143EC" w:rsidRPr="00324075" w:rsidRDefault="002143EC" w:rsidP="00765B4D">
      <w:pPr>
        <w:jc w:val="center"/>
        <w:rPr>
          <w:sz w:val="32"/>
          <w:szCs w:val="32"/>
        </w:rPr>
      </w:pPr>
      <w:r>
        <w:t>ПЕРВОГО СОЗЫВА</w:t>
      </w:r>
    </w:p>
    <w:p w:rsidR="002143EC" w:rsidRPr="00324075" w:rsidRDefault="002143EC" w:rsidP="00765B4D">
      <w:pPr>
        <w:jc w:val="center"/>
        <w:rPr>
          <w:sz w:val="32"/>
          <w:szCs w:val="32"/>
        </w:rPr>
      </w:pPr>
    </w:p>
    <w:p w:rsidR="002143EC" w:rsidRPr="00324075" w:rsidRDefault="002143EC" w:rsidP="00765B4D">
      <w:pPr>
        <w:jc w:val="center"/>
        <w:outlineLvl w:val="0"/>
        <w:rPr>
          <w:b/>
          <w:bCs/>
          <w:sz w:val="32"/>
          <w:szCs w:val="32"/>
        </w:rPr>
      </w:pPr>
      <w:r w:rsidRPr="00324075">
        <w:rPr>
          <w:b/>
          <w:bCs/>
          <w:sz w:val="32"/>
          <w:szCs w:val="32"/>
        </w:rPr>
        <w:t>Р Е Ш Е Н И Е</w:t>
      </w:r>
    </w:p>
    <w:p w:rsidR="002143EC" w:rsidRPr="00765B4D" w:rsidRDefault="002143EC" w:rsidP="00765B4D">
      <w:pPr>
        <w:jc w:val="center"/>
        <w:rPr>
          <w:b/>
          <w:bCs/>
        </w:rPr>
      </w:pPr>
    </w:p>
    <w:p w:rsidR="002143EC" w:rsidRPr="00765B4D" w:rsidRDefault="002143EC" w:rsidP="00765B4D">
      <w:r>
        <w:t xml:space="preserve">«06» сентября 2021 </w:t>
      </w:r>
      <w:r w:rsidRPr="00765B4D">
        <w:t xml:space="preserve">года                                                  </w:t>
      </w:r>
      <w:r>
        <w:t xml:space="preserve">                                             № 44</w:t>
      </w:r>
    </w:p>
    <w:p w:rsidR="002143EC" w:rsidRPr="00765B4D" w:rsidRDefault="002143EC" w:rsidP="00765B4D"/>
    <w:p w:rsidR="002143EC" w:rsidRPr="00765B4D" w:rsidRDefault="002143EC" w:rsidP="00765B4D"/>
    <w:p w:rsidR="002143EC" w:rsidRPr="00765B4D" w:rsidRDefault="002143EC" w:rsidP="00765B4D">
      <w:pPr>
        <w:jc w:val="center"/>
      </w:pPr>
      <w:r>
        <w:t>с.Бабеево</w:t>
      </w:r>
    </w:p>
    <w:p w:rsidR="002143EC" w:rsidRPr="00765B4D" w:rsidRDefault="002143EC" w:rsidP="00765B4D">
      <w:pPr>
        <w:jc w:val="center"/>
      </w:pPr>
    </w:p>
    <w:p w:rsidR="002143EC" w:rsidRPr="00765B4D" w:rsidRDefault="002143EC" w:rsidP="00765B4D">
      <w:pPr>
        <w:pStyle w:val="Subtitle"/>
        <w:ind w:firstLine="5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Об утверждении</w:t>
      </w:r>
      <w:r w:rsidRPr="00765B4D">
        <w:rPr>
          <w:rFonts w:ascii="Times New Roman" w:hAnsi="Times New Roman" w:cs="Times New Roman"/>
          <w:b/>
          <w:bCs/>
        </w:rPr>
        <w:t xml:space="preserve"> публичных</w:t>
      </w:r>
      <w:r>
        <w:rPr>
          <w:rFonts w:ascii="Times New Roman" w:hAnsi="Times New Roman" w:cs="Times New Roman"/>
          <w:b/>
          <w:bCs/>
        </w:rPr>
        <w:t xml:space="preserve"> слушаний </w:t>
      </w:r>
    </w:p>
    <w:p w:rsidR="002143EC" w:rsidRDefault="002143EC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 территории Бабеевского</w:t>
      </w:r>
      <w:r w:rsidRPr="00765B4D">
        <w:rPr>
          <w:rFonts w:ascii="Times New Roman" w:hAnsi="Times New Roman" w:cs="Times New Roman"/>
          <w:b/>
          <w:bCs/>
        </w:rPr>
        <w:t xml:space="preserve">  сельского поселения</w:t>
      </w:r>
    </w:p>
    <w:p w:rsidR="002143EC" w:rsidRDefault="002143EC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</w:p>
    <w:p w:rsidR="002143EC" w:rsidRDefault="002143EC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</w:p>
    <w:p w:rsidR="002143EC" w:rsidRDefault="002143EC" w:rsidP="000F538C">
      <w:pPr>
        <w:widowControl w:val="0"/>
        <w:suppressAutoHyphens/>
        <w:autoSpaceDE w:val="0"/>
        <w:spacing w:line="360" w:lineRule="auto"/>
        <w:ind w:firstLine="708"/>
        <w:jc w:val="both"/>
        <w:rPr>
          <w:color w:val="000000"/>
          <w:lang w:eastAsia="ar-SA"/>
        </w:rPr>
      </w:pPr>
      <w:r w:rsidRPr="00257A84">
        <w:rPr>
          <w:color w:val="000000"/>
          <w:lang w:eastAsia="ar-SA"/>
        </w:rPr>
        <w:t xml:space="preserve">В соответствии с </w:t>
      </w:r>
      <w:hyperlink r:id="rId6" w:history="1">
        <w:r w:rsidRPr="00257A84">
          <w:rPr>
            <w:color w:val="000000"/>
            <w:lang w:eastAsia="ar-SA"/>
          </w:rPr>
          <w:t>Федеральным законом</w:t>
        </w:r>
      </w:hyperlink>
      <w:r w:rsidRPr="00257A84">
        <w:rPr>
          <w:color w:val="000000"/>
          <w:lang w:eastAsia="ar-SA"/>
        </w:rPr>
        <w:t xml:space="preserve"> от 6 октября 2003 года N 131-ФЗ "Об общих принципах организации местного самоуправления в Российской Федерации" (с изменени</w:t>
      </w:r>
      <w:r>
        <w:rPr>
          <w:color w:val="000000"/>
          <w:lang w:eastAsia="ar-SA"/>
        </w:rPr>
        <w:t>ями), кодом 1.16 Классификатора видов разрешенного использования земельных участков, утвержденный приказом Росреестра от 10.11.2020 г № П/0412</w:t>
      </w:r>
      <w:r w:rsidRPr="00257A84">
        <w:rPr>
          <w:color w:val="000000"/>
          <w:lang w:eastAsia="ar-SA"/>
        </w:rPr>
        <w:t xml:space="preserve">, </w:t>
      </w:r>
      <w:hyperlink r:id="rId7" w:history="1">
        <w:r w:rsidRPr="00257A84">
          <w:rPr>
            <w:color w:val="000000"/>
            <w:lang w:eastAsia="ar-SA"/>
          </w:rPr>
          <w:t>Положением</w:t>
        </w:r>
      </w:hyperlink>
      <w:r w:rsidRPr="00257A84">
        <w:rPr>
          <w:color w:val="000000"/>
          <w:lang w:eastAsia="ar-SA"/>
        </w:rPr>
        <w:t xml:space="preserve"> о порядке проведения п</w:t>
      </w:r>
      <w:r>
        <w:rPr>
          <w:color w:val="000000"/>
          <w:lang w:eastAsia="ar-SA"/>
        </w:rPr>
        <w:t>убличных слушаний в Бабеевском</w:t>
      </w:r>
      <w:r w:rsidRPr="00257A84">
        <w:rPr>
          <w:color w:val="000000"/>
          <w:lang w:eastAsia="ar-SA"/>
        </w:rPr>
        <w:t xml:space="preserve"> сельском поселении Темниковского муниципального района, утвержденным </w:t>
      </w:r>
      <w:hyperlink r:id="rId8" w:history="1">
        <w:r w:rsidRPr="00257A84">
          <w:rPr>
            <w:color w:val="000000"/>
            <w:lang w:eastAsia="ar-SA"/>
          </w:rPr>
          <w:t>решением</w:t>
        </w:r>
      </w:hyperlink>
      <w:r w:rsidRPr="00257A84">
        <w:rPr>
          <w:color w:val="000000"/>
          <w:lang w:eastAsia="ar-SA"/>
        </w:rPr>
        <w:t xml:space="preserve">  Совета деп</w:t>
      </w:r>
      <w:r>
        <w:rPr>
          <w:color w:val="000000"/>
          <w:lang w:eastAsia="ar-SA"/>
        </w:rPr>
        <w:t>утатов от 27 июня 2016 года N 80 и заявления гр.Рыбакова Игоря Владимировича, проживающего по адресу: Республика Мордовия,г.Темников, ул.Интернациональная, д.5</w:t>
      </w:r>
    </w:p>
    <w:p w:rsidR="002143EC" w:rsidRPr="00257A84" w:rsidRDefault="002143EC" w:rsidP="000F538C">
      <w:pPr>
        <w:widowControl w:val="0"/>
        <w:suppressAutoHyphens/>
        <w:autoSpaceDE w:val="0"/>
        <w:spacing w:line="360" w:lineRule="auto"/>
        <w:ind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1.Утвердить</w:t>
      </w:r>
      <w:r w:rsidRPr="00257A84">
        <w:rPr>
          <w:color w:val="000000"/>
          <w:lang w:eastAsia="ar-SA"/>
        </w:rPr>
        <w:t xml:space="preserve"> публичные слушания по вопросу</w:t>
      </w:r>
      <w:r w:rsidRPr="00597017">
        <w:rPr>
          <w:color w:val="000000"/>
          <w:lang w:eastAsia="ar-SA"/>
        </w:rPr>
        <w:t xml:space="preserve"> </w:t>
      </w:r>
      <w:r>
        <w:rPr>
          <w:color w:val="000000"/>
          <w:lang w:eastAsia="ar-SA"/>
        </w:rPr>
        <w:t>«Изменение</w:t>
      </w:r>
      <w:r w:rsidRPr="00B24EC3">
        <w:rPr>
          <w:color w:val="000000"/>
          <w:lang w:eastAsia="ar-SA"/>
        </w:rPr>
        <w:t xml:space="preserve"> вида разрешенного использования земельного участка площадью 98973 кв.м. </w:t>
      </w:r>
      <w:r>
        <w:rPr>
          <w:color w:val="000000"/>
          <w:shd w:val="clear" w:color="auto" w:fill="FFFFFF"/>
        </w:rPr>
        <w:t xml:space="preserve">кадастровый номер 13:19:0205001:300 </w:t>
      </w:r>
      <w:r>
        <w:rPr>
          <w:color w:val="000000"/>
          <w:lang w:eastAsia="ar-SA"/>
        </w:rPr>
        <w:t>с  для сельскохозяйственного производства (паи) на Ведение личного подсобного хозяйства на полевых участках,</w:t>
      </w:r>
      <w:r w:rsidRPr="007D27FF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расположенного по адресу:</w:t>
      </w:r>
      <w:r w:rsidRPr="007D27FF">
        <w:rPr>
          <w:color w:val="000000"/>
          <w:lang w:eastAsia="ar-SA"/>
        </w:rPr>
        <w:t xml:space="preserve"> </w:t>
      </w:r>
      <w:r w:rsidRPr="00257A84">
        <w:rPr>
          <w:color w:val="000000"/>
          <w:lang w:eastAsia="ar-SA"/>
        </w:rPr>
        <w:t>Республика Мордовия, Темниковский муниципальный район</w:t>
      </w:r>
      <w:r>
        <w:rPr>
          <w:color w:val="000000"/>
          <w:lang w:eastAsia="ar-SA"/>
        </w:rPr>
        <w:t>, Бабеевское сельское поселение».</w:t>
      </w:r>
      <w:r w:rsidRPr="00257A84">
        <w:rPr>
          <w:color w:val="000000"/>
          <w:lang w:eastAsia="ar-SA"/>
        </w:rPr>
        <w:tab/>
      </w:r>
    </w:p>
    <w:p w:rsidR="002143EC" w:rsidRDefault="002143EC" w:rsidP="00FD19FE">
      <w:pPr>
        <w:widowControl w:val="0"/>
        <w:suppressAutoHyphens/>
        <w:autoSpaceDE w:val="0"/>
        <w:spacing w:line="360" w:lineRule="auto"/>
        <w:ind w:firstLine="708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2.Настоящее решение вступает в силу со дня его официального опубликования</w:t>
      </w:r>
      <w:r>
        <w:rPr>
          <w:color w:val="000000"/>
          <w:lang w:eastAsia="ar-SA"/>
        </w:rPr>
        <w:tab/>
      </w:r>
      <w:r>
        <w:rPr>
          <w:color w:val="000000"/>
          <w:lang w:eastAsia="ar-SA"/>
        </w:rPr>
        <w:tab/>
      </w:r>
    </w:p>
    <w:p w:rsidR="002143EC" w:rsidRDefault="002143EC" w:rsidP="00A46CDE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Глава Бабеевского</w:t>
      </w:r>
    </w:p>
    <w:p w:rsidR="002143EC" w:rsidRPr="00257A84" w:rsidRDefault="002143EC" w:rsidP="00A46CDE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сельского поселения                                                                                   Ю.П.Нечайкин</w:t>
      </w:r>
    </w:p>
    <w:p w:rsidR="002143EC" w:rsidRDefault="002143EC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</w:p>
    <w:p w:rsidR="002143EC" w:rsidRDefault="002143EC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2143EC" w:rsidRDefault="002143EC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2143EC" w:rsidRDefault="002143EC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2143EC" w:rsidRDefault="002143EC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2143EC" w:rsidRDefault="002143EC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2143EC" w:rsidRDefault="002143EC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2143EC" w:rsidRDefault="002143EC" w:rsidP="006C22D6">
      <w:pPr>
        <w:autoSpaceDE w:val="0"/>
        <w:autoSpaceDN w:val="0"/>
        <w:adjustRightInd w:val="0"/>
        <w:rPr>
          <w:sz w:val="26"/>
          <w:szCs w:val="26"/>
        </w:rPr>
      </w:pPr>
    </w:p>
    <w:p w:rsidR="002143EC" w:rsidRPr="00765B4D" w:rsidRDefault="002143EC"/>
    <w:sectPr w:rsidR="002143EC" w:rsidRPr="00765B4D" w:rsidSect="00882AA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43EC" w:rsidRDefault="002143EC">
      <w:r>
        <w:separator/>
      </w:r>
    </w:p>
  </w:endnote>
  <w:endnote w:type="continuationSeparator" w:id="1">
    <w:p w:rsidR="002143EC" w:rsidRDefault="002143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43EC" w:rsidRDefault="002143EC">
      <w:r>
        <w:separator/>
      </w:r>
    </w:p>
  </w:footnote>
  <w:footnote w:type="continuationSeparator" w:id="1">
    <w:p w:rsidR="002143EC" w:rsidRDefault="002143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3EC" w:rsidRDefault="002143EC" w:rsidP="0023405F">
    <w:pPr>
      <w:pStyle w:val="Header"/>
      <w:framePr w:wrap="auto" w:vAnchor="text" w:hAnchor="margin" w:xAlign="center" w:y="1"/>
      <w:rPr>
        <w:rStyle w:val="PageNumber"/>
      </w:rPr>
    </w:pPr>
  </w:p>
  <w:p w:rsidR="002143EC" w:rsidRDefault="002143E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5B4D"/>
    <w:rsid w:val="00070679"/>
    <w:rsid w:val="000F538C"/>
    <w:rsid w:val="00140507"/>
    <w:rsid w:val="001E2019"/>
    <w:rsid w:val="002140FD"/>
    <w:rsid w:val="002143EC"/>
    <w:rsid w:val="0023405F"/>
    <w:rsid w:val="00257A84"/>
    <w:rsid w:val="002A5B0A"/>
    <w:rsid w:val="002C1679"/>
    <w:rsid w:val="0032385D"/>
    <w:rsid w:val="00324075"/>
    <w:rsid w:val="00334212"/>
    <w:rsid w:val="003F14B6"/>
    <w:rsid w:val="00403A85"/>
    <w:rsid w:val="004374A7"/>
    <w:rsid w:val="004C3BFD"/>
    <w:rsid w:val="00505B0C"/>
    <w:rsid w:val="00567559"/>
    <w:rsid w:val="00580609"/>
    <w:rsid w:val="00597017"/>
    <w:rsid w:val="00661235"/>
    <w:rsid w:val="006C22D6"/>
    <w:rsid w:val="00765B4D"/>
    <w:rsid w:val="007A18CD"/>
    <w:rsid w:val="007D27FF"/>
    <w:rsid w:val="0088077F"/>
    <w:rsid w:val="00882AA9"/>
    <w:rsid w:val="008A02F5"/>
    <w:rsid w:val="009C18E5"/>
    <w:rsid w:val="00A46CDE"/>
    <w:rsid w:val="00A8057F"/>
    <w:rsid w:val="00B202F4"/>
    <w:rsid w:val="00B24EC3"/>
    <w:rsid w:val="00C701A1"/>
    <w:rsid w:val="00C70E71"/>
    <w:rsid w:val="00C75394"/>
    <w:rsid w:val="00D030D5"/>
    <w:rsid w:val="00D66C20"/>
    <w:rsid w:val="00DA2B3C"/>
    <w:rsid w:val="00E03422"/>
    <w:rsid w:val="00E63D45"/>
    <w:rsid w:val="00F379AB"/>
    <w:rsid w:val="00F747A7"/>
    <w:rsid w:val="00FD19FE"/>
    <w:rsid w:val="00F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B4D"/>
    <w:rPr>
      <w:rFonts w:eastAsia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2D6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2D6"/>
    <w:rPr>
      <w:rFonts w:eastAsia="Times New Roman"/>
      <w:b/>
      <w:bCs/>
      <w:sz w:val="20"/>
      <w:szCs w:val="20"/>
      <w:lang w:eastAsia="ru-RU"/>
    </w:rPr>
  </w:style>
  <w:style w:type="paragraph" w:styleId="Subtitle">
    <w:name w:val="Subtitle"/>
    <w:basedOn w:val="Normal"/>
    <w:link w:val="SubtitleChar"/>
    <w:uiPriority w:val="99"/>
    <w:qFormat/>
    <w:rsid w:val="00765B4D"/>
    <w:pPr>
      <w:jc w:val="center"/>
    </w:pPr>
    <w:rPr>
      <w:rFonts w:ascii="Impact" w:hAnsi="Impact" w:cs="Impact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65B4D"/>
    <w:rPr>
      <w:rFonts w:ascii="Impact" w:hAnsi="Impact" w:cs="Impact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rsid w:val="00765B4D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765B4D"/>
    <w:rPr>
      <w:rFonts w:eastAsia="Times New Roman"/>
      <w:sz w:val="20"/>
      <w:szCs w:val="20"/>
      <w:lang w:eastAsia="ru-RU"/>
    </w:rPr>
  </w:style>
  <w:style w:type="paragraph" w:customStyle="1" w:styleId="a">
    <w:name w:val="Таблицы (моноширинный)"/>
    <w:basedOn w:val="Normal"/>
    <w:next w:val="Normal"/>
    <w:uiPriority w:val="99"/>
    <w:rsid w:val="006C22D6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rsid w:val="00882A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F14B6"/>
    <w:rPr>
      <w:rFonts w:eastAsia="Times New Roman"/>
      <w:sz w:val="28"/>
      <w:szCs w:val="28"/>
    </w:rPr>
  </w:style>
  <w:style w:type="character" w:styleId="PageNumber">
    <w:name w:val="page number"/>
    <w:basedOn w:val="DefaultParagraphFont"/>
    <w:uiPriority w:val="99"/>
    <w:rsid w:val="00882AA9"/>
  </w:style>
  <w:style w:type="paragraph" w:styleId="Footer">
    <w:name w:val="footer"/>
    <w:basedOn w:val="Normal"/>
    <w:link w:val="FooterChar"/>
    <w:uiPriority w:val="99"/>
    <w:rsid w:val="00FD19F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75394"/>
    <w:rPr>
      <w:rFonts w:eastAsia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5417&amp;sub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815417&amp;sub=1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6367&amp;sub=0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75</TotalTime>
  <Pages>2</Pages>
  <Words>320</Words>
  <Characters>1825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</cp:lastModifiedBy>
  <cp:revision>13</cp:revision>
  <cp:lastPrinted>2021-09-30T07:16:00Z</cp:lastPrinted>
  <dcterms:created xsi:type="dcterms:W3CDTF">2020-10-01T12:47:00Z</dcterms:created>
  <dcterms:modified xsi:type="dcterms:W3CDTF">2021-11-10T08:45:00Z</dcterms:modified>
</cp:coreProperties>
</file>