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0496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42CAC" w:rsidRPr="0030496B" w:rsidRDefault="00D42CAC" w:rsidP="007C1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55</w:t>
      </w:r>
      <w:r w:rsidRPr="003049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от 17</w:t>
      </w:r>
      <w:r w:rsidRPr="0030496B">
        <w:rPr>
          <w:rFonts w:ascii="Times New Roman" w:hAnsi="Times New Roman" w:cs="Times New Roman"/>
          <w:sz w:val="28"/>
          <w:szCs w:val="28"/>
        </w:rPr>
        <w:t xml:space="preserve"> ноября 2021 г</w:t>
      </w:r>
    </w:p>
    <w:p w:rsidR="00D42CAC" w:rsidRDefault="00D42CAC" w:rsidP="006D5AC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2CAC" w:rsidRPr="006D5AC5" w:rsidRDefault="00D42CAC" w:rsidP="006D5AC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Извещение о проведении работ по выявлению</w:t>
      </w:r>
    </w:p>
    <w:p w:rsidR="00D42CAC" w:rsidRPr="006D5AC5" w:rsidRDefault="00D42CAC" w:rsidP="006D5AC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правообладателей ранее учтенных объектов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недвижимости</w:t>
      </w:r>
    </w:p>
    <w:p w:rsidR="00D42CAC" w:rsidRPr="006D5AC5" w:rsidRDefault="00D42CAC" w:rsidP="006D5AC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2CAC" w:rsidRDefault="00D42CAC" w:rsidP="007C12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29 июня 2021 года вступил в силу Федеральный закон от 30 декабря2020 № 518-ФЗ «О внесении изменений в отдельные законодательные акты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Российской Федерации», который устанавливает порядок выявления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правообладателей ранее учтенных объектов 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недвижимости.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Бабеевского сельского поселения Темниковского муниципального района Республики Мордовия</w:t>
      </w:r>
      <w:r w:rsidRPr="006D5AC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информирует, о проведении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 по выявлению правообладателей ранее учтенных объектов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недвижимости в целях государственной регистрации права собственности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объекты недвижимости, права на которые в Едином государственном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реестре недвижимости не зарегистрированы.</w:t>
      </w:r>
    </w:p>
    <w:p w:rsidR="00D42CAC" w:rsidRPr="006D5AC5" w:rsidRDefault="00D42CAC" w:rsidP="006D5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целях повышения степени защиты права собственности и иных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вещных прав, снижения рисков, что наличие соответствующего права не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будет учтено при возмещении убытков в связи с ограничением прав 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недвижимость, при изъятии недвижимости для государственных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муниципальных нужд, согласовании местоположения границ смежных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земельных участков с целью исключения в дальнейшем возникновения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судебных споров по указанным ситуациям Администрацией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Темниковского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муниципального района проводятся работы по выявлению правообладателей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ранее учтенных объектов недвижимости, права на которые в Едином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государственном реестре недвижимости не зарегистрированы.</w:t>
      </w:r>
    </w:p>
    <w:p w:rsidR="00D42CAC" w:rsidRPr="006D5AC5" w:rsidRDefault="00D42CAC" w:rsidP="006D5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Работа по выявлению правообладателей осуществляется в отношении</w:t>
      </w:r>
    </w:p>
    <w:p w:rsidR="00D42CAC" w:rsidRPr="006D5AC5" w:rsidRDefault="00D42CAC" w:rsidP="006D5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земельных участков, зданий, сооружений, объектов незавершенного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строительства, помещений, согласно перечней (приложение к настоящему</w:t>
      </w:r>
    </w:p>
    <w:p w:rsidR="00D42CAC" w:rsidRPr="00D75F8E" w:rsidRDefault="00D42CAC" w:rsidP="006D5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извещению).Извещаем, что правообладатели объектов недвижимости или любые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заинтересованные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лица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могут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обратиться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Администрацию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5F8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Бабеевского сельского поселения Темниковского муниципального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района, по адресу: 431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75F8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44, Республика Мордовия, Темниковский  район,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5F8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с.Бабеево, ул.Школьная, д.1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тел.:</w:t>
      </w:r>
      <w:r w:rsidRPr="00D75F8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 (83445) 2-75-21, график работы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42CAC" w:rsidRPr="006D5AC5" w:rsidRDefault="00D42CAC" w:rsidP="006D5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75F8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понедельника по пятницу с 08:30 до 17:00, обед с 13:00 час. 14:00 час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6D5AC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</w:t>
      </w:r>
    </w:p>
    <w:p w:rsidR="00D42CAC" w:rsidRPr="00366558" w:rsidRDefault="00D42CAC" w:rsidP="006D5A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предоставления сведений о правообладателях ранее учтенных объектов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недвижимости такими правообладателями, в том числе о порядке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предоставления любыми заинтересованными лицами сведений о почтовом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адресе и  (или) адресе</w:t>
      </w:r>
    </w:p>
    <w:p w:rsidR="00D42CAC" w:rsidRPr="006D5AC5" w:rsidRDefault="00D42CAC" w:rsidP="004950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почты для связи с ними в связи 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проведением вышеуказанных мероприятий. Обращения оформляются 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письменном виде и направляются в адрес Администрации лично, почтой или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адрес электронной почты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b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abeevskiiselp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@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yandex</w:t>
      </w:r>
      <w:r w:rsidRPr="0036655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.r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u</w:t>
      </w:r>
      <w:r w:rsidRPr="006D5AC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предоставлении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заинтересованными лицами сведений о почтовом адресе и (или) адресе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электронной почты для связи с ними в Администрацию, одновременно</w:t>
      </w:r>
      <w:r w:rsidRPr="0049502B">
        <w:rPr>
          <w:rFonts w:ascii="Times New Roman" w:hAnsi="Times New Roman" w:cs="Times New Roman"/>
          <w:sz w:val="28"/>
          <w:szCs w:val="28"/>
        </w:rPr>
        <w:t xml:space="preserve">  </w:t>
      </w:r>
      <w:r w:rsidRPr="006D5AC5">
        <w:rPr>
          <w:rFonts w:ascii="Times New Roman" w:hAnsi="Times New Roman" w:cs="Times New Roman"/>
          <w:sz w:val="28"/>
          <w:szCs w:val="28"/>
        </w:rPr>
        <w:t>должны быть представлены рекви</w:t>
      </w:r>
      <w:r>
        <w:rPr>
          <w:rFonts w:ascii="Times New Roman" w:hAnsi="Times New Roman" w:cs="Times New Roman"/>
          <w:sz w:val="28"/>
          <w:szCs w:val="28"/>
        </w:rPr>
        <w:t xml:space="preserve">зиты документа, удостоверяющего </w:t>
      </w:r>
      <w:r w:rsidRPr="006D5AC5">
        <w:rPr>
          <w:rFonts w:ascii="Times New Roman" w:hAnsi="Times New Roman" w:cs="Times New Roman"/>
          <w:sz w:val="28"/>
          <w:szCs w:val="28"/>
        </w:rPr>
        <w:t xml:space="preserve">личность, а также сведения о страховом </w:t>
      </w:r>
      <w:r>
        <w:rPr>
          <w:rFonts w:ascii="Times New Roman" w:hAnsi="Times New Roman" w:cs="Times New Roman"/>
          <w:sz w:val="28"/>
          <w:szCs w:val="28"/>
        </w:rPr>
        <w:t xml:space="preserve">номере индивидуального лицевого </w:t>
      </w:r>
      <w:r w:rsidRPr="006D5AC5">
        <w:rPr>
          <w:rFonts w:ascii="Times New Roman" w:hAnsi="Times New Roman" w:cs="Times New Roman"/>
          <w:sz w:val="28"/>
          <w:szCs w:val="28"/>
        </w:rPr>
        <w:t>счета в системе обязательного пенсионног</w:t>
      </w:r>
      <w:r>
        <w:rPr>
          <w:rFonts w:ascii="Times New Roman" w:hAnsi="Times New Roman" w:cs="Times New Roman"/>
          <w:sz w:val="28"/>
          <w:szCs w:val="28"/>
        </w:rPr>
        <w:t xml:space="preserve">о страхования, если такой номер </w:t>
      </w:r>
      <w:r w:rsidRPr="006D5AC5">
        <w:rPr>
          <w:rFonts w:ascii="Times New Roman" w:hAnsi="Times New Roman" w:cs="Times New Roman"/>
          <w:sz w:val="28"/>
          <w:szCs w:val="28"/>
        </w:rPr>
        <w:t>присвоен в установленном порядке.</w:t>
      </w:r>
    </w:p>
    <w:p w:rsidR="00D42CAC" w:rsidRDefault="00D42CAC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sz w:val="28"/>
          <w:szCs w:val="28"/>
        </w:rPr>
        <w:t>Также обращаем внимание на то, что прав</w:t>
      </w:r>
      <w:r>
        <w:rPr>
          <w:rFonts w:ascii="Times New Roman" w:hAnsi="Times New Roman" w:cs="Times New Roman"/>
          <w:sz w:val="28"/>
          <w:szCs w:val="28"/>
        </w:rPr>
        <w:t xml:space="preserve">ообладатель ранее </w:t>
      </w:r>
      <w:r w:rsidRPr="006D5AC5">
        <w:rPr>
          <w:rFonts w:ascii="Times New Roman" w:hAnsi="Times New Roman" w:cs="Times New Roman"/>
          <w:sz w:val="28"/>
          <w:szCs w:val="28"/>
        </w:rPr>
        <w:t>учтенного объекта по желанию мож</w:t>
      </w:r>
      <w:r>
        <w:rPr>
          <w:rFonts w:ascii="Times New Roman" w:hAnsi="Times New Roman" w:cs="Times New Roman"/>
          <w:sz w:val="28"/>
          <w:szCs w:val="28"/>
        </w:rPr>
        <w:t xml:space="preserve">ет сам обратиться в Росреестр с </w:t>
      </w:r>
      <w:r w:rsidRPr="006D5AC5">
        <w:rPr>
          <w:rFonts w:ascii="Times New Roman" w:hAnsi="Times New Roman" w:cs="Times New Roman"/>
          <w:sz w:val="28"/>
          <w:szCs w:val="28"/>
        </w:rPr>
        <w:t>заявлением о государственной регист</w:t>
      </w:r>
      <w:r>
        <w:rPr>
          <w:rFonts w:ascii="Times New Roman" w:hAnsi="Times New Roman" w:cs="Times New Roman"/>
          <w:sz w:val="28"/>
          <w:szCs w:val="28"/>
        </w:rPr>
        <w:t xml:space="preserve">рации ранее возникшего права. В </w:t>
      </w:r>
      <w:r w:rsidRPr="006D5AC5">
        <w:rPr>
          <w:rFonts w:ascii="Times New Roman" w:hAnsi="Times New Roman" w:cs="Times New Roman"/>
          <w:sz w:val="28"/>
          <w:szCs w:val="28"/>
        </w:rPr>
        <w:t>этом случае ему н</w:t>
      </w:r>
      <w:r>
        <w:rPr>
          <w:rFonts w:ascii="Times New Roman" w:hAnsi="Times New Roman" w:cs="Times New Roman"/>
          <w:sz w:val="28"/>
          <w:szCs w:val="28"/>
        </w:rPr>
        <w:t xml:space="preserve">ужно прийти в МФЦ с паспортом и </w:t>
      </w:r>
      <w:r w:rsidRPr="006D5AC5">
        <w:rPr>
          <w:rFonts w:ascii="Times New Roman" w:hAnsi="Times New Roman" w:cs="Times New Roman"/>
          <w:sz w:val="28"/>
          <w:szCs w:val="28"/>
        </w:rPr>
        <w:t>правоустанавливающим документом, а также написать соответс</w:t>
      </w:r>
      <w:r>
        <w:rPr>
          <w:rFonts w:ascii="Times New Roman" w:hAnsi="Times New Roman" w:cs="Times New Roman"/>
          <w:sz w:val="28"/>
          <w:szCs w:val="28"/>
        </w:rPr>
        <w:t>твующее заявление.</w:t>
      </w:r>
    </w:p>
    <w:p w:rsidR="00D42CAC" w:rsidRDefault="00D42CAC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D5AC5">
        <w:rPr>
          <w:rFonts w:ascii="Times New Roman" w:hAnsi="Times New Roman" w:cs="Times New Roman"/>
          <w:sz w:val="28"/>
          <w:szCs w:val="28"/>
        </w:rPr>
        <w:t>Дополнительно сообщаем, что 23.1</w:t>
      </w:r>
      <w:r>
        <w:rPr>
          <w:rFonts w:ascii="Times New Roman" w:hAnsi="Times New Roman" w:cs="Times New Roman"/>
          <w:sz w:val="28"/>
          <w:szCs w:val="28"/>
        </w:rPr>
        <w:t xml:space="preserve">1.2020 принят Федеральный закон </w:t>
      </w:r>
      <w:r w:rsidRPr="006D5AC5">
        <w:rPr>
          <w:rFonts w:ascii="Times New Roman" w:hAnsi="Times New Roman" w:cs="Times New Roman"/>
          <w:sz w:val="28"/>
          <w:szCs w:val="28"/>
        </w:rPr>
        <w:t>от 23.11.2020 № 374-Ф3 «О внесении из</w:t>
      </w:r>
      <w:r>
        <w:rPr>
          <w:rFonts w:ascii="Times New Roman" w:hAnsi="Times New Roman" w:cs="Times New Roman"/>
          <w:sz w:val="28"/>
          <w:szCs w:val="28"/>
        </w:rPr>
        <w:t xml:space="preserve">менений в части первую и вторую </w:t>
      </w:r>
      <w:r w:rsidRPr="006D5AC5">
        <w:rPr>
          <w:rFonts w:ascii="Times New Roman" w:hAnsi="Times New Roman" w:cs="Times New Roman"/>
          <w:sz w:val="28"/>
          <w:szCs w:val="28"/>
        </w:rPr>
        <w:t>Налогового кодекса Российской Федера</w:t>
      </w:r>
      <w:r>
        <w:rPr>
          <w:rFonts w:ascii="Times New Roman" w:hAnsi="Times New Roman" w:cs="Times New Roman"/>
          <w:sz w:val="28"/>
          <w:szCs w:val="28"/>
        </w:rPr>
        <w:t xml:space="preserve">ции и отдельные законодательные </w:t>
      </w:r>
      <w:r w:rsidRPr="006D5AC5">
        <w:rPr>
          <w:rFonts w:ascii="Times New Roman" w:hAnsi="Times New Roman" w:cs="Times New Roman"/>
          <w:sz w:val="28"/>
          <w:szCs w:val="28"/>
        </w:rPr>
        <w:t xml:space="preserve">акты Российской Федерации», которым </w:t>
      </w:r>
      <w:r>
        <w:rPr>
          <w:rFonts w:ascii="Times New Roman" w:hAnsi="Times New Roman" w:cs="Times New Roman"/>
          <w:sz w:val="28"/>
          <w:szCs w:val="28"/>
        </w:rPr>
        <w:t xml:space="preserve">внесены изменения в подпункт 8 </w:t>
      </w:r>
      <w:r w:rsidRPr="006D5AC5">
        <w:rPr>
          <w:rFonts w:ascii="Times New Roman" w:hAnsi="Times New Roman" w:cs="Times New Roman"/>
          <w:sz w:val="28"/>
          <w:szCs w:val="28"/>
        </w:rPr>
        <w:t>пункта 3 статьи 333.35 Налоговог</w:t>
      </w:r>
      <w:r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Pr="006D5AC5">
        <w:rPr>
          <w:rFonts w:ascii="Times New Roman" w:hAnsi="Times New Roman" w:cs="Times New Roman"/>
          <w:sz w:val="28"/>
          <w:szCs w:val="28"/>
        </w:rPr>
        <w:t>предусматривающий, что за государств</w:t>
      </w:r>
      <w:r>
        <w:rPr>
          <w:rFonts w:ascii="Times New Roman" w:hAnsi="Times New Roman" w:cs="Times New Roman"/>
          <w:sz w:val="28"/>
          <w:szCs w:val="28"/>
        </w:rPr>
        <w:t xml:space="preserve">енную регистрацию возникшего до </w:t>
      </w:r>
      <w:r w:rsidRPr="006D5AC5">
        <w:rPr>
          <w:rFonts w:ascii="Times New Roman" w:hAnsi="Times New Roman" w:cs="Times New Roman"/>
          <w:sz w:val="28"/>
          <w:szCs w:val="28"/>
        </w:rPr>
        <w:t>дня вступления в силу Федерального закон</w:t>
      </w:r>
      <w:r>
        <w:rPr>
          <w:rFonts w:ascii="Times New Roman" w:hAnsi="Times New Roman" w:cs="Times New Roman"/>
          <w:sz w:val="28"/>
          <w:szCs w:val="28"/>
        </w:rPr>
        <w:t xml:space="preserve">а от 21 июля 1997 года № 122-ФЗ </w:t>
      </w:r>
      <w:r w:rsidRPr="006D5AC5">
        <w:rPr>
          <w:rFonts w:ascii="Times New Roman" w:hAnsi="Times New Roman" w:cs="Times New Roman"/>
          <w:sz w:val="28"/>
          <w:szCs w:val="28"/>
        </w:rPr>
        <w:t xml:space="preserve">«О государственной регистрации прав на </w:t>
      </w:r>
      <w:r>
        <w:rPr>
          <w:rFonts w:ascii="Times New Roman" w:hAnsi="Times New Roman" w:cs="Times New Roman"/>
          <w:sz w:val="28"/>
          <w:szCs w:val="28"/>
        </w:rPr>
        <w:t xml:space="preserve">недвижимое имущество и сделок с </w:t>
      </w:r>
      <w:r w:rsidRPr="006D5AC5">
        <w:rPr>
          <w:rFonts w:ascii="Times New Roman" w:hAnsi="Times New Roman" w:cs="Times New Roman"/>
          <w:sz w:val="28"/>
          <w:szCs w:val="28"/>
        </w:rPr>
        <w:t>ним» (далее - Закон № 122-ФЗ</w:t>
      </w:r>
      <w:r>
        <w:rPr>
          <w:rFonts w:ascii="Times New Roman" w:hAnsi="Times New Roman" w:cs="Times New Roman"/>
          <w:sz w:val="28"/>
          <w:szCs w:val="28"/>
        </w:rPr>
        <w:t xml:space="preserve">) права на объект недвижимости, </w:t>
      </w:r>
      <w:r w:rsidRPr="006D5AC5">
        <w:rPr>
          <w:rFonts w:ascii="Times New Roman" w:hAnsi="Times New Roman" w:cs="Times New Roman"/>
          <w:sz w:val="28"/>
          <w:szCs w:val="28"/>
        </w:rPr>
        <w:t>государст</w:t>
      </w:r>
      <w:r>
        <w:rPr>
          <w:rFonts w:ascii="Times New Roman" w:hAnsi="Times New Roman" w:cs="Times New Roman"/>
          <w:sz w:val="28"/>
          <w:szCs w:val="28"/>
        </w:rPr>
        <w:t>венная пошлина не уплачивается.</w:t>
      </w:r>
    </w:p>
    <w:p w:rsidR="00D42CAC" w:rsidRPr="006D5AC5" w:rsidRDefault="00D42CAC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sz w:val="28"/>
          <w:szCs w:val="28"/>
        </w:rPr>
        <w:t>Перечни ранее учтенных объектов:</w:t>
      </w:r>
    </w:p>
    <w:sectPr w:rsidR="00D42CAC" w:rsidRPr="006D5AC5" w:rsidSect="00D75F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2826"/>
    <w:rsid w:val="00036EFE"/>
    <w:rsid w:val="000D2F4A"/>
    <w:rsid w:val="0030496B"/>
    <w:rsid w:val="00366558"/>
    <w:rsid w:val="0049502B"/>
    <w:rsid w:val="006D5AC5"/>
    <w:rsid w:val="007C1249"/>
    <w:rsid w:val="00852826"/>
    <w:rsid w:val="009F4AF5"/>
    <w:rsid w:val="00A701AF"/>
    <w:rsid w:val="00B647C7"/>
    <w:rsid w:val="00BF0146"/>
    <w:rsid w:val="00D42CAC"/>
    <w:rsid w:val="00D75F8E"/>
    <w:rsid w:val="00F31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A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76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632</Words>
  <Characters>3608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работ по выявлению</dc:title>
  <dc:subject/>
  <dc:creator>Пользователь Windows</dc:creator>
  <cp:keywords/>
  <dc:description/>
  <cp:lastModifiedBy>1</cp:lastModifiedBy>
  <cp:revision>3</cp:revision>
  <dcterms:created xsi:type="dcterms:W3CDTF">2021-11-17T07:22:00Z</dcterms:created>
  <dcterms:modified xsi:type="dcterms:W3CDTF">2021-11-17T07:28:00Z</dcterms:modified>
</cp:coreProperties>
</file>