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326" w:rsidRPr="000911AB" w:rsidRDefault="00297326" w:rsidP="00532C80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0911AB">
        <w:rPr>
          <w:sz w:val="28"/>
          <w:szCs w:val="28"/>
        </w:rPr>
        <w:t>АДМИНИСТРАЦИЯ БАБЕЕВСКОГО СЕЛЬСКОГО ПОСЕЛЕНИЯ</w:t>
      </w:r>
    </w:p>
    <w:p w:rsidR="00297326" w:rsidRPr="000911AB" w:rsidRDefault="00297326" w:rsidP="00532C80">
      <w:pPr>
        <w:jc w:val="center"/>
        <w:rPr>
          <w:sz w:val="28"/>
          <w:szCs w:val="28"/>
        </w:rPr>
      </w:pPr>
      <w:r w:rsidRPr="000911AB">
        <w:rPr>
          <w:sz w:val="28"/>
          <w:szCs w:val="28"/>
        </w:rPr>
        <w:t xml:space="preserve"> ТЕМНИКОВСКОГО МУНИЦИПАЛЬНОГО РАЙОНА</w:t>
      </w:r>
    </w:p>
    <w:p w:rsidR="00297326" w:rsidRPr="00CC4EB5" w:rsidRDefault="00297326" w:rsidP="00532C80">
      <w:pPr>
        <w:jc w:val="center"/>
        <w:rPr>
          <w:b/>
          <w:bCs/>
          <w:sz w:val="28"/>
          <w:szCs w:val="28"/>
        </w:rPr>
      </w:pPr>
      <w:r w:rsidRPr="000911AB">
        <w:rPr>
          <w:sz w:val="28"/>
          <w:szCs w:val="28"/>
        </w:rPr>
        <w:t>РЕСПУБЛИКИ МОРДОВИЯ</w:t>
      </w:r>
    </w:p>
    <w:p w:rsidR="00297326" w:rsidRDefault="00297326" w:rsidP="00532C80">
      <w:pPr>
        <w:tabs>
          <w:tab w:val="left" w:pos="709"/>
        </w:tabs>
        <w:rPr>
          <w:sz w:val="28"/>
          <w:szCs w:val="28"/>
        </w:rPr>
      </w:pPr>
    </w:p>
    <w:p w:rsidR="00297326" w:rsidRPr="005B550B" w:rsidRDefault="00297326" w:rsidP="00532C80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А С П О Р Я Ж</w:t>
      </w:r>
      <w:r w:rsidRPr="005B550B">
        <w:rPr>
          <w:b/>
          <w:bCs/>
          <w:sz w:val="34"/>
          <w:szCs w:val="34"/>
        </w:rPr>
        <w:t xml:space="preserve">  Е Н И Е</w:t>
      </w:r>
    </w:p>
    <w:p w:rsidR="00297326" w:rsidRDefault="00297326" w:rsidP="00532C80">
      <w:pPr>
        <w:rPr>
          <w:sz w:val="20"/>
          <w:szCs w:val="20"/>
        </w:rPr>
      </w:pPr>
    </w:p>
    <w:p w:rsidR="00297326" w:rsidRDefault="00297326" w:rsidP="00532C80">
      <w:pPr>
        <w:pStyle w:val="NormalWeb"/>
        <w:ind w:right="-2"/>
        <w:rPr>
          <w:sz w:val="28"/>
          <w:szCs w:val="28"/>
        </w:rPr>
      </w:pPr>
      <w:r>
        <w:rPr>
          <w:sz w:val="28"/>
          <w:szCs w:val="28"/>
        </w:rPr>
        <w:t>«15» ноября 2021 года                                                                                              № 19</w:t>
      </w:r>
    </w:p>
    <w:p w:rsidR="00297326" w:rsidRDefault="00297326" w:rsidP="00532C80">
      <w:pPr>
        <w:pStyle w:val="NormalWeb"/>
        <w:jc w:val="center"/>
        <w:rPr>
          <w:sz w:val="28"/>
          <w:szCs w:val="28"/>
        </w:rPr>
      </w:pPr>
      <w:r>
        <w:rPr>
          <w:sz w:val="28"/>
          <w:szCs w:val="28"/>
        </w:rPr>
        <w:t>с. Бабеево</w:t>
      </w:r>
    </w:p>
    <w:p w:rsidR="00297326" w:rsidRDefault="00297326" w:rsidP="00532C80">
      <w:pPr>
        <w:tabs>
          <w:tab w:val="left" w:pos="709"/>
        </w:tabs>
        <w:rPr>
          <w:sz w:val="28"/>
          <w:szCs w:val="28"/>
        </w:rPr>
      </w:pPr>
    </w:p>
    <w:p w:rsidR="00297326" w:rsidRDefault="00297326" w:rsidP="00532C80">
      <w:pPr>
        <w:tabs>
          <w:tab w:val="left" w:pos="709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создании пункта обогрева</w:t>
      </w:r>
    </w:p>
    <w:p w:rsidR="00297326" w:rsidRDefault="00297326" w:rsidP="00532C80">
      <w:pPr>
        <w:tabs>
          <w:tab w:val="left" w:pos="709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297326" w:rsidRPr="002C36FE" w:rsidRDefault="00297326" w:rsidP="00532C80">
      <w:pPr>
        <w:tabs>
          <w:tab w:val="left" w:pos="709"/>
        </w:tabs>
        <w:rPr>
          <w:b/>
          <w:bCs/>
          <w:sz w:val="28"/>
          <w:szCs w:val="28"/>
        </w:rPr>
      </w:pPr>
    </w:p>
    <w:p w:rsidR="00297326" w:rsidRDefault="00297326" w:rsidP="00532C80">
      <w:pPr>
        <w:jc w:val="both"/>
        <w:rPr>
          <w:sz w:val="22"/>
          <w:szCs w:val="22"/>
        </w:rPr>
      </w:pPr>
    </w:p>
    <w:p w:rsidR="00297326" w:rsidRDefault="00297326" w:rsidP="0011420E"/>
    <w:p w:rsidR="00297326" w:rsidRPr="000911AB" w:rsidRDefault="00297326" w:rsidP="000911AB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rFonts w:ascii="Tahoma" w:hAnsi="Tahoma" w:cs="Tahoma"/>
          <w:color w:val="414141"/>
          <w:sz w:val="28"/>
          <w:szCs w:val="28"/>
          <w:lang w:eastAsia="ru-RU"/>
        </w:rPr>
      </w:pPr>
      <w:r w:rsidRPr="000911AB">
        <w:rPr>
          <w:color w:val="414141"/>
          <w:sz w:val="28"/>
          <w:szCs w:val="28"/>
          <w:lang w:eastAsia="ru-RU"/>
        </w:rPr>
        <w:t xml:space="preserve">В соответствии с Федеральными законами от 21.12.1994 № 68-ФЗ «О защите населения и территорий от чрезвычайных ситуаций природного и техногенного характера» и в целях временного размещения пострадавшего населения от морозов и иных неблагоприятных погодных условий в зимний период </w:t>
      </w:r>
    </w:p>
    <w:p w:rsidR="00297326" w:rsidRPr="000911AB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rFonts w:ascii="Tahoma" w:hAnsi="Tahoma" w:cs="Tahoma"/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1.</w:t>
      </w:r>
      <w:r w:rsidRPr="000911AB">
        <w:rPr>
          <w:color w:val="414141"/>
          <w:sz w:val="28"/>
          <w:szCs w:val="28"/>
          <w:lang w:eastAsia="ru-RU"/>
        </w:rPr>
        <w:t>Разместить пункт обо</w:t>
      </w:r>
      <w:r>
        <w:rPr>
          <w:color w:val="414141"/>
          <w:sz w:val="28"/>
          <w:szCs w:val="28"/>
          <w:lang w:eastAsia="ru-RU"/>
        </w:rPr>
        <w:t>грева на территории Бабеевского</w:t>
      </w:r>
      <w:r w:rsidRPr="000911AB">
        <w:rPr>
          <w:color w:val="414141"/>
          <w:sz w:val="28"/>
          <w:szCs w:val="28"/>
          <w:lang w:eastAsia="ru-RU"/>
        </w:rPr>
        <w:t xml:space="preserve"> сел</w:t>
      </w:r>
      <w:r>
        <w:rPr>
          <w:color w:val="414141"/>
          <w:sz w:val="28"/>
          <w:szCs w:val="28"/>
          <w:lang w:eastAsia="ru-RU"/>
        </w:rPr>
        <w:t>ьского поселения в здании администрации Бабеевского сельского поселения по адресу: Республика Мордовия, Темниковский район, с.Бабеево</w:t>
      </w:r>
      <w:r w:rsidRPr="000911AB">
        <w:rPr>
          <w:color w:val="414141"/>
          <w:sz w:val="28"/>
          <w:szCs w:val="28"/>
          <w:lang w:eastAsia="ru-RU"/>
        </w:rPr>
        <w:t xml:space="preserve">, </w:t>
      </w:r>
      <w:r>
        <w:rPr>
          <w:color w:val="414141"/>
          <w:sz w:val="28"/>
          <w:szCs w:val="28"/>
          <w:lang w:eastAsia="ru-RU"/>
        </w:rPr>
        <w:t>ул.Школьная,</w:t>
      </w:r>
      <w:r w:rsidRPr="000911AB">
        <w:rPr>
          <w:color w:val="414141"/>
          <w:sz w:val="28"/>
          <w:szCs w:val="28"/>
          <w:lang w:eastAsia="ru-RU"/>
        </w:rPr>
        <w:t>д.</w:t>
      </w:r>
      <w:r>
        <w:rPr>
          <w:color w:val="414141"/>
          <w:sz w:val="28"/>
          <w:szCs w:val="28"/>
          <w:lang w:eastAsia="ru-RU"/>
        </w:rPr>
        <w:t>1</w:t>
      </w:r>
    </w:p>
    <w:p w:rsidR="00297326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2.Главе Бабеевского сельского поселения Нечайкину Ю.П.</w:t>
      </w:r>
      <w:r w:rsidRPr="000911AB">
        <w:rPr>
          <w:color w:val="414141"/>
          <w:sz w:val="28"/>
          <w:szCs w:val="28"/>
          <w:lang w:eastAsia="ru-RU"/>
        </w:rPr>
        <w:t>, в случае возникновения чрезвычайной ситуац</w:t>
      </w:r>
      <w:r>
        <w:rPr>
          <w:color w:val="414141"/>
          <w:sz w:val="28"/>
          <w:szCs w:val="28"/>
          <w:lang w:eastAsia="ru-RU"/>
        </w:rPr>
        <w:t>ии, организовать прием граждан в количестве до 5</w:t>
      </w:r>
      <w:r w:rsidRPr="000911AB">
        <w:rPr>
          <w:color w:val="414141"/>
          <w:sz w:val="28"/>
          <w:szCs w:val="28"/>
          <w:lang w:eastAsia="ru-RU"/>
        </w:rPr>
        <w:t>0 человек, с целью их р</w:t>
      </w:r>
      <w:r>
        <w:rPr>
          <w:color w:val="414141"/>
          <w:sz w:val="28"/>
          <w:szCs w:val="28"/>
          <w:lang w:eastAsia="ru-RU"/>
        </w:rPr>
        <w:t>азмещения, обогрева, кормления.</w:t>
      </w:r>
    </w:p>
    <w:p w:rsidR="00297326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3. По мере необходимости заведующей Бабеевским ФАП Савкиной И.М. оказать первую медицинскую</w:t>
      </w:r>
      <w:r w:rsidRPr="000911AB">
        <w:rPr>
          <w:color w:val="414141"/>
          <w:sz w:val="28"/>
          <w:szCs w:val="28"/>
          <w:lang w:eastAsia="ru-RU"/>
        </w:rPr>
        <w:t xml:space="preserve"> помощи. </w:t>
      </w:r>
    </w:p>
    <w:p w:rsidR="00297326" w:rsidRPr="000911AB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rFonts w:ascii="Tahoma" w:hAnsi="Tahoma" w:cs="Tahoma"/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4.</w:t>
      </w:r>
      <w:r w:rsidRPr="000911AB">
        <w:rPr>
          <w:color w:val="414141"/>
          <w:sz w:val="28"/>
          <w:szCs w:val="28"/>
          <w:lang w:eastAsia="ru-RU"/>
        </w:rPr>
        <w:t>Разместить информацию о пункте обогрева в м</w:t>
      </w:r>
      <w:r>
        <w:rPr>
          <w:color w:val="414141"/>
          <w:sz w:val="28"/>
          <w:szCs w:val="28"/>
          <w:lang w:eastAsia="ru-RU"/>
        </w:rPr>
        <w:t>естах массового пребывания населения</w:t>
      </w:r>
      <w:r w:rsidRPr="000911AB">
        <w:rPr>
          <w:color w:val="414141"/>
          <w:sz w:val="28"/>
          <w:szCs w:val="28"/>
          <w:lang w:eastAsia="ru-RU"/>
        </w:rPr>
        <w:t>.</w:t>
      </w:r>
    </w:p>
    <w:p w:rsidR="00297326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5</w:t>
      </w:r>
      <w:r w:rsidRPr="000911AB">
        <w:rPr>
          <w:color w:val="414141"/>
          <w:sz w:val="28"/>
          <w:szCs w:val="28"/>
          <w:lang w:eastAsia="ru-RU"/>
        </w:rPr>
        <w:t>. Контроль за испо</w:t>
      </w:r>
      <w:r>
        <w:rPr>
          <w:color w:val="414141"/>
          <w:sz w:val="28"/>
          <w:szCs w:val="28"/>
          <w:lang w:eastAsia="ru-RU"/>
        </w:rPr>
        <w:t>лнением настоящего распоряжения</w:t>
      </w:r>
      <w:r w:rsidRPr="000911AB">
        <w:rPr>
          <w:color w:val="414141"/>
          <w:sz w:val="28"/>
          <w:szCs w:val="28"/>
          <w:lang w:eastAsia="ru-RU"/>
        </w:rPr>
        <w:t xml:space="preserve"> оставляю за собой.</w:t>
      </w:r>
    </w:p>
    <w:p w:rsidR="00297326" w:rsidRDefault="00297326" w:rsidP="00D625F1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color w:val="414141"/>
          <w:sz w:val="28"/>
          <w:szCs w:val="28"/>
          <w:lang w:eastAsia="ru-RU"/>
        </w:rPr>
      </w:pPr>
    </w:p>
    <w:p w:rsidR="00297326" w:rsidRDefault="00297326" w:rsidP="00D625F1">
      <w:pPr>
        <w:widowControl/>
        <w:shd w:val="clear" w:color="auto" w:fill="FFFFFF"/>
        <w:suppressAutoHyphens w:val="0"/>
        <w:spacing w:line="240" w:lineRule="atLeast"/>
        <w:jc w:val="both"/>
        <w:rPr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Глава Бабеевского</w:t>
      </w:r>
    </w:p>
    <w:p w:rsidR="00297326" w:rsidRPr="000911AB" w:rsidRDefault="00297326" w:rsidP="00D625F1">
      <w:pPr>
        <w:widowControl/>
        <w:shd w:val="clear" w:color="auto" w:fill="FFFFFF"/>
        <w:suppressAutoHyphens w:val="0"/>
        <w:spacing w:line="240" w:lineRule="atLeast"/>
        <w:jc w:val="both"/>
        <w:rPr>
          <w:rFonts w:ascii="Tahoma" w:hAnsi="Tahoma" w:cs="Tahoma"/>
          <w:color w:val="414141"/>
          <w:sz w:val="28"/>
          <w:szCs w:val="28"/>
          <w:lang w:eastAsia="ru-RU"/>
        </w:rPr>
      </w:pPr>
      <w:r>
        <w:rPr>
          <w:color w:val="414141"/>
          <w:sz w:val="28"/>
          <w:szCs w:val="28"/>
          <w:lang w:eastAsia="ru-RU"/>
        </w:rPr>
        <w:t>сельского поселения                                                                                   Ю.П.Нечайкин</w:t>
      </w:r>
    </w:p>
    <w:p w:rsidR="00297326" w:rsidRPr="000911AB" w:rsidRDefault="00297326" w:rsidP="000911AB">
      <w:pPr>
        <w:widowControl/>
        <w:shd w:val="clear" w:color="auto" w:fill="FFFFFF"/>
        <w:suppressAutoHyphens w:val="0"/>
        <w:spacing w:after="235"/>
        <w:rPr>
          <w:rFonts w:ascii="Tahoma" w:hAnsi="Tahoma" w:cs="Tahoma"/>
          <w:color w:val="414141"/>
          <w:sz w:val="19"/>
          <w:szCs w:val="19"/>
          <w:lang w:eastAsia="ru-RU"/>
        </w:rPr>
      </w:pPr>
    </w:p>
    <w:p w:rsidR="00297326" w:rsidRPr="000911AB" w:rsidRDefault="00297326" w:rsidP="000911AB">
      <w:pPr>
        <w:widowControl/>
        <w:shd w:val="clear" w:color="auto" w:fill="FFFFFF"/>
        <w:suppressAutoHyphens w:val="0"/>
        <w:spacing w:after="240"/>
        <w:rPr>
          <w:rFonts w:ascii="Tahoma" w:hAnsi="Tahoma" w:cs="Tahoma"/>
          <w:color w:val="414141"/>
          <w:sz w:val="19"/>
          <w:szCs w:val="19"/>
          <w:lang w:eastAsia="ru-RU"/>
        </w:rPr>
      </w:pPr>
    </w:p>
    <w:p w:rsidR="00297326" w:rsidRDefault="00297326" w:rsidP="00367A85">
      <w:pPr>
        <w:outlineLvl w:val="0"/>
        <w:rPr>
          <w:sz w:val="28"/>
          <w:szCs w:val="28"/>
        </w:rPr>
      </w:pPr>
    </w:p>
    <w:p w:rsidR="00297326" w:rsidRDefault="00297326"/>
    <w:p w:rsidR="00297326" w:rsidRDefault="00297326"/>
    <w:p w:rsidR="00297326" w:rsidRDefault="00297326" w:rsidP="00DA48B7">
      <w:pPr>
        <w:rPr>
          <w:sz w:val="28"/>
          <w:szCs w:val="28"/>
        </w:rPr>
      </w:pPr>
    </w:p>
    <w:p w:rsidR="00297326" w:rsidRDefault="00297326" w:rsidP="00DA48B7"/>
    <w:p w:rsidR="00297326" w:rsidRDefault="00297326" w:rsidP="00DA48B7"/>
    <w:p w:rsidR="00297326" w:rsidRDefault="00297326" w:rsidP="00DA48B7"/>
    <w:p w:rsidR="00297326" w:rsidRDefault="00297326" w:rsidP="00DA48B7"/>
    <w:p w:rsidR="00297326" w:rsidRDefault="00297326" w:rsidP="00DA48B7"/>
    <w:p w:rsidR="00297326" w:rsidRDefault="00297326" w:rsidP="00DA48B7"/>
    <w:p w:rsidR="00297326" w:rsidRDefault="00297326"/>
    <w:sectPr w:rsidR="00297326" w:rsidSect="000911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C80"/>
    <w:rsid w:val="000911AB"/>
    <w:rsid w:val="000E2C8E"/>
    <w:rsid w:val="000E5934"/>
    <w:rsid w:val="0011420E"/>
    <w:rsid w:val="00126B3E"/>
    <w:rsid w:val="001851DB"/>
    <w:rsid w:val="001D1795"/>
    <w:rsid w:val="001F3E0F"/>
    <w:rsid w:val="00262CAF"/>
    <w:rsid w:val="00297326"/>
    <w:rsid w:val="002C36FE"/>
    <w:rsid w:val="003036F7"/>
    <w:rsid w:val="0034284F"/>
    <w:rsid w:val="00345545"/>
    <w:rsid w:val="00367A85"/>
    <w:rsid w:val="003C0AC7"/>
    <w:rsid w:val="003C234C"/>
    <w:rsid w:val="003C586D"/>
    <w:rsid w:val="003C7F32"/>
    <w:rsid w:val="003F2D86"/>
    <w:rsid w:val="004212AC"/>
    <w:rsid w:val="00431B07"/>
    <w:rsid w:val="00446799"/>
    <w:rsid w:val="004820F3"/>
    <w:rsid w:val="004A264E"/>
    <w:rsid w:val="004A5006"/>
    <w:rsid w:val="004A5424"/>
    <w:rsid w:val="004B1534"/>
    <w:rsid w:val="004C756D"/>
    <w:rsid w:val="00532C80"/>
    <w:rsid w:val="00537E91"/>
    <w:rsid w:val="00573A48"/>
    <w:rsid w:val="00576441"/>
    <w:rsid w:val="005B550B"/>
    <w:rsid w:val="00604973"/>
    <w:rsid w:val="0063650C"/>
    <w:rsid w:val="006441B2"/>
    <w:rsid w:val="006641A4"/>
    <w:rsid w:val="00695F43"/>
    <w:rsid w:val="006D49D8"/>
    <w:rsid w:val="0076679B"/>
    <w:rsid w:val="007A20A6"/>
    <w:rsid w:val="00843675"/>
    <w:rsid w:val="008B41BF"/>
    <w:rsid w:val="008C2211"/>
    <w:rsid w:val="008C34B2"/>
    <w:rsid w:val="008F2468"/>
    <w:rsid w:val="008F2944"/>
    <w:rsid w:val="008F53F2"/>
    <w:rsid w:val="00903A7F"/>
    <w:rsid w:val="009060EC"/>
    <w:rsid w:val="00911278"/>
    <w:rsid w:val="009E4B5E"/>
    <w:rsid w:val="00A02BCE"/>
    <w:rsid w:val="00A25320"/>
    <w:rsid w:val="00A35678"/>
    <w:rsid w:val="00A45970"/>
    <w:rsid w:val="00A564CF"/>
    <w:rsid w:val="00A660C9"/>
    <w:rsid w:val="00A90B2C"/>
    <w:rsid w:val="00AE18F6"/>
    <w:rsid w:val="00B106FF"/>
    <w:rsid w:val="00B132D5"/>
    <w:rsid w:val="00B62397"/>
    <w:rsid w:val="00B867B8"/>
    <w:rsid w:val="00BA3EDA"/>
    <w:rsid w:val="00BB17C8"/>
    <w:rsid w:val="00BB3F33"/>
    <w:rsid w:val="00BD68C7"/>
    <w:rsid w:val="00C378EA"/>
    <w:rsid w:val="00C54715"/>
    <w:rsid w:val="00C857EE"/>
    <w:rsid w:val="00C92B93"/>
    <w:rsid w:val="00C93B9B"/>
    <w:rsid w:val="00CC2A26"/>
    <w:rsid w:val="00CC4EB5"/>
    <w:rsid w:val="00CE1E5D"/>
    <w:rsid w:val="00D03598"/>
    <w:rsid w:val="00D625F1"/>
    <w:rsid w:val="00D67150"/>
    <w:rsid w:val="00DA48B7"/>
    <w:rsid w:val="00DB00A2"/>
    <w:rsid w:val="00DE55F9"/>
    <w:rsid w:val="00DE7AAF"/>
    <w:rsid w:val="00E032D7"/>
    <w:rsid w:val="00E61C8B"/>
    <w:rsid w:val="00EA4433"/>
    <w:rsid w:val="00F21791"/>
    <w:rsid w:val="00F50C20"/>
    <w:rsid w:val="00F94709"/>
    <w:rsid w:val="00F978D2"/>
    <w:rsid w:val="00F97C5F"/>
    <w:rsid w:val="00FA795C"/>
    <w:rsid w:val="00FB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C8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2C80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3C58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2</Pages>
  <Words>213</Words>
  <Characters>1216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41</cp:revision>
  <cp:lastPrinted>2017-06-19T10:46:00Z</cp:lastPrinted>
  <dcterms:created xsi:type="dcterms:W3CDTF">2015-09-24T11:49:00Z</dcterms:created>
  <dcterms:modified xsi:type="dcterms:W3CDTF">2021-12-08T06:43:00Z</dcterms:modified>
</cp:coreProperties>
</file>