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E74" w:rsidRPr="00506F14" w:rsidRDefault="00BD2E74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BD2E74" w:rsidRPr="00506F14" w:rsidRDefault="00BD2E74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BD2E74" w:rsidRDefault="00BD2E74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BD2E74" w:rsidRPr="00506F14" w:rsidRDefault="00BD2E74" w:rsidP="000D26D8">
      <w:pPr>
        <w:jc w:val="center"/>
        <w:rPr>
          <w:sz w:val="28"/>
          <w:szCs w:val="28"/>
        </w:rPr>
      </w:pPr>
    </w:p>
    <w:p w:rsidR="00BD2E74" w:rsidRDefault="00BD2E74" w:rsidP="000D26D8">
      <w:pPr>
        <w:jc w:val="center"/>
        <w:rPr>
          <w:sz w:val="28"/>
          <w:szCs w:val="28"/>
        </w:rPr>
      </w:pPr>
    </w:p>
    <w:p w:rsidR="00BD2E74" w:rsidRPr="00A21148" w:rsidRDefault="00BD2E74" w:rsidP="002F760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BD2E74" w:rsidRPr="00E167E7" w:rsidRDefault="00BD2E74" w:rsidP="000D26D8">
      <w:pPr>
        <w:jc w:val="both"/>
        <w:rPr>
          <w:sz w:val="28"/>
          <w:szCs w:val="28"/>
        </w:rPr>
      </w:pPr>
    </w:p>
    <w:p w:rsidR="00BD2E74" w:rsidRPr="00E167E7" w:rsidRDefault="00BD2E74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BD2E74" w:rsidRPr="00192EAE">
        <w:tc>
          <w:tcPr>
            <w:tcW w:w="9900" w:type="dxa"/>
          </w:tcPr>
          <w:p w:rsidR="00BD2E74" w:rsidRDefault="00BD2E74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«27» января 2022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 №  5</w:t>
            </w:r>
          </w:p>
          <w:p w:rsidR="00BD2E74" w:rsidRPr="00192EAE" w:rsidRDefault="00BD2E74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BD2E74" w:rsidRPr="00E167E7">
        <w:tc>
          <w:tcPr>
            <w:tcW w:w="9900" w:type="dxa"/>
          </w:tcPr>
          <w:p w:rsidR="00BD2E74" w:rsidRPr="00192EAE" w:rsidRDefault="00BD2E74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BD2E74" w:rsidRDefault="00BD2E74" w:rsidP="000D26D8">
      <w:pPr>
        <w:pStyle w:val="Heading1"/>
        <w:jc w:val="center"/>
        <w:rPr>
          <w:rStyle w:val="a"/>
        </w:rPr>
      </w:pPr>
    </w:p>
    <w:p w:rsidR="00BD2E74" w:rsidRDefault="00BD2E74" w:rsidP="000D26D8">
      <w:pPr>
        <w:spacing w:line="360" w:lineRule="auto"/>
        <w:ind w:firstLine="709"/>
        <w:rPr>
          <w:sz w:val="28"/>
          <w:szCs w:val="28"/>
        </w:rPr>
      </w:pPr>
    </w:p>
    <w:p w:rsidR="00BD2E74" w:rsidRDefault="00BD2E74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BD2E74" w:rsidRDefault="00BD2E74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</w:t>
      </w:r>
    </w:p>
    <w:p w:rsidR="00BD2E74" w:rsidRDefault="00BD2E74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Темниковского  муниципального района</w:t>
      </w:r>
    </w:p>
    <w:p w:rsidR="00BD2E74" w:rsidRDefault="00BD2E74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Республики </w:t>
      </w:r>
      <w:r>
        <w:rPr>
          <w:b/>
          <w:bCs/>
          <w:sz w:val="28"/>
          <w:szCs w:val="28"/>
        </w:rPr>
        <w:t>Мордовия</w:t>
      </w:r>
    </w:p>
    <w:p w:rsidR="00BD2E74" w:rsidRPr="00F85E12" w:rsidRDefault="00BD2E74" w:rsidP="00093E52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за </w:t>
      </w:r>
      <w:r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21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BD2E74" w:rsidRDefault="00BD2E74" w:rsidP="00093E52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E74" w:rsidRDefault="00BD2E7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2E74" w:rsidRPr="00D47700" w:rsidRDefault="00BD2E7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2E74" w:rsidRPr="00506F14" w:rsidRDefault="00BD2E7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D2E74" w:rsidRDefault="00BD2E74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BD2E74" w:rsidRDefault="00BD2E74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квартал 2021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BD2E74" w:rsidRPr="001F3E91" w:rsidRDefault="00BD2E7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после дня его официального опубликования </w:t>
      </w:r>
    </w:p>
    <w:p w:rsidR="00BD2E74" w:rsidRPr="009968B7" w:rsidRDefault="00BD2E7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2E74" w:rsidRDefault="00BD2E74" w:rsidP="000D26D8">
      <w:pPr>
        <w:jc w:val="both"/>
        <w:rPr>
          <w:sz w:val="28"/>
          <w:szCs w:val="28"/>
        </w:rPr>
      </w:pPr>
    </w:p>
    <w:p w:rsidR="00BD2E74" w:rsidRDefault="00BD2E74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D2E74" w:rsidRDefault="00BD2E74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BD2E74" w:rsidRPr="00B0572B" w:rsidRDefault="00BD2E74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BD2E7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jc w:val="right"/>
        <w:rPr>
          <w:color w:val="000000"/>
          <w:spacing w:val="-4"/>
        </w:rPr>
      </w:pPr>
    </w:p>
    <w:p w:rsidR="00BD2E74" w:rsidRDefault="00BD2E7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Приложение</w:t>
      </w:r>
    </w:p>
    <w:p w:rsidR="00BD2E74" w:rsidRPr="00824888" w:rsidRDefault="00BD2E7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Утверждено:</w:t>
      </w:r>
      <w:r w:rsidRPr="00824888">
        <w:rPr>
          <w:color w:val="000000"/>
          <w:spacing w:val="-4"/>
        </w:rPr>
        <w:t xml:space="preserve"> </w:t>
      </w:r>
    </w:p>
    <w:p w:rsidR="00BD2E74" w:rsidRPr="00824888" w:rsidRDefault="00BD2E7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Постановление Главы </w:t>
      </w:r>
    </w:p>
    <w:p w:rsidR="00BD2E74" w:rsidRPr="00824888" w:rsidRDefault="00BD2E7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BD2E74" w:rsidRPr="00824888" w:rsidRDefault="00BD2E7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«27»января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5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BD2E74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D2E74" w:rsidRPr="00E80FE0" w:rsidRDefault="00BD2E7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D2E74" w:rsidRPr="00E80FE0" w:rsidRDefault="00BD2E7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D2E74" w:rsidRPr="00E80FE0" w:rsidRDefault="00BD2E7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D2E74" w:rsidRPr="00E80FE0" w:rsidRDefault="00BD2E7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E80FE0" w:rsidRDefault="00BD2E74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E80FE0" w:rsidRDefault="00BD2E74" w:rsidP="006E38FB">
            <w:pPr>
              <w:rPr>
                <w:rFonts w:ascii="Arial" w:hAnsi="Arial" w:cs="Arial"/>
              </w:rPr>
            </w:pPr>
          </w:p>
        </w:tc>
      </w:tr>
      <w:tr w:rsidR="00BD2E74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BD2E7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BD2E7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30745" w:rsidRDefault="00BD2E74" w:rsidP="002819E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30745" w:rsidRDefault="00BD2E74" w:rsidP="00392DE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4991614,58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536030,42</w:t>
            </w:r>
          </w:p>
        </w:tc>
      </w:tr>
      <w:tr w:rsidR="00BD2E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30745" w:rsidRDefault="00BD2E74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30745" w:rsidRDefault="00BD2E7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4991614,58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536030,42</w:t>
            </w:r>
          </w:p>
        </w:tc>
      </w:tr>
      <w:tr w:rsidR="00BD2E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30745" w:rsidRDefault="00BD2E7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2686015,0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30745" w:rsidRDefault="00BD2E7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2152992,58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421E1C" w:rsidRDefault="00BD2E74" w:rsidP="003E166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533022,42</w:t>
            </w:r>
          </w:p>
        </w:tc>
      </w:tr>
      <w:tr w:rsidR="00BD2E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A53FEB" w:rsidRDefault="00BD2E74" w:rsidP="002819E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67516,0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46584,67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20931,33</w:t>
            </w:r>
          </w:p>
        </w:tc>
      </w:tr>
      <w:tr w:rsidR="00BD2E74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67516,0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E65D2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46584,67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20931,33</w:t>
            </w:r>
          </w:p>
        </w:tc>
      </w:tr>
      <w:tr w:rsidR="00BD2E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D2E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</w:tr>
      <w:tr w:rsidR="00BD2E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7909E5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470329,0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2819E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369914,07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100414,93</w:t>
            </w:r>
          </w:p>
        </w:tc>
      </w:tr>
      <w:tr w:rsidR="00BD2E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1026195,0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961965,90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421E1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64229,10</w:t>
            </w: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91210606043121000110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BA7C6F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BA7C6F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53FEB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930565,00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618767,38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BA7C6F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311797,62</w:t>
            </w: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1D0F47" w:rsidRDefault="00BD2E74" w:rsidP="006E38FB">
            <w:pPr>
              <w:shd w:val="clear" w:color="auto" w:fill="FFFFFF"/>
              <w:jc w:val="right"/>
              <w:rPr>
                <w:vertAlign w:val="superscript"/>
              </w:rPr>
            </w:pPr>
            <w:r>
              <w:rPr>
                <w:b/>
                <w:bCs/>
                <w:vertAlign w:val="superscript"/>
              </w:rPr>
              <w:t>9000</w:t>
            </w:r>
            <w:r w:rsidRPr="001D0F47">
              <w:rPr>
                <w:b/>
                <w:bCs/>
                <w:vertAlign w:val="superscript"/>
              </w:rPr>
              <w:t>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8809,30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190,70</w:t>
            </w: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91211105035100000120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113013,0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27987,0</w:t>
            </w:r>
          </w:p>
        </w:tc>
      </w:tr>
      <w:tr w:rsidR="00BD2E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A63F3E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  <w:p w:rsidR="00BD2E74" w:rsidRDefault="00BD2E74" w:rsidP="00A63F3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14110,0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14110,0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D2E74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EB6C02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19828,26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BA7C6F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171,74</w:t>
            </w:r>
          </w:p>
        </w:tc>
      </w:tr>
      <w:tr w:rsidR="00BD2E7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EA5CC4" w:rsidRDefault="00BD2E74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2841630,0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EA5CC4" w:rsidRDefault="00BD2E74" w:rsidP="001F6EEC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2838622,0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EA5CC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3008,0</w:t>
            </w:r>
          </w:p>
        </w:tc>
      </w:tr>
      <w:tr w:rsidR="00BD2E7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EA5CC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BD2E74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15002</w:t>
            </w:r>
            <w:r w:rsidRPr="00506F14">
              <w:rPr>
                <w:sz w:val="16"/>
                <w:szCs w:val="16"/>
              </w:rPr>
              <w:t xml:space="preserve">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EA5CC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EB6C02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912 2 02 29999 10 0000 150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1367600,0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1367600,0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EA5CC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D2E74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EA5CC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BD2E74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EA5CC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D2E7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549900,0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D76BAC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547392,0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EA5CC4" w:rsidRDefault="00BD2E74" w:rsidP="00A63F3E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2508,0</w:t>
            </w:r>
          </w:p>
        </w:tc>
      </w:tr>
      <w:tr w:rsidR="00BD2E7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BD2E7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BD2E74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07778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4984640,32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A04C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-543004,68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4984640,32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A04C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-543004,68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A444A5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A444A5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198590,0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198589,0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-1,0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29043,08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-56,92</w:t>
            </w:r>
          </w:p>
        </w:tc>
      </w:tr>
      <w:tr w:rsidR="00BD2E7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196744,0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196743,20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-0,80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14453,0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14452,56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-0,44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A444A5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1097627,0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1097626,63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-0,37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357190,0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357189,25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-0,75</w:t>
            </w:r>
          </w:p>
        </w:tc>
      </w:tr>
      <w:tr w:rsidR="00BD2E74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vAlign w:val="bottom"/>
          </w:tcPr>
          <w:p w:rsidR="00BD2E74" w:rsidRPr="00506F14" w:rsidRDefault="00BD2E7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428560,03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428560,03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111185,0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111184,34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-0,66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14953,0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14953,0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D2E74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-150,0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C7851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9142,04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-57,96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742729,97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719773,57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C7851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-22956,40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79606,41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-393,59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264967,0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260427,96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-4539,04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рабри и услуг для обеспечения 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41061,0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41060,94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-0,06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556,07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-093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-500,0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D2E7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62800,0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883095" w:rsidRDefault="00BD2E74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574692,0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1E76A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-380008,0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42081" w:rsidRDefault="00BD2E7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742081" w:rsidRDefault="00BD2E7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857E93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337216,0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337079,12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-136,88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857E93" w:rsidRDefault="00BD2E74" w:rsidP="006A04C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-11200,0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857E93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Default="00BD2E7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857E93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BD2E74" w:rsidRPr="00857E93" w:rsidRDefault="00BD2E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D2E7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321052,0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321051,12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-0,88</w:t>
            </w:r>
          </w:p>
        </w:tc>
      </w:tr>
      <w:tr w:rsidR="00BD2E74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-6974,26</w:t>
            </w:r>
          </w:p>
          <w:p w:rsidR="00BD2E74" w:rsidRPr="00506F14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E74" w:rsidRPr="00506F14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BD2E74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Default="00BD2E74" w:rsidP="006E38FB">
            <w:pPr>
              <w:shd w:val="clear" w:color="auto" w:fill="FFFFFF"/>
              <w:jc w:val="center"/>
            </w:pPr>
          </w:p>
          <w:p w:rsidR="00BD2E74" w:rsidRDefault="00BD2E74" w:rsidP="006E38FB">
            <w:pPr>
              <w:shd w:val="clear" w:color="auto" w:fill="FFFFFF"/>
              <w:jc w:val="center"/>
            </w:pPr>
          </w:p>
          <w:p w:rsidR="00BD2E74" w:rsidRPr="00506F14" w:rsidRDefault="00BD2E74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BD2E7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506F14" w:rsidRDefault="00BD2E74" w:rsidP="006E38FB">
            <w:pPr>
              <w:shd w:val="clear" w:color="auto" w:fill="FFFFFF"/>
            </w:pPr>
          </w:p>
        </w:tc>
      </w:tr>
      <w:tr w:rsidR="00BD2E7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BD2E7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BD2E74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1222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-6974,26</w:t>
            </w:r>
          </w:p>
        </w:tc>
      </w:tr>
      <w:tr w:rsidR="00BD2E7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BD2E7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BD2E7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BD2E74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BD2E74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BD2E74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BD2E7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2E74" w:rsidRPr="00B8155B" w:rsidRDefault="00BD2E7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BD2E74" w:rsidRPr="00506F1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Pr="00506F1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Pr="00506F1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Pr="00506F14" w:rsidRDefault="00BD2E7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D2E74" w:rsidRPr="00506F14" w:rsidRDefault="00BD2E74" w:rsidP="000D26D8">
      <w:pPr>
        <w:jc w:val="both"/>
        <w:rPr>
          <w:color w:val="000000"/>
          <w:spacing w:val="-4"/>
          <w:sz w:val="28"/>
          <w:szCs w:val="28"/>
        </w:rPr>
      </w:pPr>
    </w:p>
    <w:p w:rsidR="00BD2E74" w:rsidRPr="00506F14" w:rsidRDefault="00BD2E74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BD2E74" w:rsidRDefault="00BD2E74"/>
    <w:p w:rsidR="00BD2E74" w:rsidRDefault="00BD2E74"/>
    <w:sectPr w:rsidR="00BD2E74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E74" w:rsidRDefault="00BD2E74" w:rsidP="00AC50D2">
      <w:r>
        <w:separator/>
      </w:r>
    </w:p>
  </w:endnote>
  <w:endnote w:type="continuationSeparator" w:id="1">
    <w:p w:rsidR="00BD2E74" w:rsidRDefault="00BD2E74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E74" w:rsidRDefault="00BD2E74" w:rsidP="00AC50D2">
      <w:r>
        <w:separator/>
      </w:r>
    </w:p>
  </w:footnote>
  <w:footnote w:type="continuationSeparator" w:id="1">
    <w:p w:rsidR="00BD2E74" w:rsidRDefault="00BD2E74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E74" w:rsidRDefault="00BD2E74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D2E74" w:rsidRDefault="00BD2E74" w:rsidP="006E38FB">
    <w:pPr>
      <w:pStyle w:val="Header"/>
      <w:jc w:val="center"/>
    </w:pPr>
  </w:p>
  <w:p w:rsidR="00BD2E74" w:rsidRDefault="00BD2E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47EED"/>
    <w:rsid w:val="0006265E"/>
    <w:rsid w:val="00066EBB"/>
    <w:rsid w:val="000749BB"/>
    <w:rsid w:val="0007778F"/>
    <w:rsid w:val="00093E52"/>
    <w:rsid w:val="000D26D8"/>
    <w:rsid w:val="000D5B58"/>
    <w:rsid w:val="000D72AC"/>
    <w:rsid w:val="000F387D"/>
    <w:rsid w:val="001007DC"/>
    <w:rsid w:val="00103EBA"/>
    <w:rsid w:val="001222A8"/>
    <w:rsid w:val="001235FD"/>
    <w:rsid w:val="00134745"/>
    <w:rsid w:val="00141FDC"/>
    <w:rsid w:val="00147C68"/>
    <w:rsid w:val="0018370D"/>
    <w:rsid w:val="00192EAE"/>
    <w:rsid w:val="00195628"/>
    <w:rsid w:val="001D0F47"/>
    <w:rsid w:val="001E76A5"/>
    <w:rsid w:val="001F3E91"/>
    <w:rsid w:val="001F6EEC"/>
    <w:rsid w:val="00206E06"/>
    <w:rsid w:val="00211C62"/>
    <w:rsid w:val="002154A6"/>
    <w:rsid w:val="00241F93"/>
    <w:rsid w:val="00242E1B"/>
    <w:rsid w:val="002456E1"/>
    <w:rsid w:val="002819E1"/>
    <w:rsid w:val="0029031A"/>
    <w:rsid w:val="002B67A6"/>
    <w:rsid w:val="002D08D6"/>
    <w:rsid w:val="002D15DC"/>
    <w:rsid w:val="002D4E27"/>
    <w:rsid w:val="002E318C"/>
    <w:rsid w:val="002E364F"/>
    <w:rsid w:val="002F37C0"/>
    <w:rsid w:val="002F7609"/>
    <w:rsid w:val="00312F05"/>
    <w:rsid w:val="00313EAD"/>
    <w:rsid w:val="003325EF"/>
    <w:rsid w:val="00335C5A"/>
    <w:rsid w:val="0038424A"/>
    <w:rsid w:val="00392DE3"/>
    <w:rsid w:val="003A5810"/>
    <w:rsid w:val="003B0327"/>
    <w:rsid w:val="003C33A2"/>
    <w:rsid w:val="003C6DDD"/>
    <w:rsid w:val="003C7BCD"/>
    <w:rsid w:val="003E166B"/>
    <w:rsid w:val="003E6EEF"/>
    <w:rsid w:val="004124E1"/>
    <w:rsid w:val="004128B2"/>
    <w:rsid w:val="00420EB7"/>
    <w:rsid w:val="00421E1C"/>
    <w:rsid w:val="00422D69"/>
    <w:rsid w:val="00444927"/>
    <w:rsid w:val="00446AB5"/>
    <w:rsid w:val="004832E6"/>
    <w:rsid w:val="004C03BB"/>
    <w:rsid w:val="00506F14"/>
    <w:rsid w:val="00523205"/>
    <w:rsid w:val="00526055"/>
    <w:rsid w:val="00530605"/>
    <w:rsid w:val="00536A7C"/>
    <w:rsid w:val="00536B2C"/>
    <w:rsid w:val="0054219C"/>
    <w:rsid w:val="005576BA"/>
    <w:rsid w:val="00641F19"/>
    <w:rsid w:val="00646A0C"/>
    <w:rsid w:val="006539C6"/>
    <w:rsid w:val="00676017"/>
    <w:rsid w:val="006A04CF"/>
    <w:rsid w:val="006C1EBC"/>
    <w:rsid w:val="006C254A"/>
    <w:rsid w:val="006E210C"/>
    <w:rsid w:val="006E38FB"/>
    <w:rsid w:val="00715A87"/>
    <w:rsid w:val="007214A4"/>
    <w:rsid w:val="007239CC"/>
    <w:rsid w:val="007263EF"/>
    <w:rsid w:val="00730745"/>
    <w:rsid w:val="00740173"/>
    <w:rsid w:val="00742081"/>
    <w:rsid w:val="007909E5"/>
    <w:rsid w:val="007B48DA"/>
    <w:rsid w:val="007B4DB5"/>
    <w:rsid w:val="007E584E"/>
    <w:rsid w:val="007E6826"/>
    <w:rsid w:val="007F457B"/>
    <w:rsid w:val="00810E2D"/>
    <w:rsid w:val="0081646A"/>
    <w:rsid w:val="00824888"/>
    <w:rsid w:val="0083625D"/>
    <w:rsid w:val="0085266D"/>
    <w:rsid w:val="00857E93"/>
    <w:rsid w:val="00883095"/>
    <w:rsid w:val="00897860"/>
    <w:rsid w:val="008B5E3C"/>
    <w:rsid w:val="009100BE"/>
    <w:rsid w:val="00922E9E"/>
    <w:rsid w:val="00927564"/>
    <w:rsid w:val="00945892"/>
    <w:rsid w:val="00970370"/>
    <w:rsid w:val="00971CDB"/>
    <w:rsid w:val="009805DD"/>
    <w:rsid w:val="009968B7"/>
    <w:rsid w:val="009D22EA"/>
    <w:rsid w:val="009E6910"/>
    <w:rsid w:val="009F4157"/>
    <w:rsid w:val="009F6C5D"/>
    <w:rsid w:val="00A009BE"/>
    <w:rsid w:val="00A108D3"/>
    <w:rsid w:val="00A21148"/>
    <w:rsid w:val="00A444A5"/>
    <w:rsid w:val="00A53FEB"/>
    <w:rsid w:val="00A62581"/>
    <w:rsid w:val="00A63F3E"/>
    <w:rsid w:val="00AC50D2"/>
    <w:rsid w:val="00AC5B2E"/>
    <w:rsid w:val="00B0572B"/>
    <w:rsid w:val="00B44757"/>
    <w:rsid w:val="00B509F9"/>
    <w:rsid w:val="00B52317"/>
    <w:rsid w:val="00B52FD4"/>
    <w:rsid w:val="00B534A1"/>
    <w:rsid w:val="00B60835"/>
    <w:rsid w:val="00B8155B"/>
    <w:rsid w:val="00B97C94"/>
    <w:rsid w:val="00BA7C6F"/>
    <w:rsid w:val="00BC2A29"/>
    <w:rsid w:val="00BC57E0"/>
    <w:rsid w:val="00BC581B"/>
    <w:rsid w:val="00BC7851"/>
    <w:rsid w:val="00BD2E74"/>
    <w:rsid w:val="00C149B2"/>
    <w:rsid w:val="00C265CB"/>
    <w:rsid w:val="00C26B37"/>
    <w:rsid w:val="00C56CF3"/>
    <w:rsid w:val="00C637F5"/>
    <w:rsid w:val="00C70122"/>
    <w:rsid w:val="00C83A7C"/>
    <w:rsid w:val="00C94B67"/>
    <w:rsid w:val="00CF27EC"/>
    <w:rsid w:val="00D47700"/>
    <w:rsid w:val="00D5315C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37648"/>
    <w:rsid w:val="00E51EBD"/>
    <w:rsid w:val="00E52700"/>
    <w:rsid w:val="00E54C96"/>
    <w:rsid w:val="00E63E02"/>
    <w:rsid w:val="00E65D27"/>
    <w:rsid w:val="00E80FE0"/>
    <w:rsid w:val="00E93A42"/>
    <w:rsid w:val="00EA5CC4"/>
    <w:rsid w:val="00EA7BD2"/>
    <w:rsid w:val="00EB6C02"/>
    <w:rsid w:val="00ED5939"/>
    <w:rsid w:val="00F21897"/>
    <w:rsid w:val="00F24501"/>
    <w:rsid w:val="00F24B3B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D1E0F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5</Pages>
  <Words>1378</Words>
  <Characters>7859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6</cp:revision>
  <cp:lastPrinted>2022-01-24T17:49:00Z</cp:lastPrinted>
  <dcterms:created xsi:type="dcterms:W3CDTF">2022-01-24T11:49:00Z</dcterms:created>
  <dcterms:modified xsi:type="dcterms:W3CDTF">2022-01-27T06:29:00Z</dcterms:modified>
</cp:coreProperties>
</file>