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документом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145D3" w:rsidRDefault="008145D3" w:rsidP="002F68F7">
      <w:pPr>
        <w:spacing w:line="240" w:lineRule="atLeast"/>
        <w:rPr>
          <w:sz w:val="28"/>
          <w:szCs w:val="28"/>
        </w:rPr>
      </w:pPr>
    </w:p>
    <w:p w:rsidR="008145D3" w:rsidRDefault="008145D3" w:rsidP="002F68F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№ 3                                                                                                  от 27 января 2022 г</w:t>
      </w:r>
    </w:p>
    <w:p w:rsidR="008145D3" w:rsidRDefault="008145D3" w:rsidP="00B0572B">
      <w:pPr>
        <w:jc w:val="center"/>
        <w:rPr>
          <w:sz w:val="28"/>
          <w:szCs w:val="28"/>
        </w:rPr>
      </w:pPr>
    </w:p>
    <w:p w:rsidR="008145D3" w:rsidRDefault="008145D3" w:rsidP="00B0572B">
      <w:pPr>
        <w:jc w:val="center"/>
        <w:rPr>
          <w:sz w:val="28"/>
          <w:szCs w:val="28"/>
        </w:rPr>
      </w:pPr>
    </w:p>
    <w:p w:rsidR="008145D3" w:rsidRPr="00506F14" w:rsidRDefault="008145D3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8145D3" w:rsidRPr="00506F14" w:rsidRDefault="008145D3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8145D3" w:rsidRPr="00506F14" w:rsidRDefault="008145D3" w:rsidP="000D26D8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8145D3" w:rsidRDefault="008145D3" w:rsidP="000D26D8">
      <w:pPr>
        <w:jc w:val="center"/>
        <w:rPr>
          <w:sz w:val="28"/>
          <w:szCs w:val="28"/>
        </w:rPr>
      </w:pPr>
    </w:p>
    <w:p w:rsidR="008145D3" w:rsidRPr="00A21148" w:rsidRDefault="008145D3" w:rsidP="002F7609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8145D3" w:rsidRPr="00E167E7" w:rsidRDefault="008145D3" w:rsidP="000D26D8">
      <w:pPr>
        <w:jc w:val="both"/>
        <w:rPr>
          <w:sz w:val="28"/>
          <w:szCs w:val="28"/>
        </w:rPr>
      </w:pPr>
    </w:p>
    <w:p w:rsidR="008145D3" w:rsidRPr="00E167E7" w:rsidRDefault="008145D3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8145D3" w:rsidRPr="00192EAE">
        <w:tc>
          <w:tcPr>
            <w:tcW w:w="9900" w:type="dxa"/>
          </w:tcPr>
          <w:p w:rsidR="008145D3" w:rsidRDefault="008145D3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«27» января 2022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  №  5</w:t>
            </w:r>
          </w:p>
          <w:p w:rsidR="008145D3" w:rsidRPr="00192EAE" w:rsidRDefault="008145D3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8145D3" w:rsidRPr="00E167E7">
        <w:tc>
          <w:tcPr>
            <w:tcW w:w="9900" w:type="dxa"/>
          </w:tcPr>
          <w:p w:rsidR="008145D3" w:rsidRPr="00192EAE" w:rsidRDefault="008145D3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8145D3" w:rsidRDefault="008145D3" w:rsidP="000D26D8">
      <w:pPr>
        <w:spacing w:line="360" w:lineRule="auto"/>
        <w:ind w:firstLine="709"/>
        <w:rPr>
          <w:sz w:val="28"/>
          <w:szCs w:val="28"/>
        </w:rPr>
      </w:pPr>
    </w:p>
    <w:p w:rsidR="008145D3" w:rsidRDefault="008145D3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8145D3" w:rsidRDefault="008145D3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</w:t>
      </w:r>
    </w:p>
    <w:p w:rsidR="008145D3" w:rsidRDefault="008145D3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Темниковского  муниципального района</w:t>
      </w:r>
    </w:p>
    <w:p w:rsidR="008145D3" w:rsidRDefault="008145D3" w:rsidP="00093E52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Республики </w:t>
      </w:r>
      <w:r>
        <w:rPr>
          <w:b/>
          <w:bCs/>
          <w:sz w:val="28"/>
          <w:szCs w:val="28"/>
        </w:rPr>
        <w:t>Мордовия</w:t>
      </w:r>
    </w:p>
    <w:p w:rsidR="008145D3" w:rsidRPr="00F85E12" w:rsidRDefault="008145D3" w:rsidP="00093E52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за </w:t>
      </w:r>
      <w:r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21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8145D3" w:rsidRDefault="008145D3" w:rsidP="00093E52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45D3" w:rsidRDefault="008145D3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45D3" w:rsidRPr="00D47700" w:rsidRDefault="008145D3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45D3" w:rsidRPr="00506F14" w:rsidRDefault="008145D3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145D3" w:rsidRDefault="008145D3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8145D3" w:rsidRDefault="008145D3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 квартал 2021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8145D3" w:rsidRPr="002F68F7" w:rsidRDefault="008145D3" w:rsidP="002F68F7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8F7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после дня его официального опубликования </w:t>
      </w:r>
    </w:p>
    <w:p w:rsidR="008145D3" w:rsidRDefault="008145D3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145D3" w:rsidRDefault="008145D3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8145D3" w:rsidRPr="00B0572B" w:rsidRDefault="008145D3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8145D3" w:rsidRDefault="008145D3" w:rsidP="000D26D8">
      <w:pPr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П</w:t>
      </w:r>
      <w:r w:rsidRPr="00824888">
        <w:rPr>
          <w:color w:val="000000"/>
          <w:spacing w:val="-4"/>
        </w:rPr>
        <w:t>риложение</w:t>
      </w:r>
    </w:p>
    <w:p w:rsidR="008145D3" w:rsidRPr="00824888" w:rsidRDefault="008145D3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Утверждено:</w:t>
      </w:r>
      <w:r w:rsidRPr="00824888">
        <w:rPr>
          <w:color w:val="000000"/>
          <w:spacing w:val="-4"/>
        </w:rPr>
        <w:t xml:space="preserve"> </w:t>
      </w:r>
    </w:p>
    <w:p w:rsidR="008145D3" w:rsidRPr="00824888" w:rsidRDefault="008145D3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 xml:space="preserve">Постановление Главы </w:t>
      </w:r>
    </w:p>
    <w:p w:rsidR="008145D3" w:rsidRPr="00824888" w:rsidRDefault="008145D3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8145D3" w:rsidRPr="00824888" w:rsidRDefault="008145D3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«27»января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21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5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8145D3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145D3" w:rsidRPr="00E80FE0" w:rsidRDefault="008145D3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145D3" w:rsidRPr="00E80FE0" w:rsidRDefault="008145D3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145D3" w:rsidRPr="00E80FE0" w:rsidRDefault="008145D3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145D3" w:rsidRPr="00E80FE0" w:rsidRDefault="008145D3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E80FE0" w:rsidRDefault="008145D3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E80FE0" w:rsidRDefault="008145D3" w:rsidP="006E38FB">
            <w:pPr>
              <w:rPr>
                <w:rFonts w:ascii="Arial" w:hAnsi="Arial" w:cs="Arial"/>
              </w:rPr>
            </w:pPr>
          </w:p>
        </w:tc>
      </w:tr>
      <w:tr w:rsidR="008145D3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8145D3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8145D3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30745" w:rsidRDefault="008145D3" w:rsidP="002819E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30745" w:rsidRDefault="008145D3" w:rsidP="00392DE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4991614,58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536030,42</w:t>
            </w:r>
          </w:p>
        </w:tc>
      </w:tr>
      <w:tr w:rsidR="008145D3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30745" w:rsidRDefault="008145D3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30745" w:rsidRDefault="008145D3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4991614,58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536030,42</w:t>
            </w:r>
          </w:p>
        </w:tc>
      </w:tr>
      <w:tr w:rsidR="008145D3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30745" w:rsidRDefault="008145D3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2686015,0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30745" w:rsidRDefault="008145D3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2152992,58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421E1C" w:rsidRDefault="008145D3" w:rsidP="003E166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533022,42</w:t>
            </w:r>
          </w:p>
        </w:tc>
      </w:tr>
      <w:tr w:rsidR="008145D3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A53FEB" w:rsidRDefault="008145D3" w:rsidP="002819E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67516,0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46584,67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20931,33</w:t>
            </w:r>
          </w:p>
        </w:tc>
      </w:tr>
      <w:tr w:rsidR="008145D3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53FEB" w:rsidRDefault="008145D3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67516,0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E65D2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46584,67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20931,33</w:t>
            </w:r>
          </w:p>
        </w:tc>
      </w:tr>
      <w:tr w:rsidR="008145D3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91210102020011000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53FEB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8145D3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</w:tr>
      <w:tr w:rsidR="008145D3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7909E5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912106021030102100110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53FEB" w:rsidRDefault="008145D3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470329,0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53FEB" w:rsidRDefault="008145D3" w:rsidP="002819E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369914,07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100414,93</w:t>
            </w:r>
          </w:p>
        </w:tc>
      </w:tr>
      <w:tr w:rsidR="008145D3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8145D3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912 1 06 06033 10000011</w:t>
            </w:r>
            <w:r w:rsidRPr="00506F1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53FEB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1026195,0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961965,90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421E1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64229,10</w:t>
            </w:r>
          </w:p>
        </w:tc>
      </w:tr>
      <w:tr w:rsidR="008145D3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91210606043121000110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53FEB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BA7C6F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145D3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BA7C6F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145D3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53FEB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930565,00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618767,38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BA7C6F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311797,62</w:t>
            </w:r>
          </w:p>
        </w:tc>
      </w:tr>
      <w:tr w:rsidR="008145D3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1D0F47" w:rsidRDefault="008145D3" w:rsidP="006E38FB">
            <w:pPr>
              <w:shd w:val="clear" w:color="auto" w:fill="FFFFFF"/>
              <w:jc w:val="right"/>
              <w:rPr>
                <w:vertAlign w:val="superscript"/>
              </w:rPr>
            </w:pPr>
            <w:r>
              <w:rPr>
                <w:b/>
                <w:bCs/>
                <w:vertAlign w:val="superscript"/>
              </w:rPr>
              <w:t>9000</w:t>
            </w:r>
            <w:r w:rsidRPr="001D0F47">
              <w:rPr>
                <w:b/>
                <w:bCs/>
                <w:vertAlign w:val="superscript"/>
              </w:rPr>
              <w:t>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8809,30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190,70</w:t>
            </w:r>
          </w:p>
        </w:tc>
      </w:tr>
      <w:tr w:rsidR="008145D3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91211105035100000120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113013,0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27987,0</w:t>
            </w:r>
          </w:p>
        </w:tc>
      </w:tr>
      <w:tr w:rsidR="008145D3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A63F3E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  <w:p w:rsidR="008145D3" w:rsidRDefault="008145D3" w:rsidP="00A63F3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14110,0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14110,0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8145D3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EB6C02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19828,26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BA7C6F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171,74</w:t>
            </w:r>
          </w:p>
        </w:tc>
      </w:tr>
      <w:tr w:rsidR="008145D3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EA5CC4" w:rsidRDefault="008145D3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2841630,0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EA5CC4" w:rsidRDefault="008145D3" w:rsidP="001F6EEC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2838622,0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EA5CC4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3008,0</w:t>
            </w:r>
          </w:p>
        </w:tc>
      </w:tr>
      <w:tr w:rsidR="008145D3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EA5CC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8145D3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7510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</w:t>
            </w:r>
            <w:r>
              <w:rPr>
                <w:sz w:val="16"/>
                <w:szCs w:val="16"/>
              </w:rPr>
              <w:t>15002</w:t>
            </w:r>
            <w:r w:rsidRPr="00506F14">
              <w:rPr>
                <w:sz w:val="16"/>
                <w:szCs w:val="16"/>
              </w:rPr>
              <w:t xml:space="preserve"> 10 0000 15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EA5CC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9999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EB6C02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912 2 02 29999 10 0000 150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1367600,0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1367600,0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EA5CC4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8145D3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  <w:r>
              <w:rPr>
                <w:sz w:val="16"/>
                <w:szCs w:val="16"/>
              </w:rPr>
              <w:t>7715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  <w:r w:rsidRPr="00D76BAC">
              <w:rPr>
                <w:b/>
                <w:bCs/>
                <w:sz w:val="16"/>
                <w:szCs w:val="16"/>
              </w:rPr>
              <w:t>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EA5CC4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8145D3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EA5CC4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8145D3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549900,0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D76BAC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547392,0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EA5CC4" w:rsidRDefault="008145D3" w:rsidP="00A63F3E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2508,0</w:t>
            </w:r>
          </w:p>
        </w:tc>
      </w:tr>
      <w:tr w:rsidR="008145D3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8145D3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8145D3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07778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4984640,32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A04C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-543004,68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5527645,0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4984640,32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A04C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-543004,68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A444A5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A444A5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198590,0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198589,0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-1,0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29043,08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-56,92</w:t>
            </w:r>
          </w:p>
        </w:tc>
      </w:tr>
      <w:tr w:rsidR="008145D3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196744,0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196743,20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-0,80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14453,0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14452,56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-0,44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A444A5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1097627,0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1097626,63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-0,37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357190,0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357189,25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-0,75</w:t>
            </w:r>
          </w:p>
        </w:tc>
      </w:tr>
      <w:tr w:rsidR="008145D3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vAlign w:val="bottom"/>
          </w:tcPr>
          <w:p w:rsidR="008145D3" w:rsidRPr="00506F14" w:rsidRDefault="008145D3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428560,03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428560,03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111185,0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111184,34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-0,66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14953,0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14953,0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8145D3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-150,0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C7851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9142,04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-57,96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742729,97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719773,57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C7851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-22956,40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79606,41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-393,59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264967,0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260427,96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-4539,04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рабри и услуг для обеспечения 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41061,0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41060,94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-0,06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556,07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-093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-500,0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8145D3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62800,0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883095" w:rsidRDefault="008145D3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954700,0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574692,0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1E76A5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-380008,0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42081" w:rsidRDefault="008145D3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742081" w:rsidRDefault="008145D3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857E9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337216,0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337079,12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-136,88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857E93" w:rsidRDefault="008145D3" w:rsidP="006A04C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-11200,0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857E9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Default="008145D3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857E9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8145D3" w:rsidRPr="00857E93" w:rsidRDefault="008145D3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8145D3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321052,0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321051,12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-0,88</w:t>
            </w:r>
          </w:p>
        </w:tc>
      </w:tr>
      <w:tr w:rsidR="008145D3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-6974,26</w:t>
            </w:r>
          </w:p>
          <w:p w:rsidR="008145D3" w:rsidRPr="00506F14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45D3" w:rsidRPr="00506F14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8145D3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Default="008145D3" w:rsidP="006E38FB">
            <w:pPr>
              <w:shd w:val="clear" w:color="auto" w:fill="FFFFFF"/>
              <w:jc w:val="center"/>
            </w:pPr>
          </w:p>
          <w:p w:rsidR="008145D3" w:rsidRDefault="008145D3" w:rsidP="006E38FB">
            <w:pPr>
              <w:shd w:val="clear" w:color="auto" w:fill="FFFFFF"/>
              <w:jc w:val="center"/>
            </w:pPr>
          </w:p>
          <w:p w:rsidR="008145D3" w:rsidRPr="00506F14" w:rsidRDefault="008145D3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8145D3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506F14" w:rsidRDefault="008145D3" w:rsidP="006E38FB">
            <w:pPr>
              <w:shd w:val="clear" w:color="auto" w:fill="FFFFFF"/>
            </w:pPr>
          </w:p>
        </w:tc>
      </w:tr>
      <w:tr w:rsidR="008145D3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8145D3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8145D3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1222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-6974,26</w:t>
            </w:r>
          </w:p>
        </w:tc>
      </w:tr>
      <w:tr w:rsidR="008145D3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8145D3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8145D3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8145D3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8145D3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8145D3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8145D3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5D3" w:rsidRPr="00B8155B" w:rsidRDefault="008145D3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8145D3" w:rsidRPr="00506F14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Pr="00506F14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Pr="00506F14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Pr="00506F14" w:rsidRDefault="008145D3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8145D3" w:rsidRPr="00506F14" w:rsidRDefault="008145D3" w:rsidP="000D26D8">
      <w:pPr>
        <w:jc w:val="both"/>
        <w:rPr>
          <w:color w:val="000000"/>
          <w:spacing w:val="-4"/>
          <w:sz w:val="28"/>
          <w:szCs w:val="28"/>
        </w:rPr>
      </w:pPr>
    </w:p>
    <w:p w:rsidR="008145D3" w:rsidRPr="00506F14" w:rsidRDefault="008145D3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8145D3" w:rsidRDefault="008145D3"/>
    <w:p w:rsidR="008145D3" w:rsidRDefault="008145D3"/>
    <w:sectPr w:rsidR="008145D3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5D3" w:rsidRDefault="008145D3" w:rsidP="00AC50D2">
      <w:r>
        <w:separator/>
      </w:r>
    </w:p>
  </w:endnote>
  <w:endnote w:type="continuationSeparator" w:id="1">
    <w:p w:rsidR="008145D3" w:rsidRDefault="008145D3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5D3" w:rsidRDefault="008145D3" w:rsidP="00AC50D2">
      <w:r>
        <w:separator/>
      </w:r>
    </w:p>
  </w:footnote>
  <w:footnote w:type="continuationSeparator" w:id="1">
    <w:p w:rsidR="008145D3" w:rsidRDefault="008145D3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5D3" w:rsidRDefault="008145D3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45D3" w:rsidRDefault="008145D3" w:rsidP="006E38FB">
    <w:pPr>
      <w:pStyle w:val="Header"/>
      <w:jc w:val="center"/>
    </w:pPr>
  </w:p>
  <w:p w:rsidR="008145D3" w:rsidRDefault="008145D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47EED"/>
    <w:rsid w:val="0006265E"/>
    <w:rsid w:val="00066EBB"/>
    <w:rsid w:val="000749BB"/>
    <w:rsid w:val="0007778F"/>
    <w:rsid w:val="00093E52"/>
    <w:rsid w:val="000D26D8"/>
    <w:rsid w:val="000D5B58"/>
    <w:rsid w:val="000D72AC"/>
    <w:rsid w:val="000F387D"/>
    <w:rsid w:val="001007DC"/>
    <w:rsid w:val="00103EBA"/>
    <w:rsid w:val="001222A8"/>
    <w:rsid w:val="001235FD"/>
    <w:rsid w:val="00134745"/>
    <w:rsid w:val="00141FDC"/>
    <w:rsid w:val="00147C68"/>
    <w:rsid w:val="0018370D"/>
    <w:rsid w:val="00192EAE"/>
    <w:rsid w:val="00195628"/>
    <w:rsid w:val="001D0F47"/>
    <w:rsid w:val="001E76A5"/>
    <w:rsid w:val="001F3E91"/>
    <w:rsid w:val="001F6EEC"/>
    <w:rsid w:val="00206E06"/>
    <w:rsid w:val="00211C62"/>
    <w:rsid w:val="002154A6"/>
    <w:rsid w:val="00241F93"/>
    <w:rsid w:val="00242E1B"/>
    <w:rsid w:val="002456E1"/>
    <w:rsid w:val="00256433"/>
    <w:rsid w:val="002819E1"/>
    <w:rsid w:val="0029031A"/>
    <w:rsid w:val="002B67A6"/>
    <w:rsid w:val="002D08D6"/>
    <w:rsid w:val="002D15DC"/>
    <w:rsid w:val="002D4E27"/>
    <w:rsid w:val="002E318C"/>
    <w:rsid w:val="002E364F"/>
    <w:rsid w:val="002F37C0"/>
    <w:rsid w:val="002F68F7"/>
    <w:rsid w:val="002F7609"/>
    <w:rsid w:val="00312F05"/>
    <w:rsid w:val="00313EAD"/>
    <w:rsid w:val="003325EF"/>
    <w:rsid w:val="003357E0"/>
    <w:rsid w:val="00335C5A"/>
    <w:rsid w:val="0038424A"/>
    <w:rsid w:val="00392DE3"/>
    <w:rsid w:val="003A5810"/>
    <w:rsid w:val="003B0327"/>
    <w:rsid w:val="003C33A2"/>
    <w:rsid w:val="003C6DDD"/>
    <w:rsid w:val="003C7BCD"/>
    <w:rsid w:val="003E166B"/>
    <w:rsid w:val="003E6EEF"/>
    <w:rsid w:val="004124E1"/>
    <w:rsid w:val="004128B2"/>
    <w:rsid w:val="00420EB7"/>
    <w:rsid w:val="00421E1C"/>
    <w:rsid w:val="00422D69"/>
    <w:rsid w:val="00444927"/>
    <w:rsid w:val="00446AB5"/>
    <w:rsid w:val="004832E6"/>
    <w:rsid w:val="004C03BB"/>
    <w:rsid w:val="00506F14"/>
    <w:rsid w:val="00523205"/>
    <w:rsid w:val="00526055"/>
    <w:rsid w:val="00530605"/>
    <w:rsid w:val="00536A7C"/>
    <w:rsid w:val="00536B2C"/>
    <w:rsid w:val="0054219C"/>
    <w:rsid w:val="005576BA"/>
    <w:rsid w:val="00641F19"/>
    <w:rsid w:val="00646A0C"/>
    <w:rsid w:val="006539C6"/>
    <w:rsid w:val="00676017"/>
    <w:rsid w:val="006A04CF"/>
    <w:rsid w:val="006C1EBC"/>
    <w:rsid w:val="006C254A"/>
    <w:rsid w:val="006E210C"/>
    <w:rsid w:val="006E38FB"/>
    <w:rsid w:val="00715A87"/>
    <w:rsid w:val="007214A4"/>
    <w:rsid w:val="007239CC"/>
    <w:rsid w:val="007263EF"/>
    <w:rsid w:val="00730745"/>
    <w:rsid w:val="00740173"/>
    <w:rsid w:val="00742081"/>
    <w:rsid w:val="007909E5"/>
    <w:rsid w:val="007B48DA"/>
    <w:rsid w:val="007B4DB5"/>
    <w:rsid w:val="007E584E"/>
    <w:rsid w:val="007E6826"/>
    <w:rsid w:val="007F457B"/>
    <w:rsid w:val="00810E2D"/>
    <w:rsid w:val="008145D3"/>
    <w:rsid w:val="0081646A"/>
    <w:rsid w:val="00824888"/>
    <w:rsid w:val="0083625D"/>
    <w:rsid w:val="0085266D"/>
    <w:rsid w:val="00857E93"/>
    <w:rsid w:val="00883095"/>
    <w:rsid w:val="00897860"/>
    <w:rsid w:val="008B5E3C"/>
    <w:rsid w:val="009100BE"/>
    <w:rsid w:val="00922E9E"/>
    <w:rsid w:val="00927564"/>
    <w:rsid w:val="00945892"/>
    <w:rsid w:val="00970370"/>
    <w:rsid w:val="00971CDB"/>
    <w:rsid w:val="009805DD"/>
    <w:rsid w:val="009968B7"/>
    <w:rsid w:val="009D22EA"/>
    <w:rsid w:val="009E6910"/>
    <w:rsid w:val="009F4157"/>
    <w:rsid w:val="009F6C5D"/>
    <w:rsid w:val="00A009BE"/>
    <w:rsid w:val="00A108D3"/>
    <w:rsid w:val="00A21148"/>
    <w:rsid w:val="00A444A5"/>
    <w:rsid w:val="00A53FEB"/>
    <w:rsid w:val="00A62581"/>
    <w:rsid w:val="00A63F3E"/>
    <w:rsid w:val="00AC50D2"/>
    <w:rsid w:val="00AC5B2E"/>
    <w:rsid w:val="00B0572B"/>
    <w:rsid w:val="00B44757"/>
    <w:rsid w:val="00B509F9"/>
    <w:rsid w:val="00B52317"/>
    <w:rsid w:val="00B52FD4"/>
    <w:rsid w:val="00B534A1"/>
    <w:rsid w:val="00B60835"/>
    <w:rsid w:val="00B8155B"/>
    <w:rsid w:val="00B97C94"/>
    <w:rsid w:val="00BA7C6F"/>
    <w:rsid w:val="00BC2A29"/>
    <w:rsid w:val="00BC57E0"/>
    <w:rsid w:val="00BC581B"/>
    <w:rsid w:val="00BC7851"/>
    <w:rsid w:val="00BD2E74"/>
    <w:rsid w:val="00C149B2"/>
    <w:rsid w:val="00C265CB"/>
    <w:rsid w:val="00C26B37"/>
    <w:rsid w:val="00C56CF3"/>
    <w:rsid w:val="00C637F5"/>
    <w:rsid w:val="00C70122"/>
    <w:rsid w:val="00C83A7C"/>
    <w:rsid w:val="00C94B67"/>
    <w:rsid w:val="00CF27EC"/>
    <w:rsid w:val="00D47700"/>
    <w:rsid w:val="00D5315C"/>
    <w:rsid w:val="00D76BAC"/>
    <w:rsid w:val="00D83C11"/>
    <w:rsid w:val="00DA1E3A"/>
    <w:rsid w:val="00DC3949"/>
    <w:rsid w:val="00DE1F1B"/>
    <w:rsid w:val="00DE66BB"/>
    <w:rsid w:val="00DE6964"/>
    <w:rsid w:val="00E02F48"/>
    <w:rsid w:val="00E167E7"/>
    <w:rsid w:val="00E37648"/>
    <w:rsid w:val="00E51EBD"/>
    <w:rsid w:val="00E52700"/>
    <w:rsid w:val="00E54C96"/>
    <w:rsid w:val="00E63E02"/>
    <w:rsid w:val="00E65D27"/>
    <w:rsid w:val="00E80FE0"/>
    <w:rsid w:val="00E93A42"/>
    <w:rsid w:val="00EA5CC4"/>
    <w:rsid w:val="00EA7BD2"/>
    <w:rsid w:val="00EB6C02"/>
    <w:rsid w:val="00ED5939"/>
    <w:rsid w:val="00F21897"/>
    <w:rsid w:val="00F24501"/>
    <w:rsid w:val="00F24B3B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D1E0F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auto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10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Pages>5</Pages>
  <Words>1431</Words>
  <Characters>8163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7</cp:revision>
  <cp:lastPrinted>2022-01-24T17:49:00Z</cp:lastPrinted>
  <dcterms:created xsi:type="dcterms:W3CDTF">2022-01-24T11:49:00Z</dcterms:created>
  <dcterms:modified xsi:type="dcterms:W3CDTF">2022-02-17T10:11:00Z</dcterms:modified>
</cp:coreProperties>
</file>