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документом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95481" w:rsidRDefault="00095481" w:rsidP="00311BC4">
      <w:pPr>
        <w:spacing w:line="240" w:lineRule="atLeast"/>
        <w:rPr>
          <w:sz w:val="28"/>
          <w:szCs w:val="28"/>
        </w:rPr>
      </w:pPr>
    </w:p>
    <w:p w:rsidR="00095481" w:rsidRDefault="00095481" w:rsidP="00311BC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№ 4                                                                                                 от 27 января 2022 г</w:t>
      </w:r>
    </w:p>
    <w:p w:rsidR="00095481" w:rsidRDefault="00095481" w:rsidP="00C86632">
      <w:pPr>
        <w:jc w:val="center"/>
        <w:rPr>
          <w:sz w:val="28"/>
          <w:szCs w:val="28"/>
        </w:rPr>
      </w:pPr>
    </w:p>
    <w:p w:rsidR="00095481" w:rsidRDefault="00095481" w:rsidP="00C86632">
      <w:pPr>
        <w:jc w:val="center"/>
        <w:rPr>
          <w:sz w:val="28"/>
          <w:szCs w:val="28"/>
        </w:rPr>
      </w:pPr>
    </w:p>
    <w:p w:rsidR="00095481" w:rsidRPr="00945892" w:rsidRDefault="00095481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095481" w:rsidRPr="00945892" w:rsidRDefault="00095481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095481" w:rsidRPr="00945892" w:rsidRDefault="00095481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095481" w:rsidRPr="00945892" w:rsidRDefault="00095481" w:rsidP="00C86632">
      <w:pPr>
        <w:jc w:val="center"/>
      </w:pPr>
    </w:p>
    <w:p w:rsidR="00095481" w:rsidRPr="00206E06" w:rsidRDefault="00095481" w:rsidP="00C86632">
      <w:pPr>
        <w:jc w:val="center"/>
      </w:pPr>
    </w:p>
    <w:p w:rsidR="00095481" w:rsidRDefault="00095481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444927">
        <w:rPr>
          <w:b/>
          <w:bCs/>
          <w:sz w:val="34"/>
          <w:szCs w:val="34"/>
        </w:rPr>
        <w:t xml:space="preserve"> Е Н И Е</w:t>
      </w:r>
    </w:p>
    <w:p w:rsidR="00095481" w:rsidRDefault="00095481" w:rsidP="00C86632">
      <w:pPr>
        <w:jc w:val="center"/>
        <w:outlineLvl w:val="0"/>
        <w:rPr>
          <w:b/>
          <w:bCs/>
          <w:sz w:val="34"/>
          <w:szCs w:val="34"/>
        </w:rPr>
      </w:pPr>
    </w:p>
    <w:p w:rsidR="00095481" w:rsidRPr="00206E06" w:rsidRDefault="00095481" w:rsidP="00C86632">
      <w:pPr>
        <w:jc w:val="center"/>
        <w:rPr>
          <w:b/>
          <w:bCs/>
        </w:rPr>
      </w:pPr>
    </w:p>
    <w:p w:rsidR="00095481" w:rsidRPr="00206E06" w:rsidRDefault="00095481" w:rsidP="00C86632">
      <w:pPr>
        <w:jc w:val="center"/>
        <w:rPr>
          <w:b/>
          <w:bCs/>
        </w:rPr>
      </w:pPr>
    </w:p>
    <w:p w:rsidR="00095481" w:rsidRPr="00444927" w:rsidRDefault="00095481" w:rsidP="00C86632">
      <w:pPr>
        <w:rPr>
          <w:sz w:val="28"/>
          <w:szCs w:val="28"/>
        </w:rPr>
      </w:pPr>
      <w:r>
        <w:rPr>
          <w:sz w:val="28"/>
          <w:szCs w:val="28"/>
        </w:rPr>
        <w:t>«27» января 2022</w:t>
      </w:r>
      <w:r w:rsidRPr="00444927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6</w:t>
      </w:r>
    </w:p>
    <w:p w:rsidR="00095481" w:rsidRDefault="00095481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095481" w:rsidRPr="00206E06" w:rsidRDefault="0009548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095481" w:rsidRPr="00206E06" w:rsidRDefault="0009548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095481" w:rsidRPr="00206E06" w:rsidRDefault="00095481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095481" w:rsidRPr="00206E06" w:rsidRDefault="00095481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4 квартал 2021</w:t>
      </w:r>
      <w:r w:rsidRPr="00206E06">
        <w:rPr>
          <w:b/>
          <w:bCs/>
          <w:sz w:val="28"/>
          <w:szCs w:val="28"/>
        </w:rPr>
        <w:t xml:space="preserve"> г</w:t>
      </w:r>
    </w:p>
    <w:p w:rsidR="00095481" w:rsidRPr="00206E06" w:rsidRDefault="00095481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095481" w:rsidRPr="00206E06" w:rsidRDefault="00095481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</w:t>
      </w:r>
      <w:r>
        <w:rPr>
          <w:sz w:val="28"/>
          <w:szCs w:val="28"/>
        </w:rPr>
        <w:t xml:space="preserve">еспублики </w:t>
      </w:r>
      <w:r w:rsidRPr="00206E06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206E06">
        <w:rPr>
          <w:sz w:val="28"/>
          <w:szCs w:val="28"/>
        </w:rPr>
        <w:t>, фактически</w:t>
      </w:r>
      <w:r>
        <w:rPr>
          <w:sz w:val="28"/>
          <w:szCs w:val="28"/>
        </w:rPr>
        <w:t>х затратах на их содержание за 4 квартал 2021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>ского поселения, администрация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 сельского поселения п о с т а н о в л я е т</w:t>
      </w:r>
      <w:r w:rsidRPr="00206E06">
        <w:rPr>
          <w:sz w:val="28"/>
          <w:szCs w:val="28"/>
        </w:rPr>
        <w:t>:</w:t>
      </w:r>
    </w:p>
    <w:p w:rsidR="00095481" w:rsidRPr="00206E06" w:rsidRDefault="00095481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4 квартал 2021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095481" w:rsidRDefault="00095481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095481" w:rsidRDefault="00095481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095481" w:rsidRDefault="00095481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095481" w:rsidRDefault="00095481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095481" w:rsidRDefault="00095481" w:rsidP="00C86632">
      <w:pPr>
        <w:pStyle w:val="1"/>
        <w:jc w:val="both"/>
        <w:rPr>
          <w:sz w:val="28"/>
          <w:szCs w:val="28"/>
        </w:rPr>
      </w:pPr>
    </w:p>
    <w:p w:rsidR="00095481" w:rsidRPr="00E63E02" w:rsidRDefault="00095481" w:rsidP="00C86632">
      <w:pPr>
        <w:pStyle w:val="1"/>
        <w:jc w:val="both"/>
        <w:rPr>
          <w:sz w:val="28"/>
          <w:szCs w:val="28"/>
        </w:rPr>
      </w:pPr>
    </w:p>
    <w:p w:rsidR="00095481" w:rsidRPr="00206E06" w:rsidRDefault="0009548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095481" w:rsidRPr="00206E06" w:rsidRDefault="0009548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095481" w:rsidRPr="00206E06" w:rsidRDefault="0009548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 Главы</w:t>
      </w:r>
      <w:r w:rsidRPr="00206E06">
        <w:rPr>
          <w:sz w:val="24"/>
          <w:szCs w:val="24"/>
        </w:rPr>
        <w:t xml:space="preserve"> </w:t>
      </w:r>
    </w:p>
    <w:p w:rsidR="00095481" w:rsidRPr="00206E06" w:rsidRDefault="0009548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095481" w:rsidRPr="00206E06" w:rsidRDefault="00095481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095481" w:rsidRPr="00206E06" w:rsidRDefault="00095481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«27»января 2022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 6</w:t>
      </w:r>
    </w:p>
    <w:p w:rsidR="00095481" w:rsidRPr="00206E06" w:rsidRDefault="00095481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095481" w:rsidRPr="00206E06" w:rsidRDefault="00095481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095481" w:rsidRPr="00206E06" w:rsidRDefault="00095481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4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095481" w:rsidRDefault="00095481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095481" w:rsidRDefault="00095481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095481" w:rsidRPr="00206E06">
        <w:trPr>
          <w:jc w:val="center"/>
        </w:trPr>
        <w:tc>
          <w:tcPr>
            <w:tcW w:w="2697" w:type="dxa"/>
            <w:vAlign w:val="center"/>
          </w:tcPr>
          <w:p w:rsidR="00095481" w:rsidRPr="00E37648" w:rsidRDefault="00095481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095481" w:rsidRPr="00E37648" w:rsidRDefault="00095481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vAlign w:val="center"/>
          </w:tcPr>
          <w:p w:rsidR="00095481" w:rsidRPr="00E37648" w:rsidRDefault="00095481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vAlign w:val="center"/>
          </w:tcPr>
          <w:p w:rsidR="00095481" w:rsidRPr="00E37648" w:rsidRDefault="00095481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92" w:type="dxa"/>
            <w:vAlign w:val="center"/>
          </w:tcPr>
          <w:p w:rsidR="00095481" w:rsidRPr="00E37648" w:rsidRDefault="00095481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095481" w:rsidRPr="00206E06">
        <w:trPr>
          <w:jc w:val="center"/>
        </w:trPr>
        <w:tc>
          <w:tcPr>
            <w:tcW w:w="2697" w:type="dxa"/>
            <w:vAlign w:val="center"/>
          </w:tcPr>
          <w:p w:rsidR="00095481" w:rsidRPr="00E37648" w:rsidRDefault="00095481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095481" w:rsidRPr="00E37648" w:rsidRDefault="00095481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095481" w:rsidRPr="00E37648" w:rsidRDefault="00095481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095481" w:rsidRPr="00E37648" w:rsidRDefault="00095481" w:rsidP="004F578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2106,9</w:t>
            </w:r>
          </w:p>
        </w:tc>
        <w:tc>
          <w:tcPr>
            <w:tcW w:w="2092" w:type="dxa"/>
            <w:vAlign w:val="center"/>
          </w:tcPr>
          <w:p w:rsidR="00095481" w:rsidRPr="00E37648" w:rsidRDefault="00095481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1755,3</w:t>
            </w:r>
          </w:p>
        </w:tc>
      </w:tr>
      <w:tr w:rsidR="00095481" w:rsidRPr="00206E06">
        <w:trPr>
          <w:jc w:val="center"/>
        </w:trPr>
        <w:tc>
          <w:tcPr>
            <w:tcW w:w="2697" w:type="dxa"/>
            <w:vAlign w:val="center"/>
          </w:tcPr>
          <w:p w:rsidR="00095481" w:rsidRPr="00E37648" w:rsidRDefault="00095481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095481" w:rsidRPr="00E37648" w:rsidRDefault="00095481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095481" w:rsidRPr="00E37648" w:rsidRDefault="00095481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095481" w:rsidRPr="00E37648" w:rsidRDefault="00095481" w:rsidP="0058711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2106,9</w:t>
            </w:r>
          </w:p>
        </w:tc>
        <w:tc>
          <w:tcPr>
            <w:tcW w:w="2092" w:type="dxa"/>
            <w:vAlign w:val="center"/>
          </w:tcPr>
          <w:p w:rsidR="00095481" w:rsidRPr="00E37648" w:rsidRDefault="00095481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1755,3</w:t>
            </w:r>
          </w:p>
        </w:tc>
      </w:tr>
    </w:tbl>
    <w:p w:rsidR="00095481" w:rsidRDefault="00095481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095481" w:rsidRDefault="00095481" w:rsidP="00C86632">
      <w:pPr>
        <w:rPr>
          <w:sz w:val="28"/>
          <w:szCs w:val="28"/>
        </w:rPr>
      </w:pPr>
    </w:p>
    <w:p w:rsidR="00095481" w:rsidRDefault="00095481" w:rsidP="00C86632">
      <w:pPr>
        <w:rPr>
          <w:sz w:val="28"/>
          <w:szCs w:val="28"/>
        </w:rPr>
      </w:pPr>
    </w:p>
    <w:p w:rsidR="00095481" w:rsidRPr="00922E9E" w:rsidRDefault="00095481" w:rsidP="00C86632"/>
    <w:p w:rsidR="00095481" w:rsidRDefault="00095481"/>
    <w:sectPr w:rsidR="00095481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481" w:rsidRDefault="00095481">
      <w:r>
        <w:separator/>
      </w:r>
    </w:p>
  </w:endnote>
  <w:endnote w:type="continuationSeparator" w:id="1">
    <w:p w:rsidR="00095481" w:rsidRDefault="00095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481" w:rsidRDefault="00095481">
      <w:r>
        <w:separator/>
      </w:r>
    </w:p>
  </w:footnote>
  <w:footnote w:type="continuationSeparator" w:id="1">
    <w:p w:rsidR="00095481" w:rsidRDefault="000954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481" w:rsidRDefault="00095481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95481" w:rsidRDefault="0009548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27359"/>
    <w:rsid w:val="0008051A"/>
    <w:rsid w:val="00095481"/>
    <w:rsid w:val="000D323F"/>
    <w:rsid w:val="00141561"/>
    <w:rsid w:val="001440C6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72455"/>
    <w:rsid w:val="002921B6"/>
    <w:rsid w:val="002A0F4F"/>
    <w:rsid w:val="002D3BAF"/>
    <w:rsid w:val="00311BC4"/>
    <w:rsid w:val="00335976"/>
    <w:rsid w:val="0037048C"/>
    <w:rsid w:val="00434040"/>
    <w:rsid w:val="00444927"/>
    <w:rsid w:val="00472FFF"/>
    <w:rsid w:val="004B2CD2"/>
    <w:rsid w:val="004F5781"/>
    <w:rsid w:val="00503E5F"/>
    <w:rsid w:val="005633A8"/>
    <w:rsid w:val="00587111"/>
    <w:rsid w:val="005C3647"/>
    <w:rsid w:val="005C67A2"/>
    <w:rsid w:val="005E7D2A"/>
    <w:rsid w:val="0064588B"/>
    <w:rsid w:val="006B5A6D"/>
    <w:rsid w:val="007B5349"/>
    <w:rsid w:val="007D75FB"/>
    <w:rsid w:val="007E6826"/>
    <w:rsid w:val="00852C5F"/>
    <w:rsid w:val="00867312"/>
    <w:rsid w:val="00880A43"/>
    <w:rsid w:val="00922E9E"/>
    <w:rsid w:val="00945892"/>
    <w:rsid w:val="009906C1"/>
    <w:rsid w:val="009A3455"/>
    <w:rsid w:val="009E35B3"/>
    <w:rsid w:val="00A737E0"/>
    <w:rsid w:val="00B353A0"/>
    <w:rsid w:val="00C36BC4"/>
    <w:rsid w:val="00C86632"/>
    <w:rsid w:val="00D55E7B"/>
    <w:rsid w:val="00D80810"/>
    <w:rsid w:val="00D85640"/>
    <w:rsid w:val="00DD3613"/>
    <w:rsid w:val="00DF02E3"/>
    <w:rsid w:val="00E33440"/>
    <w:rsid w:val="00E37648"/>
    <w:rsid w:val="00E63E02"/>
    <w:rsid w:val="00E7616B"/>
    <w:rsid w:val="00EC2354"/>
    <w:rsid w:val="00F34FA9"/>
    <w:rsid w:val="00FD49B9"/>
    <w:rsid w:val="00FD5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5E7B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6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402</Words>
  <Characters>2296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6</cp:revision>
  <cp:lastPrinted>2022-01-24T18:11:00Z</cp:lastPrinted>
  <dcterms:created xsi:type="dcterms:W3CDTF">2022-01-24T11:49:00Z</dcterms:created>
  <dcterms:modified xsi:type="dcterms:W3CDTF">2022-02-17T10:14:00Z</dcterms:modified>
</cp:coreProperties>
</file>