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A2" w:rsidRPr="00117829" w:rsidRDefault="00B552A2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 СЕЛЬСКОГО ПОСЕЛЕНИЯ</w:t>
      </w:r>
    </w:p>
    <w:p w:rsidR="00B552A2" w:rsidRPr="00117829" w:rsidRDefault="00B552A2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Бабеевского МУНИЦИПАЛЬНОГО РАЙОНА</w:t>
      </w:r>
    </w:p>
    <w:p w:rsidR="00B552A2" w:rsidRPr="00117829" w:rsidRDefault="00B552A2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B552A2" w:rsidRPr="00B04A1F" w:rsidRDefault="00B552A2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B552A2" w:rsidRPr="00B04A1F" w:rsidRDefault="00B552A2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B552A2" w:rsidRDefault="00B552A2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B04A1F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B552A2" w:rsidRPr="00B04A1F" w:rsidRDefault="00B552A2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B552A2" w:rsidRPr="00B04A1F" w:rsidRDefault="00B552A2" w:rsidP="002F697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«11»марта </w:t>
      </w:r>
      <w:r w:rsidRPr="00B04A1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B04A1F">
        <w:rPr>
          <w:rFonts w:ascii="Times New Roman" w:hAnsi="Times New Roman" w:cs="Times New Roman"/>
          <w:sz w:val="28"/>
          <w:szCs w:val="28"/>
        </w:rPr>
        <w:t xml:space="preserve"> г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04A1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B04A1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B552A2" w:rsidRPr="00DC7E74" w:rsidRDefault="00B552A2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7E74">
        <w:rPr>
          <w:rFonts w:ascii="Times New Roman" w:hAnsi="Times New Roman" w:cs="Times New Roman"/>
          <w:sz w:val="28"/>
          <w:szCs w:val="28"/>
        </w:rPr>
        <w:t>с.Бабеево</w:t>
      </w:r>
    </w:p>
    <w:p w:rsidR="00B552A2" w:rsidRDefault="00B552A2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профилактических групп по проведению мероприятий </w:t>
      </w:r>
    </w:p>
    <w:p w:rsidR="00B552A2" w:rsidRPr="00051966" w:rsidRDefault="00B552A2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по пожарной безопасности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  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 района на 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B552A2" w:rsidRPr="00051966" w:rsidRDefault="00B552A2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552A2" w:rsidRPr="00117829" w:rsidRDefault="00B552A2" w:rsidP="00051966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66">
        <w:rPr>
          <w:sz w:val="28"/>
          <w:szCs w:val="28"/>
        </w:rPr>
        <w:tab/>
      </w:r>
      <w:r w:rsidRPr="0011782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Бабеевского сельского поселения Темниковского муниципального района  п о с т а н о в л я е т:</w:t>
      </w:r>
    </w:p>
    <w:p w:rsidR="00B552A2" w:rsidRPr="00117829" w:rsidRDefault="00B552A2" w:rsidP="0005196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1.Создать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B552A2" w:rsidRPr="00117829" w:rsidRDefault="00B552A2" w:rsidP="00DC7E7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2.Членам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         3.Организовывать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предложений домовладельцу об устранении выявленных нарушений требований пожарной безопасности.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4. Председателю комиссии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 протокол схода.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5.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 постановлению.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6.Контроль за исполнением настоящего постановления оставляю за собой.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7.Настоящее постановление вступает в силу после дня его официального опубликования</w:t>
      </w:r>
    </w:p>
    <w:p w:rsidR="00B552A2" w:rsidRPr="00051966" w:rsidRDefault="00B552A2" w:rsidP="00051966">
      <w:pPr>
        <w:pStyle w:val="NoSpacing"/>
        <w:spacing w:line="360" w:lineRule="auto"/>
        <w:ind w:firstLine="709"/>
        <w:jc w:val="both"/>
        <w:rPr>
          <w:sz w:val="28"/>
          <w:szCs w:val="28"/>
        </w:rPr>
      </w:pPr>
    </w:p>
    <w:p w:rsidR="00B552A2" w:rsidRPr="00051966" w:rsidRDefault="00B552A2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2A2" w:rsidRPr="00051966" w:rsidRDefault="00B552A2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B552A2" w:rsidRPr="00051966" w:rsidRDefault="00B552A2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Ю.П.Нечайкин</w:t>
      </w: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B552A2" w:rsidRPr="00051966" w:rsidRDefault="00B552A2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552A2" w:rsidRPr="00051966" w:rsidRDefault="00B552A2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552A2" w:rsidRPr="00051966" w:rsidRDefault="00B552A2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552A2" w:rsidRPr="00051966" w:rsidRDefault="00B552A2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051966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5196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51966">
        <w:rPr>
          <w:rFonts w:ascii="Times New Roman" w:hAnsi="Times New Roman" w:cs="Times New Roman"/>
          <w:sz w:val="24"/>
          <w:szCs w:val="24"/>
        </w:rPr>
        <w:t>.2022</w:t>
      </w:r>
    </w:p>
    <w:p w:rsidR="00B552A2" w:rsidRDefault="00B552A2" w:rsidP="0084234A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B552A2" w:rsidRPr="00370AEF" w:rsidRDefault="00B552A2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СОСТАВ</w:t>
      </w:r>
    </w:p>
    <w:p w:rsidR="00B552A2" w:rsidRDefault="00B552A2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 xml:space="preserve">профилактической группы по предупреждению и профилактике пожаров в жилых помещениях </w:t>
      </w:r>
    </w:p>
    <w:p w:rsidR="00B552A2" w:rsidRPr="00370AEF" w:rsidRDefault="00B552A2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на территории Бабеевского сельского поселения</w:t>
      </w:r>
    </w:p>
    <w:p w:rsidR="00B552A2" w:rsidRPr="00051966" w:rsidRDefault="00B552A2" w:rsidP="0084234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4155"/>
        <w:gridCol w:w="4950"/>
      </w:tblGrid>
      <w:tr w:rsidR="00B552A2" w:rsidRPr="00413168">
        <w:trPr>
          <w:trHeight w:val="420"/>
        </w:trPr>
        <w:tc>
          <w:tcPr>
            <w:tcW w:w="450" w:type="dxa"/>
          </w:tcPr>
          <w:p w:rsidR="00B552A2" w:rsidRPr="00FE12B3" w:rsidRDefault="00B552A2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55" w:type="dxa"/>
          </w:tcPr>
          <w:p w:rsidR="00B552A2" w:rsidRPr="00FE12B3" w:rsidRDefault="00B552A2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4950" w:type="dxa"/>
          </w:tcPr>
          <w:p w:rsidR="00B552A2" w:rsidRPr="00FE12B3" w:rsidRDefault="00B552A2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552A2" w:rsidRPr="00413168">
        <w:trPr>
          <w:trHeight w:val="420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Нечайкин Юрий Павлович</w:t>
            </w:r>
          </w:p>
        </w:tc>
        <w:tc>
          <w:tcPr>
            <w:tcW w:w="49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B552A2" w:rsidRPr="00413168">
        <w:trPr>
          <w:trHeight w:val="360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Баранчикова Мария Ивановна</w:t>
            </w:r>
          </w:p>
        </w:tc>
        <w:tc>
          <w:tcPr>
            <w:tcW w:w="4950" w:type="dxa"/>
          </w:tcPr>
          <w:p w:rsidR="00B552A2" w:rsidRDefault="00B552A2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-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меститель главы</w:t>
            </w:r>
          </w:p>
          <w:p w:rsidR="00B552A2" w:rsidRPr="00413168" w:rsidRDefault="00B552A2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B552A2" w:rsidRPr="00413168">
        <w:trPr>
          <w:trHeight w:val="390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2A2" w:rsidRPr="00413168">
        <w:trPr>
          <w:trHeight w:val="450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Бисяев Иван Иванович</w:t>
            </w:r>
          </w:p>
        </w:tc>
        <w:tc>
          <w:tcPr>
            <w:tcW w:w="49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главы </w:t>
            </w:r>
          </w:p>
        </w:tc>
      </w:tr>
      <w:tr w:rsidR="00B552A2" w:rsidRPr="00413168">
        <w:trPr>
          <w:trHeight w:val="570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Абанова Лариса Петровна</w:t>
            </w:r>
          </w:p>
        </w:tc>
        <w:tc>
          <w:tcPr>
            <w:tcW w:w="49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B552A2" w:rsidRPr="00413168">
        <w:trPr>
          <w:trHeight w:val="615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Шукшина Ольга Ивановна</w:t>
            </w:r>
          </w:p>
        </w:tc>
        <w:tc>
          <w:tcPr>
            <w:tcW w:w="49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55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Савкина Инна Михайловна</w:t>
            </w:r>
          </w:p>
        </w:tc>
        <w:tc>
          <w:tcPr>
            <w:tcW w:w="4950" w:type="dxa"/>
          </w:tcPr>
          <w:p w:rsidR="00B552A2" w:rsidRPr="00413168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Бабеевским ФАП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Лукашкина Ольга Петровна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Подгорно-Канаковской сельской библиотеки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Бисяева Нина Семеновна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Кондровской 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Морозова Валентина Федоровна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Кушкинской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сельской библиотеки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Возжунина Наталья Сергеевна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МБОУ «Кушкинская ООШ»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Кижапкин Владимир Иванович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контролер Темниковской РЭС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Нечайкина Анна Леонтьевна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Лесно-Цибаевской 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Расщепкина Клавдия Борисовна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Лаврентьевской 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B552A2" w:rsidRPr="00413168">
        <w:trPr>
          <w:trHeight w:val="336"/>
        </w:trPr>
        <w:tc>
          <w:tcPr>
            <w:tcW w:w="450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55" w:type="dxa"/>
          </w:tcPr>
          <w:p w:rsidR="00B552A2" w:rsidRDefault="00B552A2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Синяев Владимир Ильич</w:t>
            </w:r>
          </w:p>
        </w:tc>
        <w:tc>
          <w:tcPr>
            <w:tcW w:w="4950" w:type="dxa"/>
          </w:tcPr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 РМ «Лесопожарный Центр»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Лесопожарной станции</w:t>
            </w:r>
          </w:p>
          <w:p w:rsidR="00B552A2" w:rsidRDefault="00B552A2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2A2" w:rsidRPr="00051966" w:rsidRDefault="00B552A2" w:rsidP="0084234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52A2" w:rsidRPr="00A04AF1" w:rsidRDefault="00B552A2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552A2" w:rsidRPr="00A04AF1" w:rsidRDefault="00B552A2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552A2" w:rsidRPr="00A04AF1" w:rsidRDefault="00B552A2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552A2" w:rsidRPr="00A04AF1" w:rsidRDefault="00B552A2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A04AF1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04AF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04AF1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B552A2" w:rsidRDefault="00B552A2" w:rsidP="00051966">
      <w:pPr>
        <w:ind w:firstLine="5580"/>
        <w:jc w:val="both"/>
        <w:rPr>
          <w:sz w:val="28"/>
          <w:szCs w:val="28"/>
        </w:rPr>
      </w:pPr>
    </w:p>
    <w:p w:rsidR="00B552A2" w:rsidRDefault="00B552A2" w:rsidP="00051966">
      <w:pPr>
        <w:pStyle w:val="NormalWeb"/>
        <w:jc w:val="center"/>
      </w:pPr>
      <w:r w:rsidRPr="00A04AF1">
        <w:rPr>
          <w:b/>
          <w:bCs/>
        </w:rPr>
        <w:t>План работы</w:t>
      </w:r>
      <w:r w:rsidRPr="00A04AF1">
        <w:rPr>
          <w:b/>
          <w:bCs/>
        </w:rPr>
        <w:br/>
        <w:t>профилактической группы по предупреждению и профилактике пожаров</w:t>
      </w:r>
      <w:r w:rsidRPr="00A04AF1">
        <w:rPr>
          <w:b/>
          <w:bCs/>
        </w:rPr>
        <w:br/>
        <w:t xml:space="preserve">в жилых помещениях на территории </w:t>
      </w:r>
      <w:r>
        <w:rPr>
          <w:b/>
          <w:bCs/>
        </w:rPr>
        <w:t>Бабеевского</w:t>
      </w:r>
      <w:r w:rsidRPr="00A04AF1">
        <w:rPr>
          <w:b/>
          <w:bCs/>
        </w:rPr>
        <w:t xml:space="preserve"> сельского поселения</w:t>
      </w:r>
      <w:r>
        <w:t>.</w:t>
      </w:r>
    </w:p>
    <w:p w:rsidR="00B552A2" w:rsidRPr="00A4766B" w:rsidRDefault="00B552A2" w:rsidP="00051966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6095"/>
        <w:gridCol w:w="1559"/>
        <w:gridCol w:w="1701"/>
      </w:tblGrid>
      <w:tr w:rsidR="00B552A2" w:rsidRPr="00413168">
        <w:tc>
          <w:tcPr>
            <w:tcW w:w="534" w:type="dxa"/>
          </w:tcPr>
          <w:p w:rsidR="00B552A2" w:rsidRPr="00370AEF" w:rsidRDefault="00B552A2" w:rsidP="00370AEF">
            <w:pPr>
              <w:pStyle w:val="NoSpacing"/>
              <w:jc w:val="center"/>
              <w:rPr>
                <w:b/>
                <w:bCs/>
                <w:lang w:eastAsia="en-US"/>
              </w:rPr>
            </w:pPr>
            <w:r w:rsidRPr="00370AEF">
              <w:rPr>
                <w:b/>
                <w:bCs/>
                <w:lang w:eastAsia="en-US"/>
              </w:rPr>
              <w:t>№п/п</w:t>
            </w:r>
          </w:p>
        </w:tc>
        <w:tc>
          <w:tcPr>
            <w:tcW w:w="6095" w:type="dxa"/>
          </w:tcPr>
          <w:p w:rsidR="00B552A2" w:rsidRPr="00370AEF" w:rsidRDefault="00B552A2" w:rsidP="00413168">
            <w:pPr>
              <w:pStyle w:val="NoSpacing"/>
              <w:jc w:val="center"/>
              <w:rPr>
                <w:b/>
                <w:bCs/>
                <w:lang w:eastAsia="en-US"/>
              </w:rPr>
            </w:pPr>
            <w:r w:rsidRPr="00370AEF">
              <w:rPr>
                <w:b/>
                <w:bCs/>
                <w:lang w:eastAsia="en-US"/>
              </w:rPr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370AEF" w:rsidRDefault="00B552A2" w:rsidP="00370AEF">
            <w:pPr>
              <w:pStyle w:val="NoSpacing"/>
              <w:jc w:val="center"/>
              <w:rPr>
                <w:b/>
                <w:bCs/>
                <w:lang w:eastAsia="en-US"/>
              </w:rPr>
            </w:pPr>
            <w:r w:rsidRPr="00370AEF">
              <w:rPr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370AEF" w:rsidRDefault="00B552A2" w:rsidP="00794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</w:t>
            </w:r>
            <w:r w:rsidRPr="00370A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сполнители</w:t>
            </w:r>
          </w:p>
          <w:p w:rsidR="00B552A2" w:rsidRPr="00370AEF" w:rsidRDefault="00B552A2" w:rsidP="00413168">
            <w:pPr>
              <w:pStyle w:val="NoSpacing"/>
              <w:jc w:val="both"/>
              <w:rPr>
                <w:b/>
                <w:bCs/>
                <w:lang w:eastAsia="en-US"/>
              </w:rPr>
            </w:pP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 w:rsidRPr="00E96CEF">
              <w:rPr>
                <w:lang w:eastAsia="en-US"/>
              </w:rPr>
              <w:t>1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 w:rsidRPr="00E96CEF">
              <w:rPr>
                <w:lang w:eastAsia="en-US"/>
              </w:rPr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члены группы</w:t>
            </w: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 w:rsidRPr="00E96CEF">
              <w:rPr>
                <w:lang w:eastAsia="en-US"/>
              </w:rPr>
              <w:t>2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>
              <w:rPr>
                <w:lang w:eastAsia="en-US"/>
              </w:rPr>
              <w:t>Обновлять</w:t>
            </w:r>
            <w:r w:rsidRPr="00E96CEF">
              <w:rPr>
                <w:lang w:eastAsia="en-US"/>
              </w:rPr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rPr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заместитель председателя группы</w:t>
            </w: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 w:rsidRPr="00E96CEF">
              <w:rPr>
                <w:lang w:eastAsia="en-US"/>
              </w:rPr>
              <w:t xml:space="preserve">Предоставлять </w:t>
            </w:r>
            <w:r>
              <w:rPr>
                <w:lang w:eastAsia="en-US"/>
              </w:rPr>
              <w:t>ежемесячно ведомости проведения подворных обходов</w:t>
            </w:r>
            <w:r w:rsidRPr="00E96CEF">
              <w:rPr>
                <w:lang w:eastAsia="en-US"/>
              </w:rPr>
              <w:t xml:space="preserve"> в отдел надзорной деятельности  и </w:t>
            </w:r>
            <w:r>
              <w:rPr>
                <w:lang w:eastAsia="en-US"/>
              </w:rPr>
              <w:t>профилактических работ Темниковского и Теньгушевского муниципальных районов УНД И ПР Главного управления МЧС России по Республике Мордовия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  <w:r w:rsidRPr="00A04AF1">
              <w:rPr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заместитель председателя группы</w:t>
            </w: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 w:rsidRPr="00E96CEF">
              <w:rPr>
                <w:lang w:eastAsia="en-US"/>
              </w:rPr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  <w:r w:rsidRPr="00A04AF1">
              <w:rPr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председатель группы</w:t>
            </w: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 w:rsidRPr="00E96CEF">
              <w:rPr>
                <w:lang w:eastAsia="en-US"/>
              </w:rPr>
              <w:t>Принять меры к временной п</w:t>
            </w:r>
            <w:r>
              <w:rPr>
                <w:lang w:eastAsia="en-US"/>
              </w:rPr>
              <w:t>риостановке эксплуатации зданий, по</w:t>
            </w:r>
            <w:r w:rsidRPr="00E96CEF">
              <w:rPr>
                <w:lang w:eastAsia="en-US"/>
              </w:rPr>
              <w:t xml:space="preserve">мещений, участков электросетей </w:t>
            </w:r>
            <w:r>
              <w:rPr>
                <w:lang w:eastAsia="en-US"/>
              </w:rPr>
              <w:t>и печей, непосредственно создаю</w:t>
            </w:r>
            <w:r w:rsidRPr="00E96CEF">
              <w:rPr>
                <w:lang w:eastAsia="en-US"/>
              </w:rPr>
              <w:t>щих угро</w:t>
            </w:r>
            <w:r>
              <w:rPr>
                <w:lang w:eastAsia="en-US"/>
              </w:rPr>
              <w:t>зу возникновения пожара и безопасности людей, согласно действующему законода</w:t>
            </w:r>
            <w:r w:rsidRPr="00E96CEF">
              <w:rPr>
                <w:lang w:eastAsia="en-US"/>
              </w:rPr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413168" w:rsidRDefault="00B552A2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  <w:r w:rsidRPr="0041316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председатель группы</w:t>
            </w:r>
          </w:p>
        </w:tc>
      </w:tr>
      <w:tr w:rsidR="00B552A2" w:rsidRPr="00413168">
        <w:tc>
          <w:tcPr>
            <w:tcW w:w="534" w:type="dxa"/>
          </w:tcPr>
          <w:p w:rsidR="00B552A2" w:rsidRPr="00E96CEF" w:rsidRDefault="00B552A2" w:rsidP="00413168">
            <w:pPr>
              <w:pStyle w:val="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095" w:type="dxa"/>
          </w:tcPr>
          <w:p w:rsidR="00B552A2" w:rsidRPr="00E96CEF" w:rsidRDefault="00B552A2" w:rsidP="00370AEF">
            <w:pPr>
              <w:pStyle w:val="NoSpacing"/>
              <w:rPr>
                <w:lang w:eastAsia="en-US"/>
              </w:rPr>
            </w:pPr>
            <w:r w:rsidRPr="00E96CEF">
              <w:rPr>
                <w:lang w:eastAsia="en-US"/>
              </w:rPr>
              <w:t>Организовать проверки подвал</w:t>
            </w:r>
            <w:r>
              <w:rPr>
                <w:lang w:eastAsia="en-US"/>
              </w:rPr>
              <w:t>ь</w:t>
            </w:r>
            <w:r w:rsidRPr="00E96CEF">
              <w:rPr>
                <w:lang w:eastAsia="en-US"/>
              </w:rPr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rPr>
                <w:lang w:eastAsia="en-US"/>
              </w:rPr>
              <w:t>щих правонарушения, представляющих оперативный интерес, с це</w:t>
            </w:r>
            <w:r w:rsidRPr="00E96CEF">
              <w:rPr>
                <w:lang w:eastAsia="en-US"/>
              </w:rPr>
              <w:t>лью их выявления и задержания, пресечения прест</w:t>
            </w:r>
            <w:r>
              <w:rPr>
                <w:lang w:eastAsia="en-US"/>
              </w:rPr>
              <w:t>уплений и дру</w:t>
            </w:r>
            <w:r w:rsidRPr="00E96CEF">
              <w:rPr>
                <w:lang w:eastAsia="en-US"/>
              </w:rPr>
              <w:t>гих правонарушений.</w:t>
            </w:r>
            <w:r w:rsidRPr="00E96CEF">
              <w:rPr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552A2" w:rsidRPr="00413168" w:rsidRDefault="00B552A2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  <w:r w:rsidRPr="0041316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552A2" w:rsidRPr="00A04AF1" w:rsidRDefault="00B552A2" w:rsidP="00370AEF">
            <w:pPr>
              <w:pStyle w:val="NoSpacing"/>
              <w:jc w:val="center"/>
              <w:rPr>
                <w:lang w:eastAsia="en-US"/>
              </w:rPr>
            </w:pPr>
            <w:r w:rsidRPr="00A04AF1">
              <w:rPr>
                <w:lang w:eastAsia="en-US"/>
              </w:rPr>
              <w:t>члены группы</w:t>
            </w:r>
          </w:p>
        </w:tc>
      </w:tr>
    </w:tbl>
    <w:p w:rsidR="00B552A2" w:rsidRPr="00E96CEF" w:rsidRDefault="00B552A2" w:rsidP="00051966">
      <w:pPr>
        <w:pStyle w:val="NoSpacing"/>
        <w:jc w:val="both"/>
      </w:pPr>
    </w:p>
    <w:p w:rsidR="00B552A2" w:rsidRPr="00E96CEF" w:rsidRDefault="00B552A2" w:rsidP="00051966"/>
    <w:p w:rsidR="00B552A2" w:rsidRDefault="00B552A2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2A2" w:rsidRDefault="00B552A2" w:rsidP="00C66905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3C3C3C"/>
          <w:sz w:val="21"/>
          <w:szCs w:val="21"/>
        </w:rPr>
      </w:pPr>
    </w:p>
    <w:sectPr w:rsidR="00B552A2" w:rsidSect="00DC7E74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2A2" w:rsidRDefault="00B552A2" w:rsidP="00860A5C">
      <w:pPr>
        <w:spacing w:after="0" w:line="240" w:lineRule="auto"/>
      </w:pPr>
      <w:r>
        <w:separator/>
      </w:r>
    </w:p>
  </w:endnote>
  <w:endnote w:type="continuationSeparator" w:id="1">
    <w:p w:rsidR="00B552A2" w:rsidRDefault="00B552A2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2A2" w:rsidRDefault="00B552A2" w:rsidP="00860A5C">
      <w:pPr>
        <w:spacing w:after="0" w:line="240" w:lineRule="auto"/>
      </w:pPr>
      <w:r>
        <w:separator/>
      </w:r>
    </w:p>
  </w:footnote>
  <w:footnote w:type="continuationSeparator" w:id="1">
    <w:p w:rsidR="00B552A2" w:rsidRDefault="00B552A2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A2" w:rsidRDefault="00B552A2" w:rsidP="008944E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552A2" w:rsidRDefault="00B552A2" w:rsidP="005F7A76">
    <w:pPr>
      <w:pStyle w:val="Header"/>
    </w:pPr>
  </w:p>
  <w:p w:rsidR="00B552A2" w:rsidRDefault="00B552A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2A2" w:rsidRDefault="00B552A2" w:rsidP="00006976">
    <w:pPr>
      <w:pStyle w:val="Header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1C0"/>
    <w:rsid w:val="00006976"/>
    <w:rsid w:val="00051966"/>
    <w:rsid w:val="000A203F"/>
    <w:rsid w:val="00117829"/>
    <w:rsid w:val="001239D9"/>
    <w:rsid w:val="001E58A9"/>
    <w:rsid w:val="00293135"/>
    <w:rsid w:val="002F6976"/>
    <w:rsid w:val="00370AEF"/>
    <w:rsid w:val="003A21C0"/>
    <w:rsid w:val="004122F8"/>
    <w:rsid w:val="00413168"/>
    <w:rsid w:val="004B6FC5"/>
    <w:rsid w:val="00521014"/>
    <w:rsid w:val="005A76F9"/>
    <w:rsid w:val="005F7A76"/>
    <w:rsid w:val="00614F11"/>
    <w:rsid w:val="006B136A"/>
    <w:rsid w:val="007534CE"/>
    <w:rsid w:val="00790C51"/>
    <w:rsid w:val="00794743"/>
    <w:rsid w:val="007E497A"/>
    <w:rsid w:val="0084234A"/>
    <w:rsid w:val="00860A5C"/>
    <w:rsid w:val="008662DC"/>
    <w:rsid w:val="00872AD9"/>
    <w:rsid w:val="008944E2"/>
    <w:rsid w:val="008A3E9F"/>
    <w:rsid w:val="008D468C"/>
    <w:rsid w:val="00900B70"/>
    <w:rsid w:val="00901DB6"/>
    <w:rsid w:val="009A6C40"/>
    <w:rsid w:val="00A04AF1"/>
    <w:rsid w:val="00A4766B"/>
    <w:rsid w:val="00AB2EEC"/>
    <w:rsid w:val="00B04A1F"/>
    <w:rsid w:val="00B552A2"/>
    <w:rsid w:val="00B7492B"/>
    <w:rsid w:val="00BB4159"/>
    <w:rsid w:val="00C66905"/>
    <w:rsid w:val="00DA7097"/>
    <w:rsid w:val="00DC7E74"/>
    <w:rsid w:val="00E96CEF"/>
    <w:rsid w:val="00EC4395"/>
    <w:rsid w:val="00FC6089"/>
    <w:rsid w:val="00FE12B3"/>
    <w:rsid w:val="00FE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A5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3A21C0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A21C0"/>
  </w:style>
  <w:style w:type="paragraph" w:customStyle="1" w:styleId="consplusnonformat">
    <w:name w:val="consplusnonformat"/>
    <w:basedOn w:val="Normal"/>
    <w:uiPriority w:val="99"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790C51"/>
    <w:pPr>
      <w:ind w:left="720"/>
    </w:pPr>
  </w:style>
  <w:style w:type="paragraph" w:styleId="Subtitle">
    <w:name w:val="Subtitle"/>
    <w:basedOn w:val="Normal"/>
    <w:link w:val="SubtitleChar"/>
    <w:uiPriority w:val="99"/>
    <w:qFormat/>
    <w:rsid w:val="002F6976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F6976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2F6976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F6976"/>
    <w:rPr>
      <w:rFonts w:ascii="Calibri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697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7A76"/>
  </w:style>
  <w:style w:type="paragraph" w:styleId="NoSpacing">
    <w:name w:val="No Spacing"/>
    <w:uiPriority w:val="99"/>
    <w:qFormat/>
    <w:rsid w:val="00051966"/>
    <w:rPr>
      <w:rFonts w:cs="Calibri"/>
      <w:sz w:val="24"/>
      <w:szCs w:val="24"/>
    </w:rPr>
  </w:style>
  <w:style w:type="table" w:styleId="TableGrid">
    <w:name w:val="Table Grid"/>
    <w:basedOn w:val="TableNormal"/>
    <w:uiPriority w:val="99"/>
    <w:rsid w:val="00051966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DC7E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5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5</Pages>
  <Words>899</Words>
  <Characters>5126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2022-03-14T05:45:00Z</cp:lastPrinted>
  <dcterms:created xsi:type="dcterms:W3CDTF">2018-01-26T07:42:00Z</dcterms:created>
  <dcterms:modified xsi:type="dcterms:W3CDTF">2022-03-14T05:48:00Z</dcterms:modified>
</cp:coreProperties>
</file>