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75D" w:rsidRDefault="000B175D" w:rsidP="002F6976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0B175D" w:rsidRDefault="000B175D" w:rsidP="00FC183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0B175D" w:rsidRDefault="000B175D" w:rsidP="00FC183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0B175D" w:rsidRDefault="000B175D" w:rsidP="00FC183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0B175D" w:rsidRDefault="000B175D" w:rsidP="00FC183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B175D" w:rsidRDefault="000B175D" w:rsidP="00FC183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0B175D" w:rsidRDefault="000B175D" w:rsidP="00FC183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0B175D" w:rsidRDefault="000B175D" w:rsidP="00FC183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0B175D" w:rsidRDefault="000B175D" w:rsidP="00FC183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B175D" w:rsidRDefault="000B175D" w:rsidP="00FC183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0B175D" w:rsidRDefault="000B175D" w:rsidP="00FC1830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№ 20                                                                                                     от 11 марта 2022 г</w:t>
      </w:r>
    </w:p>
    <w:p w:rsidR="000B175D" w:rsidRDefault="000B175D" w:rsidP="00FC1830">
      <w:pPr>
        <w:pStyle w:val="Subtitle"/>
        <w:shd w:val="clear" w:color="auto" w:fill="FFFFFF"/>
        <w:jc w:val="both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0B175D" w:rsidRDefault="000B175D" w:rsidP="002F6976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0B175D" w:rsidRDefault="000B175D" w:rsidP="002F6976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0B175D" w:rsidRPr="00117829" w:rsidRDefault="000B175D" w:rsidP="002F6976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117829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БАБЕЕВСКОГО  СЕЛЬСКОГО ПОСЕЛЕНИЯ</w:t>
      </w:r>
    </w:p>
    <w:p w:rsidR="000B175D" w:rsidRPr="00117829" w:rsidRDefault="000B175D" w:rsidP="002F6976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117829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Бабеевского МУНИЦИПАЛЬНОГО РАЙОНА</w:t>
      </w:r>
    </w:p>
    <w:p w:rsidR="000B175D" w:rsidRPr="00117829" w:rsidRDefault="000B175D" w:rsidP="002F6976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117829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0B175D" w:rsidRPr="00B04A1F" w:rsidRDefault="000B175D" w:rsidP="002F6976">
      <w:pPr>
        <w:pStyle w:val="Subtitle"/>
        <w:shd w:val="clear" w:color="auto" w:fill="FFFFFF"/>
        <w:rPr>
          <w:b w:val="0"/>
          <w:bCs w:val="0"/>
          <w:caps/>
          <w:sz w:val="24"/>
          <w:szCs w:val="24"/>
        </w:rPr>
      </w:pPr>
    </w:p>
    <w:p w:rsidR="000B175D" w:rsidRPr="00B04A1F" w:rsidRDefault="000B175D" w:rsidP="002F6976">
      <w:pPr>
        <w:pStyle w:val="Subtitle"/>
        <w:shd w:val="clear" w:color="auto" w:fill="FFFFFF"/>
        <w:rPr>
          <w:b w:val="0"/>
          <w:bCs w:val="0"/>
          <w:caps/>
          <w:sz w:val="24"/>
          <w:szCs w:val="24"/>
        </w:rPr>
      </w:pPr>
    </w:p>
    <w:p w:rsidR="000B175D" w:rsidRDefault="000B175D" w:rsidP="002F697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B04A1F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0B175D" w:rsidRPr="00B04A1F" w:rsidRDefault="000B175D" w:rsidP="002F697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0B175D" w:rsidRPr="00B04A1F" w:rsidRDefault="000B175D" w:rsidP="002F6976">
      <w:pPr>
        <w:shd w:val="clear" w:color="auto" w:fill="FFFFFF"/>
        <w:spacing w:line="360" w:lineRule="auto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«11»марта </w:t>
      </w:r>
      <w:r w:rsidRPr="00B04A1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B04A1F">
        <w:rPr>
          <w:rFonts w:ascii="Times New Roman" w:hAnsi="Times New Roman" w:cs="Times New Roman"/>
          <w:sz w:val="28"/>
          <w:szCs w:val="28"/>
        </w:rPr>
        <w:t xml:space="preserve"> г</w:t>
      </w:r>
      <w:r w:rsidRPr="00B04A1F">
        <w:rPr>
          <w:rFonts w:ascii="Times New Roman" w:hAnsi="Times New Roman" w:cs="Times New Roman"/>
          <w:sz w:val="28"/>
          <w:szCs w:val="28"/>
        </w:rPr>
        <w:tab/>
      </w:r>
      <w:r w:rsidRPr="00B04A1F">
        <w:rPr>
          <w:rFonts w:ascii="Times New Roman" w:hAnsi="Times New Roman" w:cs="Times New Roman"/>
          <w:sz w:val="28"/>
          <w:szCs w:val="28"/>
        </w:rPr>
        <w:tab/>
      </w:r>
      <w:r w:rsidRPr="00B04A1F">
        <w:rPr>
          <w:rFonts w:ascii="Times New Roman" w:hAnsi="Times New Roman" w:cs="Times New Roman"/>
          <w:sz w:val="28"/>
          <w:szCs w:val="28"/>
        </w:rPr>
        <w:tab/>
      </w:r>
      <w:r w:rsidRPr="00B04A1F">
        <w:rPr>
          <w:rFonts w:ascii="Times New Roman" w:hAnsi="Times New Roman" w:cs="Times New Roman"/>
          <w:sz w:val="28"/>
          <w:szCs w:val="28"/>
        </w:rPr>
        <w:tab/>
      </w:r>
      <w:r w:rsidRPr="00B04A1F">
        <w:rPr>
          <w:rFonts w:ascii="Times New Roman" w:hAnsi="Times New Roman" w:cs="Times New Roman"/>
          <w:sz w:val="28"/>
          <w:szCs w:val="28"/>
        </w:rPr>
        <w:tab/>
      </w:r>
      <w:r w:rsidRPr="00B04A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04A1F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B04A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Pr="00B04A1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25</w:t>
      </w:r>
    </w:p>
    <w:p w:rsidR="000B175D" w:rsidRPr="00DC7E74" w:rsidRDefault="000B175D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C7E74">
        <w:rPr>
          <w:rFonts w:ascii="Times New Roman" w:hAnsi="Times New Roman" w:cs="Times New Roman"/>
          <w:sz w:val="28"/>
          <w:szCs w:val="28"/>
        </w:rPr>
        <w:t>с.Бабеево</w:t>
      </w:r>
    </w:p>
    <w:p w:rsidR="000B175D" w:rsidRDefault="000B175D" w:rsidP="00DC7E74">
      <w:pPr>
        <w:tabs>
          <w:tab w:val="center" w:pos="670"/>
        </w:tabs>
        <w:spacing w:after="0" w:line="240" w:lineRule="atLeast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51966">
        <w:rPr>
          <w:rFonts w:ascii="Times New Roman" w:hAnsi="Times New Roman" w:cs="Times New Roman"/>
          <w:b/>
          <w:bCs/>
          <w:sz w:val="28"/>
          <w:szCs w:val="28"/>
        </w:rPr>
        <w:t xml:space="preserve">О создании профилактических групп по проведению мероприятий </w:t>
      </w:r>
    </w:p>
    <w:p w:rsidR="000B175D" w:rsidRPr="00051966" w:rsidRDefault="000B175D" w:rsidP="00DC7E74">
      <w:pPr>
        <w:tabs>
          <w:tab w:val="center" w:pos="670"/>
        </w:tabs>
        <w:spacing w:after="0" w:line="240" w:lineRule="atLeast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51966">
        <w:rPr>
          <w:rFonts w:ascii="Times New Roman" w:hAnsi="Times New Roman" w:cs="Times New Roman"/>
          <w:b/>
          <w:bCs/>
          <w:sz w:val="28"/>
          <w:szCs w:val="28"/>
        </w:rPr>
        <w:t xml:space="preserve">по пожарной безопасности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05196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  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Темниковского</w:t>
      </w:r>
      <w:r w:rsidRPr="0005196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 района на 2022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51966">
        <w:rPr>
          <w:rFonts w:ascii="Times New Roman" w:hAnsi="Times New Roman" w:cs="Times New Roman"/>
          <w:b/>
          <w:bCs/>
          <w:sz w:val="28"/>
          <w:szCs w:val="28"/>
        </w:rPr>
        <w:t>год</w:t>
      </w:r>
    </w:p>
    <w:p w:rsidR="000B175D" w:rsidRPr="00051966" w:rsidRDefault="000B175D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B175D" w:rsidRPr="00117829" w:rsidRDefault="000B175D" w:rsidP="00051966">
      <w:pPr>
        <w:pStyle w:val="NoSpacing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966">
        <w:rPr>
          <w:sz w:val="28"/>
          <w:szCs w:val="28"/>
        </w:rPr>
        <w:tab/>
      </w:r>
      <w:r w:rsidRPr="00117829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21.12.1994г. № 69-ФЗ «О пожарной безопасности», Федеральным законом от 22.07.2008 № 123-ФЗ «Технический регламент о требованиях пожарной безопасности» и в целях предупреждения пожаров в местах проживания людей, а также проведения комплекса превентивных мер по недопущению пожаров, минимизации материальных и социальных потерь, администрация Бабеевского сельского поселения Темниковского муниципального района  п о с т а н о в л я е т:</w:t>
      </w:r>
    </w:p>
    <w:p w:rsidR="000B175D" w:rsidRPr="00117829" w:rsidRDefault="000B175D" w:rsidP="00051966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829">
        <w:rPr>
          <w:rFonts w:ascii="Times New Roman" w:hAnsi="Times New Roman" w:cs="Times New Roman"/>
          <w:sz w:val="28"/>
          <w:szCs w:val="28"/>
        </w:rPr>
        <w:t xml:space="preserve">  1.Создать на территории сельского поселения профилактическую группу по предупреждению и профилактике пожаров в жилых помещениях и утвердить ее состав согласно приложению № 1 к настоящему постановлению.</w:t>
      </w:r>
    </w:p>
    <w:p w:rsidR="000B175D" w:rsidRPr="00117829" w:rsidRDefault="000B175D" w:rsidP="00DC7E74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7829">
        <w:rPr>
          <w:rFonts w:ascii="Times New Roman" w:hAnsi="Times New Roman" w:cs="Times New Roman"/>
          <w:sz w:val="28"/>
          <w:szCs w:val="28"/>
        </w:rPr>
        <w:t xml:space="preserve">  2.Членам профилактической группы принять личное участие в проведении профилактической операции «Жилище-2022» на территории сельского поселения.</w:t>
      </w:r>
      <w:r w:rsidRPr="00117829">
        <w:rPr>
          <w:rFonts w:ascii="Times New Roman" w:hAnsi="Times New Roman" w:cs="Times New Roman"/>
          <w:sz w:val="28"/>
          <w:szCs w:val="28"/>
        </w:rPr>
        <w:br/>
        <w:t xml:space="preserve">           3.Организовывать проверки мест проживания (пребывания) лиц, ведущих асоциальный образ жизни, одиноких престарелых граждан и лиц с ограниченными возможностями (пенсионеры – инвалиды), многодетных семей, с проведением инструктажа на темы пожароопасного поведения в жилье, действий при обнаружении пожара, пожарной безопасности при устройстве и эксплуатации печей и электронагревательных приборов, соблюдению мер безопасности при курении, с вручением памяток и предложений домовладельцу об устранении выявленных нарушений требований пожарной безопасности.</w:t>
      </w:r>
      <w:r w:rsidRPr="00117829">
        <w:rPr>
          <w:rFonts w:ascii="Times New Roman" w:hAnsi="Times New Roman" w:cs="Times New Roman"/>
          <w:sz w:val="28"/>
          <w:szCs w:val="28"/>
        </w:rPr>
        <w:br/>
        <w:t xml:space="preserve">  4. Председателю комиссии профилактической группы организовывать и проводить сходы граждан, с разъяснением причин пожаров и необходимости выполнения требований пожарной безопасности. По результатам проведения  сходов граждан составлять протокол схода.</w:t>
      </w:r>
      <w:r w:rsidRPr="00117829">
        <w:rPr>
          <w:rFonts w:ascii="Times New Roman" w:hAnsi="Times New Roman" w:cs="Times New Roman"/>
          <w:sz w:val="28"/>
          <w:szCs w:val="28"/>
        </w:rPr>
        <w:br/>
        <w:t xml:space="preserve"> 5. Утвердить план работы группы по предупреждению и профилактике пожаров в жилых помещениях на территории сельского поселения согласно приложению №2 к настоящему постановлению.</w:t>
      </w:r>
      <w:r w:rsidRPr="00117829">
        <w:rPr>
          <w:rFonts w:ascii="Times New Roman" w:hAnsi="Times New Roman" w:cs="Times New Roman"/>
          <w:sz w:val="28"/>
          <w:szCs w:val="28"/>
        </w:rPr>
        <w:br/>
        <w:t xml:space="preserve">  6.Контроль за исполнением настоящего постановления оставляю за собой.</w:t>
      </w:r>
      <w:r w:rsidRPr="00117829">
        <w:rPr>
          <w:rFonts w:ascii="Times New Roman" w:hAnsi="Times New Roman" w:cs="Times New Roman"/>
          <w:sz w:val="28"/>
          <w:szCs w:val="28"/>
        </w:rPr>
        <w:br/>
        <w:t xml:space="preserve">  7.Настоящее постановление вступает в силу после дня его официального опубликования</w:t>
      </w:r>
    </w:p>
    <w:p w:rsidR="000B175D" w:rsidRPr="00051966" w:rsidRDefault="000B175D" w:rsidP="00051966">
      <w:pPr>
        <w:pStyle w:val="NoSpacing"/>
        <w:spacing w:line="360" w:lineRule="auto"/>
        <w:ind w:firstLine="709"/>
        <w:jc w:val="both"/>
        <w:rPr>
          <w:sz w:val="28"/>
          <w:szCs w:val="28"/>
        </w:rPr>
      </w:pPr>
    </w:p>
    <w:p w:rsidR="000B175D" w:rsidRPr="00051966" w:rsidRDefault="000B175D" w:rsidP="00051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175D" w:rsidRPr="00051966" w:rsidRDefault="000B175D" w:rsidP="00051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051966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5196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</w:p>
    <w:p w:rsidR="000B175D" w:rsidRPr="00051966" w:rsidRDefault="000B175D" w:rsidP="00051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196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Ю.П.Нечайкин</w:t>
      </w:r>
    </w:p>
    <w:p w:rsidR="000B175D" w:rsidRDefault="000B175D" w:rsidP="00051966">
      <w:pPr>
        <w:rPr>
          <w:rFonts w:ascii="Times New Roman" w:hAnsi="Times New Roman" w:cs="Times New Roman"/>
          <w:sz w:val="28"/>
          <w:szCs w:val="28"/>
        </w:rPr>
      </w:pPr>
    </w:p>
    <w:p w:rsidR="000B175D" w:rsidRPr="00051966" w:rsidRDefault="000B175D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</w:t>
      </w:r>
      <w:r w:rsidRPr="00051966">
        <w:rPr>
          <w:rFonts w:ascii="Times New Roman" w:hAnsi="Times New Roman" w:cs="Times New Roman"/>
          <w:sz w:val="24"/>
          <w:szCs w:val="24"/>
        </w:rPr>
        <w:t>иложение № 1</w:t>
      </w:r>
    </w:p>
    <w:p w:rsidR="000B175D" w:rsidRPr="00051966" w:rsidRDefault="000B175D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B175D" w:rsidRPr="00051966" w:rsidRDefault="000B175D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Бабеевского</w:t>
      </w:r>
      <w:r w:rsidRPr="0005196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B175D" w:rsidRPr="00051966" w:rsidRDefault="000B175D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25 </w:t>
      </w:r>
      <w:r w:rsidRPr="00051966">
        <w:rPr>
          <w:rFonts w:ascii="Times New Roman" w:hAnsi="Times New Roman" w:cs="Times New Roman"/>
          <w:sz w:val="24"/>
          <w:szCs w:val="24"/>
        </w:rPr>
        <w:t>от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051966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051966">
        <w:rPr>
          <w:rFonts w:ascii="Times New Roman" w:hAnsi="Times New Roman" w:cs="Times New Roman"/>
          <w:sz w:val="24"/>
          <w:szCs w:val="24"/>
        </w:rPr>
        <w:t>.2022</w:t>
      </w:r>
    </w:p>
    <w:p w:rsidR="000B175D" w:rsidRDefault="000B175D" w:rsidP="0084234A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0B175D" w:rsidRPr="00370AEF" w:rsidRDefault="000B175D" w:rsidP="0084234A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370AEF">
        <w:rPr>
          <w:rFonts w:ascii="Times New Roman" w:hAnsi="Times New Roman" w:cs="Times New Roman"/>
          <w:sz w:val="24"/>
          <w:szCs w:val="24"/>
        </w:rPr>
        <w:t>СОСТАВ</w:t>
      </w:r>
    </w:p>
    <w:p w:rsidR="000B175D" w:rsidRDefault="000B175D" w:rsidP="0084234A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370AEF">
        <w:rPr>
          <w:rFonts w:ascii="Times New Roman" w:hAnsi="Times New Roman" w:cs="Times New Roman"/>
          <w:sz w:val="24"/>
          <w:szCs w:val="24"/>
        </w:rPr>
        <w:t xml:space="preserve">профилактической группы по предупреждению и профилактике пожаров в жилых помещениях </w:t>
      </w:r>
    </w:p>
    <w:p w:rsidR="000B175D" w:rsidRPr="00370AEF" w:rsidRDefault="000B175D" w:rsidP="0084234A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370AEF">
        <w:rPr>
          <w:rFonts w:ascii="Times New Roman" w:hAnsi="Times New Roman" w:cs="Times New Roman"/>
          <w:sz w:val="24"/>
          <w:szCs w:val="24"/>
        </w:rPr>
        <w:t>на территории Бабеевского сельского поселения</w:t>
      </w:r>
    </w:p>
    <w:p w:rsidR="000B175D" w:rsidRPr="00051966" w:rsidRDefault="000B175D" w:rsidP="0084234A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horzAnchor="margin" w:tblpXSpec="center" w:tblpY="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4155"/>
        <w:gridCol w:w="4950"/>
      </w:tblGrid>
      <w:tr w:rsidR="000B175D" w:rsidRPr="00413168">
        <w:trPr>
          <w:trHeight w:val="420"/>
        </w:trPr>
        <w:tc>
          <w:tcPr>
            <w:tcW w:w="450" w:type="dxa"/>
          </w:tcPr>
          <w:p w:rsidR="000B175D" w:rsidRPr="00FE12B3" w:rsidRDefault="000B175D" w:rsidP="00FE12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12B3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155" w:type="dxa"/>
          </w:tcPr>
          <w:p w:rsidR="000B175D" w:rsidRPr="00FE12B3" w:rsidRDefault="000B175D" w:rsidP="00FE12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12B3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4950" w:type="dxa"/>
          </w:tcPr>
          <w:p w:rsidR="000B175D" w:rsidRPr="00FE12B3" w:rsidRDefault="000B175D" w:rsidP="00FE12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12B3"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</w:tr>
      <w:tr w:rsidR="000B175D" w:rsidRPr="00413168">
        <w:trPr>
          <w:trHeight w:val="420"/>
        </w:trPr>
        <w:tc>
          <w:tcPr>
            <w:tcW w:w="450" w:type="dxa"/>
          </w:tcPr>
          <w:p w:rsidR="000B175D" w:rsidRPr="00413168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55" w:type="dxa"/>
          </w:tcPr>
          <w:p w:rsidR="000B175D" w:rsidRPr="00413168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Нечайкин Юрий Павлович</w:t>
            </w:r>
          </w:p>
        </w:tc>
        <w:tc>
          <w:tcPr>
            <w:tcW w:w="4950" w:type="dxa"/>
          </w:tcPr>
          <w:p w:rsidR="000B175D" w:rsidRPr="00413168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</w:t>
            </w:r>
            <w:r w:rsidRPr="004131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</w:t>
            </w:r>
            <w:r w:rsidRPr="0041316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председатель комиссии</w:t>
            </w:r>
          </w:p>
        </w:tc>
      </w:tr>
      <w:tr w:rsidR="000B175D" w:rsidRPr="00413168">
        <w:trPr>
          <w:trHeight w:val="360"/>
        </w:trPr>
        <w:tc>
          <w:tcPr>
            <w:tcW w:w="450" w:type="dxa"/>
          </w:tcPr>
          <w:p w:rsidR="000B175D" w:rsidRPr="00413168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55" w:type="dxa"/>
          </w:tcPr>
          <w:p w:rsidR="000B175D" w:rsidRPr="00413168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Баранчикова Мария Ивановна</w:t>
            </w:r>
          </w:p>
        </w:tc>
        <w:tc>
          <w:tcPr>
            <w:tcW w:w="4950" w:type="dxa"/>
          </w:tcPr>
          <w:p w:rsidR="000B175D" w:rsidRDefault="000B175D" w:rsidP="00FE12B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168">
              <w:rPr>
                <w:rFonts w:ascii="Times New Roman" w:hAnsi="Times New Roman" w:cs="Times New Roman"/>
                <w:sz w:val="24"/>
                <w:szCs w:val="24"/>
              </w:rPr>
              <w:t>- 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меститель главы</w:t>
            </w:r>
          </w:p>
          <w:p w:rsidR="000B175D" w:rsidRPr="00413168" w:rsidRDefault="000B175D" w:rsidP="00FE12B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168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</w:t>
            </w:r>
          </w:p>
        </w:tc>
      </w:tr>
      <w:tr w:rsidR="000B175D" w:rsidRPr="00413168">
        <w:trPr>
          <w:trHeight w:val="390"/>
        </w:trPr>
        <w:tc>
          <w:tcPr>
            <w:tcW w:w="450" w:type="dxa"/>
          </w:tcPr>
          <w:p w:rsidR="000B175D" w:rsidRPr="00413168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55" w:type="dxa"/>
          </w:tcPr>
          <w:p w:rsidR="000B175D" w:rsidRPr="00413168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168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4950" w:type="dxa"/>
          </w:tcPr>
          <w:p w:rsidR="000B175D" w:rsidRPr="00413168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175D" w:rsidRPr="00413168">
        <w:trPr>
          <w:trHeight w:val="450"/>
        </w:trPr>
        <w:tc>
          <w:tcPr>
            <w:tcW w:w="450" w:type="dxa"/>
          </w:tcPr>
          <w:p w:rsidR="000B175D" w:rsidRPr="00413168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55" w:type="dxa"/>
          </w:tcPr>
          <w:p w:rsidR="000B175D" w:rsidRPr="00413168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Бисяев Иван Иванович</w:t>
            </w:r>
          </w:p>
        </w:tc>
        <w:tc>
          <w:tcPr>
            <w:tcW w:w="4950" w:type="dxa"/>
          </w:tcPr>
          <w:p w:rsidR="000B175D" w:rsidRPr="00413168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главы </w:t>
            </w:r>
          </w:p>
        </w:tc>
      </w:tr>
      <w:tr w:rsidR="000B175D" w:rsidRPr="00413168">
        <w:trPr>
          <w:trHeight w:val="570"/>
        </w:trPr>
        <w:tc>
          <w:tcPr>
            <w:tcW w:w="450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55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Абанова Лариса Петровна</w:t>
            </w:r>
          </w:p>
        </w:tc>
        <w:tc>
          <w:tcPr>
            <w:tcW w:w="4950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</w:tr>
      <w:tr w:rsidR="000B175D" w:rsidRPr="00413168">
        <w:trPr>
          <w:trHeight w:val="615"/>
        </w:trPr>
        <w:tc>
          <w:tcPr>
            <w:tcW w:w="450" w:type="dxa"/>
          </w:tcPr>
          <w:p w:rsidR="000B175D" w:rsidRPr="00413168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55" w:type="dxa"/>
          </w:tcPr>
          <w:p w:rsidR="000B175D" w:rsidRPr="00413168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Шукшина Ольга Ивановна</w:t>
            </w:r>
          </w:p>
        </w:tc>
        <w:tc>
          <w:tcPr>
            <w:tcW w:w="4950" w:type="dxa"/>
          </w:tcPr>
          <w:p w:rsidR="000B175D" w:rsidRPr="00413168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</w:t>
            </w:r>
          </w:p>
        </w:tc>
      </w:tr>
      <w:tr w:rsidR="000B175D" w:rsidRPr="00413168">
        <w:trPr>
          <w:trHeight w:val="336"/>
        </w:trPr>
        <w:tc>
          <w:tcPr>
            <w:tcW w:w="450" w:type="dxa"/>
          </w:tcPr>
          <w:p w:rsidR="000B175D" w:rsidRPr="00413168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55" w:type="dxa"/>
          </w:tcPr>
          <w:p w:rsidR="000B175D" w:rsidRPr="00413168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Савкина Инна Михайловна</w:t>
            </w:r>
          </w:p>
        </w:tc>
        <w:tc>
          <w:tcPr>
            <w:tcW w:w="4950" w:type="dxa"/>
          </w:tcPr>
          <w:p w:rsidR="000B175D" w:rsidRPr="00413168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заведующая Бабеевским ФАП</w:t>
            </w:r>
          </w:p>
        </w:tc>
      </w:tr>
      <w:tr w:rsidR="000B175D" w:rsidRPr="00413168">
        <w:trPr>
          <w:trHeight w:val="336"/>
        </w:trPr>
        <w:tc>
          <w:tcPr>
            <w:tcW w:w="450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55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Лукашкина Ольга Петровна</w:t>
            </w:r>
          </w:p>
        </w:tc>
        <w:tc>
          <w:tcPr>
            <w:tcW w:w="4950" w:type="dxa"/>
          </w:tcPr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Подгорно-Канаковской сельской библиотеки</w:t>
            </w:r>
          </w:p>
        </w:tc>
      </w:tr>
      <w:tr w:rsidR="000B175D" w:rsidRPr="00413168">
        <w:trPr>
          <w:trHeight w:val="336"/>
        </w:trPr>
        <w:tc>
          <w:tcPr>
            <w:tcW w:w="450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55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Бисяева Нина Семеновна</w:t>
            </w:r>
          </w:p>
        </w:tc>
        <w:tc>
          <w:tcPr>
            <w:tcW w:w="4950" w:type="dxa"/>
          </w:tcPr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Кондровской </w:t>
            </w:r>
          </w:p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сельской библиотеки</w:t>
            </w:r>
          </w:p>
        </w:tc>
      </w:tr>
      <w:tr w:rsidR="000B175D" w:rsidRPr="00413168">
        <w:trPr>
          <w:trHeight w:val="336"/>
        </w:trPr>
        <w:tc>
          <w:tcPr>
            <w:tcW w:w="450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55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Морозова Валентина Федоровна</w:t>
            </w:r>
          </w:p>
        </w:tc>
        <w:tc>
          <w:tcPr>
            <w:tcW w:w="4950" w:type="dxa"/>
          </w:tcPr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Кушкинской</w:t>
            </w:r>
          </w:p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сельской библиотеки</w:t>
            </w:r>
          </w:p>
        </w:tc>
      </w:tr>
      <w:tr w:rsidR="000B175D" w:rsidRPr="00413168">
        <w:trPr>
          <w:trHeight w:val="336"/>
        </w:trPr>
        <w:tc>
          <w:tcPr>
            <w:tcW w:w="450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55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Возжунина Наталья Сергеевна</w:t>
            </w:r>
          </w:p>
        </w:tc>
        <w:tc>
          <w:tcPr>
            <w:tcW w:w="4950" w:type="dxa"/>
          </w:tcPr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МБОУ «Кушкинская ООШ»</w:t>
            </w:r>
          </w:p>
        </w:tc>
      </w:tr>
      <w:tr w:rsidR="000B175D" w:rsidRPr="00413168">
        <w:trPr>
          <w:trHeight w:val="336"/>
        </w:trPr>
        <w:tc>
          <w:tcPr>
            <w:tcW w:w="450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55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Кижапкин Владимир Иванович</w:t>
            </w:r>
          </w:p>
        </w:tc>
        <w:tc>
          <w:tcPr>
            <w:tcW w:w="4950" w:type="dxa"/>
          </w:tcPr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контролер Темниковской РЭС</w:t>
            </w:r>
          </w:p>
        </w:tc>
      </w:tr>
      <w:tr w:rsidR="000B175D" w:rsidRPr="00413168">
        <w:trPr>
          <w:trHeight w:val="336"/>
        </w:trPr>
        <w:tc>
          <w:tcPr>
            <w:tcW w:w="450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55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Нечайкина Анна Леонтьевна</w:t>
            </w:r>
          </w:p>
        </w:tc>
        <w:tc>
          <w:tcPr>
            <w:tcW w:w="4950" w:type="dxa"/>
          </w:tcPr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Лесно-Цибаевской </w:t>
            </w:r>
          </w:p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сельской библиотеки</w:t>
            </w:r>
          </w:p>
        </w:tc>
      </w:tr>
      <w:tr w:rsidR="000B175D" w:rsidRPr="00413168">
        <w:trPr>
          <w:trHeight w:val="336"/>
        </w:trPr>
        <w:tc>
          <w:tcPr>
            <w:tcW w:w="450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55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Расщепкина Клавдия Борисовна</w:t>
            </w:r>
          </w:p>
        </w:tc>
        <w:tc>
          <w:tcPr>
            <w:tcW w:w="4950" w:type="dxa"/>
          </w:tcPr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</w:p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 сельского поселения,</w:t>
            </w:r>
          </w:p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Лаврентьевской </w:t>
            </w:r>
          </w:p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сельской библиотеки</w:t>
            </w:r>
          </w:p>
        </w:tc>
      </w:tr>
      <w:tr w:rsidR="000B175D" w:rsidRPr="00413168">
        <w:trPr>
          <w:trHeight w:val="336"/>
        </w:trPr>
        <w:tc>
          <w:tcPr>
            <w:tcW w:w="450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55" w:type="dxa"/>
          </w:tcPr>
          <w:p w:rsidR="000B175D" w:rsidRDefault="000B175D" w:rsidP="00FE12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Синяев Владимир Ильич</w:t>
            </w:r>
          </w:p>
        </w:tc>
        <w:tc>
          <w:tcPr>
            <w:tcW w:w="4950" w:type="dxa"/>
          </w:tcPr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</w:p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Бабеевского сельского поселения,</w:t>
            </w:r>
          </w:p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ГАО РМ «Лесопожарный Центр»</w:t>
            </w:r>
          </w:p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Лесопожарной станции</w:t>
            </w:r>
          </w:p>
          <w:p w:rsidR="000B175D" w:rsidRDefault="000B175D" w:rsidP="0084234A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175D" w:rsidRDefault="000B175D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175D" w:rsidRDefault="000B175D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B175D" w:rsidRPr="00A04AF1" w:rsidRDefault="000B175D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0B175D" w:rsidRPr="00A04AF1" w:rsidRDefault="000B175D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B175D" w:rsidRPr="00A04AF1" w:rsidRDefault="000B175D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Бабеевского</w:t>
      </w:r>
      <w:r w:rsidRPr="00A04AF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B175D" w:rsidRPr="00A04AF1" w:rsidRDefault="000B175D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25 </w:t>
      </w:r>
      <w:r w:rsidRPr="00A04AF1">
        <w:rPr>
          <w:rFonts w:ascii="Times New Roman" w:hAnsi="Times New Roman" w:cs="Times New Roman"/>
          <w:sz w:val="24"/>
          <w:szCs w:val="24"/>
        </w:rPr>
        <w:t>от 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04AF1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04AF1">
        <w:rPr>
          <w:rFonts w:ascii="Times New Roman" w:hAnsi="Times New Roman" w:cs="Times New Roman"/>
          <w:sz w:val="24"/>
          <w:szCs w:val="24"/>
        </w:rPr>
        <w:t xml:space="preserve">.2022 </w:t>
      </w:r>
    </w:p>
    <w:p w:rsidR="000B175D" w:rsidRPr="00567832" w:rsidRDefault="000B175D" w:rsidP="00567832">
      <w:pPr>
        <w:pStyle w:val="NormalWeb"/>
        <w:jc w:val="center"/>
        <w:rPr>
          <w:rFonts w:ascii="Times New Roman" w:hAnsi="Times New Roman" w:cs="Times New Roman"/>
          <w:sz w:val="26"/>
          <w:szCs w:val="26"/>
        </w:rPr>
      </w:pPr>
      <w:r w:rsidRPr="00567832">
        <w:rPr>
          <w:rFonts w:ascii="Times New Roman" w:hAnsi="Times New Roman" w:cs="Times New Roman"/>
        </w:rPr>
        <w:t>План работы</w:t>
      </w:r>
      <w:r w:rsidRPr="00567832">
        <w:rPr>
          <w:rFonts w:ascii="Times New Roman" w:hAnsi="Times New Roman" w:cs="Times New Roman"/>
        </w:rPr>
        <w:br/>
        <w:t>профилактической группы по предупреждению и профилактике пожаров</w:t>
      </w:r>
      <w:r w:rsidRPr="00567832">
        <w:rPr>
          <w:rFonts w:ascii="Times New Roman" w:hAnsi="Times New Roman" w:cs="Times New Roman"/>
        </w:rPr>
        <w:br/>
        <w:t>в жилых помещениях на территории Бабеевского сельского поселения</w:t>
      </w:r>
      <w:r w:rsidRPr="00567832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88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6095"/>
        <w:gridCol w:w="1559"/>
        <w:gridCol w:w="1701"/>
      </w:tblGrid>
      <w:tr w:rsidR="000B175D" w:rsidRPr="00413168">
        <w:tc>
          <w:tcPr>
            <w:tcW w:w="534" w:type="dxa"/>
          </w:tcPr>
          <w:p w:rsidR="000B175D" w:rsidRPr="00567832" w:rsidRDefault="000B175D" w:rsidP="00370AE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567832">
              <w:rPr>
                <w:rFonts w:ascii="Times New Roman" w:hAnsi="Times New Roman" w:cs="Times New Roman"/>
                <w:b/>
                <w:bCs/>
                <w:lang w:eastAsia="en-US"/>
              </w:rPr>
              <w:t>№п/п</w:t>
            </w:r>
          </w:p>
        </w:tc>
        <w:tc>
          <w:tcPr>
            <w:tcW w:w="6095" w:type="dxa"/>
          </w:tcPr>
          <w:p w:rsidR="000B175D" w:rsidRPr="00567832" w:rsidRDefault="000B175D" w:rsidP="00413168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567832">
              <w:rPr>
                <w:rFonts w:ascii="Times New Roman" w:hAnsi="Times New Roman" w:cs="Times New Roman"/>
                <w:b/>
                <w:bCs/>
                <w:lang w:eastAsia="en-US"/>
              </w:rPr>
              <w:t>Мероприятия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B175D" w:rsidRPr="00567832" w:rsidRDefault="000B175D" w:rsidP="00370AE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567832">
              <w:rPr>
                <w:rFonts w:ascii="Times New Roman" w:hAnsi="Times New Roman" w:cs="Times New Roman"/>
                <w:b/>
                <w:bCs/>
                <w:lang w:eastAsia="en-US"/>
              </w:rPr>
              <w:t>Срок исполнения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B175D" w:rsidRPr="00567832" w:rsidRDefault="000B175D" w:rsidP="007947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6783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Исполнители</w:t>
            </w:r>
          </w:p>
          <w:p w:rsidR="000B175D" w:rsidRPr="00567832" w:rsidRDefault="000B175D" w:rsidP="00413168">
            <w:pPr>
              <w:pStyle w:val="NoSpacing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</w:p>
        </w:tc>
      </w:tr>
      <w:tr w:rsidR="000B175D" w:rsidRPr="00413168">
        <w:tc>
          <w:tcPr>
            <w:tcW w:w="534" w:type="dxa"/>
          </w:tcPr>
          <w:p w:rsidR="000B175D" w:rsidRPr="00567832" w:rsidRDefault="000B175D" w:rsidP="00413168">
            <w:pPr>
              <w:pStyle w:val="NoSpacing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6095" w:type="dxa"/>
          </w:tcPr>
          <w:p w:rsidR="000B175D" w:rsidRPr="00567832" w:rsidRDefault="000B175D" w:rsidP="00370AEF">
            <w:pPr>
              <w:pStyle w:val="NoSpacing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Проведение подворного обхода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склонных к злоупотреблению алкогольной продукцией, являющихся потенциальными жертвами пожаров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B175D" w:rsidRPr="00567832" w:rsidRDefault="000B175D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в течение года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B175D" w:rsidRPr="00567832" w:rsidRDefault="000B175D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члены группы</w:t>
            </w:r>
          </w:p>
        </w:tc>
      </w:tr>
      <w:tr w:rsidR="000B175D" w:rsidRPr="00413168">
        <w:tc>
          <w:tcPr>
            <w:tcW w:w="534" w:type="dxa"/>
          </w:tcPr>
          <w:p w:rsidR="000B175D" w:rsidRPr="00567832" w:rsidRDefault="000B175D" w:rsidP="00413168">
            <w:pPr>
              <w:pStyle w:val="NoSpacing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6095" w:type="dxa"/>
          </w:tcPr>
          <w:p w:rsidR="000B175D" w:rsidRPr="00567832" w:rsidRDefault="000B175D" w:rsidP="00370AEF">
            <w:pPr>
              <w:pStyle w:val="NoSpacing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Обновлять списки   одиноко проживающих граждан пожилого возраста, инвалидов, социально неблагополучных и многодетных семей, списки ветхих и заброшенных строений, списки объектов расположенных на территориях сельского поселения.</w:t>
            </w:r>
            <w:r w:rsidRPr="00567832">
              <w:rPr>
                <w:rFonts w:ascii="Times New Roman" w:hAnsi="Times New Roman" w:cs="Times New Roman"/>
                <w:lang w:eastAsia="en-US"/>
              </w:rPr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B175D" w:rsidRPr="00567832" w:rsidRDefault="000B175D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в течение года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B175D" w:rsidRPr="00567832" w:rsidRDefault="000B175D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заместитель председателя группы</w:t>
            </w:r>
          </w:p>
        </w:tc>
      </w:tr>
      <w:tr w:rsidR="000B175D" w:rsidRPr="00413168">
        <w:tc>
          <w:tcPr>
            <w:tcW w:w="534" w:type="dxa"/>
          </w:tcPr>
          <w:p w:rsidR="000B175D" w:rsidRPr="00567832" w:rsidRDefault="000B175D" w:rsidP="00413168">
            <w:pPr>
              <w:pStyle w:val="NoSpacing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6095" w:type="dxa"/>
          </w:tcPr>
          <w:p w:rsidR="000B175D" w:rsidRPr="00567832" w:rsidRDefault="000B175D" w:rsidP="00370AEF">
            <w:pPr>
              <w:pStyle w:val="NoSpacing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Предоставлять ежемесячно ведомости проведения подворных обходов в отдел надзорной деятельности  и профилактических работ Темниковского и Теньгушевского муниципальных районов УНД И ПР Главного управления МЧС России по Республике Мордовия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B175D" w:rsidRPr="00567832" w:rsidRDefault="000B175D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в течение года</w:t>
            </w:r>
            <w:r w:rsidRPr="00567832">
              <w:rPr>
                <w:rFonts w:ascii="Times New Roman" w:hAnsi="Times New Roman" w:cs="Times New Roman"/>
                <w:lang w:eastAsia="en-US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B175D" w:rsidRPr="00567832" w:rsidRDefault="000B175D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заместитель председателя группы</w:t>
            </w:r>
          </w:p>
        </w:tc>
      </w:tr>
      <w:tr w:rsidR="000B175D" w:rsidRPr="00413168">
        <w:tc>
          <w:tcPr>
            <w:tcW w:w="534" w:type="dxa"/>
          </w:tcPr>
          <w:p w:rsidR="000B175D" w:rsidRPr="00567832" w:rsidRDefault="000B175D" w:rsidP="00413168">
            <w:pPr>
              <w:pStyle w:val="NoSpacing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6095" w:type="dxa"/>
          </w:tcPr>
          <w:p w:rsidR="000B175D" w:rsidRPr="00567832" w:rsidRDefault="000B175D" w:rsidP="00370AEF">
            <w:pPr>
              <w:pStyle w:val="NoSpacing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Организовать проведение разъяснительной работы среди населения на сходах граждан и по месту жительства по изучению правил противопожарного режима.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B175D" w:rsidRPr="00567832" w:rsidRDefault="000B175D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в течение года</w:t>
            </w:r>
            <w:r w:rsidRPr="00567832">
              <w:rPr>
                <w:rFonts w:ascii="Times New Roman" w:hAnsi="Times New Roman" w:cs="Times New Roman"/>
                <w:lang w:eastAsia="en-US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B175D" w:rsidRPr="00567832" w:rsidRDefault="000B175D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председатель группы</w:t>
            </w:r>
          </w:p>
        </w:tc>
      </w:tr>
      <w:tr w:rsidR="000B175D" w:rsidRPr="00413168">
        <w:tc>
          <w:tcPr>
            <w:tcW w:w="534" w:type="dxa"/>
          </w:tcPr>
          <w:p w:rsidR="000B175D" w:rsidRPr="00567832" w:rsidRDefault="000B175D" w:rsidP="00413168">
            <w:pPr>
              <w:pStyle w:val="NoSpacing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6095" w:type="dxa"/>
          </w:tcPr>
          <w:p w:rsidR="000B175D" w:rsidRPr="00567832" w:rsidRDefault="000B175D" w:rsidP="00370AEF">
            <w:pPr>
              <w:pStyle w:val="NoSpacing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Принять меры к временной приостановке эксплуатации зданий, помещений, участков электросетей и печей, непосредственно создающих угрозу возникновения пожара и безопасности людей, согласно действующему законодательству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B175D" w:rsidRPr="00567832" w:rsidRDefault="000B175D" w:rsidP="00370A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678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 года</w:t>
            </w:r>
            <w:r w:rsidRPr="005678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B175D" w:rsidRPr="00567832" w:rsidRDefault="000B175D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председатель группы</w:t>
            </w:r>
          </w:p>
        </w:tc>
      </w:tr>
      <w:tr w:rsidR="000B175D" w:rsidRPr="00413168">
        <w:tc>
          <w:tcPr>
            <w:tcW w:w="534" w:type="dxa"/>
          </w:tcPr>
          <w:p w:rsidR="000B175D" w:rsidRPr="00567832" w:rsidRDefault="000B175D" w:rsidP="00413168">
            <w:pPr>
              <w:pStyle w:val="NoSpacing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6095" w:type="dxa"/>
          </w:tcPr>
          <w:p w:rsidR="000B175D" w:rsidRPr="00567832" w:rsidRDefault="000B175D" w:rsidP="00370AEF">
            <w:pPr>
              <w:pStyle w:val="NoSpacing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Организовать проверки подвальных и чердачных помещений, пустующих и подлежащих сносу строений, гаражей, вагончиков и других мест вероятного сбора лиц, систематически совершающих правонарушения, представляющих оперативный интерес, с целью их выявления и задержания, пресечения преступлений и других правонарушений.</w:t>
            </w:r>
            <w:r w:rsidRPr="00567832">
              <w:rPr>
                <w:rFonts w:ascii="Times New Roman" w:hAnsi="Times New Roman" w:cs="Times New Roman"/>
                <w:lang w:eastAsia="en-US"/>
              </w:rPr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B175D" w:rsidRPr="00567832" w:rsidRDefault="000B175D" w:rsidP="00370A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678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течение года</w:t>
            </w:r>
            <w:r w:rsidRPr="0056783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B175D" w:rsidRPr="00567832" w:rsidRDefault="000B175D" w:rsidP="00370AEF">
            <w:pPr>
              <w:pStyle w:val="NoSpacing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567832">
              <w:rPr>
                <w:rFonts w:ascii="Times New Roman" w:hAnsi="Times New Roman" w:cs="Times New Roman"/>
                <w:lang w:eastAsia="en-US"/>
              </w:rPr>
              <w:t>члены группы</w:t>
            </w:r>
          </w:p>
        </w:tc>
      </w:tr>
    </w:tbl>
    <w:p w:rsidR="000B175D" w:rsidRPr="00E96CEF" w:rsidRDefault="000B175D" w:rsidP="00051966">
      <w:pPr>
        <w:pStyle w:val="NoSpacing"/>
        <w:jc w:val="both"/>
      </w:pPr>
    </w:p>
    <w:p w:rsidR="000B175D" w:rsidRPr="00E96CEF" w:rsidRDefault="000B175D" w:rsidP="00051966"/>
    <w:p w:rsidR="000B175D" w:rsidRDefault="000B175D" w:rsidP="002F69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175D" w:rsidRDefault="000B175D" w:rsidP="002F69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175D" w:rsidRDefault="000B175D" w:rsidP="002F69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175D" w:rsidRDefault="000B175D" w:rsidP="002F69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175D" w:rsidRDefault="000B175D" w:rsidP="00C66905">
      <w:pPr>
        <w:shd w:val="clear" w:color="auto" w:fill="FFFFFF"/>
        <w:spacing w:after="150" w:line="240" w:lineRule="auto"/>
        <w:rPr>
          <w:rFonts w:ascii="Arial" w:hAnsi="Arial" w:cs="Arial"/>
          <w:b/>
          <w:bCs/>
          <w:color w:val="3C3C3C"/>
          <w:sz w:val="21"/>
          <w:szCs w:val="21"/>
        </w:rPr>
      </w:pPr>
    </w:p>
    <w:sectPr w:rsidR="000B175D" w:rsidSect="00DC7E74">
      <w:headerReference w:type="default" r:id="rId7"/>
      <w:headerReference w:type="firs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75D" w:rsidRDefault="000B175D" w:rsidP="00860A5C">
      <w:pPr>
        <w:spacing w:after="0" w:line="240" w:lineRule="auto"/>
      </w:pPr>
      <w:r>
        <w:separator/>
      </w:r>
    </w:p>
  </w:endnote>
  <w:endnote w:type="continuationSeparator" w:id="1">
    <w:p w:rsidR="000B175D" w:rsidRDefault="000B175D" w:rsidP="0086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75D" w:rsidRDefault="000B175D" w:rsidP="00860A5C">
      <w:pPr>
        <w:spacing w:after="0" w:line="240" w:lineRule="auto"/>
      </w:pPr>
      <w:r>
        <w:separator/>
      </w:r>
    </w:p>
  </w:footnote>
  <w:footnote w:type="continuationSeparator" w:id="1">
    <w:p w:rsidR="000B175D" w:rsidRDefault="000B175D" w:rsidP="0086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75D" w:rsidRDefault="000B175D" w:rsidP="008944E2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B175D" w:rsidRDefault="000B175D" w:rsidP="005F7A76">
    <w:pPr>
      <w:pStyle w:val="Header"/>
    </w:pPr>
  </w:p>
  <w:p w:rsidR="000B175D" w:rsidRDefault="000B175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75D" w:rsidRDefault="000B175D" w:rsidP="00006976">
    <w:pPr>
      <w:pStyle w:val="Header"/>
      <w:tabs>
        <w:tab w:val="clear" w:pos="4677"/>
        <w:tab w:val="clear" w:pos="9355"/>
        <w:tab w:val="left" w:pos="430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4A57"/>
    <w:multiLevelType w:val="hybridMultilevel"/>
    <w:tmpl w:val="0DF4B3C8"/>
    <w:lvl w:ilvl="0" w:tplc="0BA658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21C0"/>
    <w:rsid w:val="00006976"/>
    <w:rsid w:val="00051966"/>
    <w:rsid w:val="000A203F"/>
    <w:rsid w:val="000B175D"/>
    <w:rsid w:val="00117829"/>
    <w:rsid w:val="001239D9"/>
    <w:rsid w:val="001E58A9"/>
    <w:rsid w:val="00293135"/>
    <w:rsid w:val="002F64CD"/>
    <w:rsid w:val="002F6976"/>
    <w:rsid w:val="00370AEF"/>
    <w:rsid w:val="003A21C0"/>
    <w:rsid w:val="004122F8"/>
    <w:rsid w:val="00413168"/>
    <w:rsid w:val="0049365B"/>
    <w:rsid w:val="004B6FC5"/>
    <w:rsid w:val="00521014"/>
    <w:rsid w:val="00567832"/>
    <w:rsid w:val="005A76F9"/>
    <w:rsid w:val="005D36FD"/>
    <w:rsid w:val="005F7A76"/>
    <w:rsid w:val="00614F11"/>
    <w:rsid w:val="006B136A"/>
    <w:rsid w:val="0071796A"/>
    <w:rsid w:val="007534CE"/>
    <w:rsid w:val="00790C51"/>
    <w:rsid w:val="00794743"/>
    <w:rsid w:val="007E497A"/>
    <w:rsid w:val="0084234A"/>
    <w:rsid w:val="00860A5C"/>
    <w:rsid w:val="008662DC"/>
    <w:rsid w:val="00872AD9"/>
    <w:rsid w:val="008944E2"/>
    <w:rsid w:val="008A3E9F"/>
    <w:rsid w:val="008D468C"/>
    <w:rsid w:val="00900B70"/>
    <w:rsid w:val="00901DB6"/>
    <w:rsid w:val="009A6C40"/>
    <w:rsid w:val="00A04AF1"/>
    <w:rsid w:val="00A4766B"/>
    <w:rsid w:val="00AB2EEC"/>
    <w:rsid w:val="00B04A1F"/>
    <w:rsid w:val="00B552A2"/>
    <w:rsid w:val="00B7492B"/>
    <w:rsid w:val="00BB4159"/>
    <w:rsid w:val="00C66905"/>
    <w:rsid w:val="00DA7097"/>
    <w:rsid w:val="00DC7E74"/>
    <w:rsid w:val="00E24AEA"/>
    <w:rsid w:val="00E96CEF"/>
    <w:rsid w:val="00EC4395"/>
    <w:rsid w:val="00FC1830"/>
    <w:rsid w:val="00FC6089"/>
    <w:rsid w:val="00FE12B3"/>
    <w:rsid w:val="00FE5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A5C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3A21C0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Strong">
    <w:name w:val="Strong"/>
    <w:basedOn w:val="DefaultParagraphFont"/>
    <w:uiPriority w:val="99"/>
    <w:qFormat/>
    <w:rsid w:val="003A21C0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3A21C0"/>
  </w:style>
  <w:style w:type="paragraph" w:customStyle="1" w:styleId="consplusnonformat">
    <w:name w:val="consplusnonformat"/>
    <w:basedOn w:val="Normal"/>
    <w:uiPriority w:val="99"/>
    <w:rsid w:val="003A21C0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790C51"/>
    <w:pPr>
      <w:ind w:left="720"/>
    </w:pPr>
  </w:style>
  <w:style w:type="paragraph" w:styleId="Subtitle">
    <w:name w:val="Subtitle"/>
    <w:basedOn w:val="Normal"/>
    <w:link w:val="SubtitleChar"/>
    <w:uiPriority w:val="99"/>
    <w:qFormat/>
    <w:rsid w:val="002F6976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F6976"/>
    <w:rPr>
      <w:rFonts w:ascii="Times New Roman" w:hAnsi="Times New Roman" w:cs="Times New Roman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2F6976"/>
    <w:pPr>
      <w:tabs>
        <w:tab w:val="center" w:pos="4677"/>
        <w:tab w:val="right" w:pos="9355"/>
      </w:tabs>
      <w:spacing w:after="0" w:line="240" w:lineRule="auto"/>
    </w:pPr>
    <w:rPr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F6976"/>
    <w:rPr>
      <w:rFonts w:ascii="Calibri" w:hAnsi="Calibri" w:cs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F6976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F7A76"/>
  </w:style>
  <w:style w:type="paragraph" w:styleId="NoSpacing">
    <w:name w:val="No Spacing"/>
    <w:uiPriority w:val="99"/>
    <w:qFormat/>
    <w:rsid w:val="00051966"/>
    <w:rPr>
      <w:rFonts w:cs="Calibri"/>
      <w:sz w:val="24"/>
      <w:szCs w:val="24"/>
    </w:rPr>
  </w:style>
  <w:style w:type="table" w:styleId="TableGrid">
    <w:name w:val="Table Grid"/>
    <w:basedOn w:val="TableNormal"/>
    <w:uiPriority w:val="99"/>
    <w:rsid w:val="00051966"/>
    <w:rPr>
      <w:rFonts w:cs="Calibri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DC7E74"/>
  </w:style>
  <w:style w:type="paragraph" w:customStyle="1" w:styleId="1">
    <w:name w:val="1"/>
    <w:basedOn w:val="Normal"/>
    <w:link w:val="DefaultParagraphFont"/>
    <w:uiPriority w:val="99"/>
    <w:rsid w:val="00FC1830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911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9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98</TotalTime>
  <Pages>5</Pages>
  <Words>952</Words>
  <Characters>5433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2022-03-14T05:45:00Z</cp:lastPrinted>
  <dcterms:created xsi:type="dcterms:W3CDTF">2018-01-26T07:42:00Z</dcterms:created>
  <dcterms:modified xsi:type="dcterms:W3CDTF">2022-03-23T08:51:00Z</dcterms:modified>
</cp:coreProperties>
</file>