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7F2" w:rsidRDefault="00F647F2" w:rsidP="003E01FF">
      <w:pPr>
        <w:spacing w:line="240" w:lineRule="atLeast"/>
      </w:pPr>
      <w:r>
        <w:t>Информационный бюллетень</w:t>
      </w:r>
    </w:p>
    <w:p w:rsidR="00F647F2" w:rsidRDefault="00F647F2" w:rsidP="003E01FF">
      <w:pPr>
        <w:spacing w:line="240" w:lineRule="atLeast"/>
      </w:pPr>
      <w:r>
        <w:t>Бабеевского сельского поселения</w:t>
      </w:r>
    </w:p>
    <w:p w:rsidR="00F647F2" w:rsidRDefault="00F647F2" w:rsidP="003E01FF">
      <w:pPr>
        <w:spacing w:line="240" w:lineRule="atLeast"/>
      </w:pPr>
      <w:r>
        <w:t>Темниковского муниципального района</w:t>
      </w:r>
    </w:p>
    <w:p w:rsidR="00F647F2" w:rsidRDefault="00F647F2" w:rsidP="003E01FF">
      <w:pPr>
        <w:spacing w:line="240" w:lineRule="atLeast"/>
      </w:pPr>
      <w:r>
        <w:t>Республики Мордовия</w:t>
      </w:r>
    </w:p>
    <w:p w:rsidR="00F647F2" w:rsidRDefault="00F647F2" w:rsidP="003E01FF">
      <w:pPr>
        <w:spacing w:line="240" w:lineRule="atLeast"/>
      </w:pPr>
      <w:r>
        <w:t>Является официальным печатным документом</w:t>
      </w:r>
    </w:p>
    <w:p w:rsidR="00F647F2" w:rsidRDefault="00F647F2" w:rsidP="003E01FF">
      <w:pPr>
        <w:spacing w:line="240" w:lineRule="atLeast"/>
      </w:pPr>
      <w:r>
        <w:t>Бабеевского сельского поселения</w:t>
      </w:r>
    </w:p>
    <w:p w:rsidR="00F647F2" w:rsidRDefault="00F647F2" w:rsidP="003E01FF">
      <w:pPr>
        <w:spacing w:line="240" w:lineRule="atLeast"/>
      </w:pPr>
      <w:r>
        <w:t>Темниковского муниципального района</w:t>
      </w:r>
    </w:p>
    <w:p w:rsidR="00F647F2" w:rsidRDefault="00F647F2" w:rsidP="003E01FF">
      <w:pPr>
        <w:spacing w:line="240" w:lineRule="atLeast"/>
      </w:pPr>
      <w:r>
        <w:t>Республики Мордовия</w:t>
      </w:r>
    </w:p>
    <w:p w:rsidR="00F647F2" w:rsidRDefault="00F647F2" w:rsidP="003E01FF">
      <w:pPr>
        <w:spacing w:line="240" w:lineRule="atLeast"/>
      </w:pPr>
    </w:p>
    <w:p w:rsidR="00F647F2" w:rsidRDefault="00F647F2" w:rsidP="003E01FF">
      <w:pPr>
        <w:spacing w:line="240" w:lineRule="atLeast"/>
        <w:rPr>
          <w:b/>
          <w:bCs/>
          <w:lang w:eastAsia="ru-RU"/>
        </w:rPr>
      </w:pPr>
      <w:r>
        <w:t xml:space="preserve"> № 26                                                                                            от 25 марта 2022 г</w:t>
      </w:r>
    </w:p>
    <w:p w:rsidR="00F647F2" w:rsidRDefault="00F647F2" w:rsidP="00DA5BA3">
      <w:pPr>
        <w:ind w:firstLine="709"/>
        <w:rPr>
          <w:b/>
          <w:bCs/>
          <w:lang w:eastAsia="ru-RU"/>
        </w:rPr>
      </w:pPr>
    </w:p>
    <w:p w:rsidR="00F647F2" w:rsidRPr="00453B38" w:rsidRDefault="00F647F2" w:rsidP="00DA5BA3">
      <w:pPr>
        <w:ind w:firstLine="709"/>
        <w:rPr>
          <w:b/>
          <w:bCs/>
          <w:lang w:eastAsia="ru-RU"/>
        </w:rPr>
      </w:pPr>
      <w:r w:rsidRPr="00453B38">
        <w:rPr>
          <w:b/>
          <w:bCs/>
          <w:lang w:eastAsia="ru-RU"/>
        </w:rPr>
        <w:t>Каких работников нельзя увольнять в связи с сокращением численности или штата</w:t>
      </w:r>
      <w:r>
        <w:rPr>
          <w:b/>
          <w:bCs/>
          <w:lang w:eastAsia="ru-RU"/>
        </w:rPr>
        <w:t>?</w:t>
      </w:r>
    </w:p>
    <w:p w:rsidR="00F647F2" w:rsidRDefault="00F647F2" w:rsidP="00DA5BA3">
      <w:pPr>
        <w:ind w:firstLine="709"/>
        <w:rPr>
          <w:lang w:eastAsia="ru-RU"/>
        </w:rPr>
      </w:pPr>
    </w:p>
    <w:p w:rsidR="00F647F2" w:rsidRDefault="00F647F2" w:rsidP="003E01FF">
      <w:pPr>
        <w:spacing w:line="360" w:lineRule="auto"/>
        <w:ind w:firstLine="709"/>
        <w:rPr>
          <w:lang w:eastAsia="ru-RU"/>
        </w:rPr>
      </w:pPr>
      <w:r>
        <w:rPr>
          <w:lang w:eastAsia="ru-RU"/>
        </w:rPr>
        <w:t>В соответствии с действующим законодательством нельзя сокращать: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1)беременных женщин;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2)женщин, имеющих ребенка в возрасте до трех лет;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3)одиноких матерей, воспитывающих ребенка-инвалида в возрасте до 18 лет или ребенка в возрасте до 14 лет;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4)лиц, воспитывающих без матери ребенка в возрасте до 14 лет (ребенка-инвалида в возрасте до 18 лет);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5)единственных кормильцев ребенка-инвалида в возрасте до 18 лет или ребенка в возрасте до трех лет в семье, где трое и более малолетних детей, если второй родитель (законный представитель) не работает;</w:t>
      </w:r>
    </w:p>
    <w:p w:rsidR="00F647F2" w:rsidRPr="00453B38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6)работников, которых нельзя увольнять по итогам оценки преимущественного права;</w:t>
      </w:r>
    </w:p>
    <w:p w:rsidR="00F647F2" w:rsidRDefault="00F647F2" w:rsidP="003E01FF">
      <w:pPr>
        <w:spacing w:line="360" w:lineRule="auto"/>
        <w:ind w:firstLine="709"/>
        <w:rPr>
          <w:lang w:eastAsia="ru-RU"/>
        </w:rPr>
      </w:pPr>
      <w:r w:rsidRPr="00453B38">
        <w:rPr>
          <w:lang w:eastAsia="ru-RU"/>
        </w:rPr>
        <w:t>7)находящихся на больничном или в отпуске на день увольнения (дат</w:t>
      </w:r>
      <w:r>
        <w:rPr>
          <w:lang w:eastAsia="ru-RU"/>
        </w:rPr>
        <w:t>а</w:t>
      </w:r>
      <w:r w:rsidRPr="00453B38">
        <w:rPr>
          <w:lang w:eastAsia="ru-RU"/>
        </w:rPr>
        <w:t xml:space="preserve"> увольнения в таком случае </w:t>
      </w:r>
      <w:r>
        <w:rPr>
          <w:lang w:eastAsia="ru-RU"/>
        </w:rPr>
        <w:t>должна быть</w:t>
      </w:r>
      <w:r w:rsidRPr="00453B38">
        <w:rPr>
          <w:lang w:eastAsia="ru-RU"/>
        </w:rPr>
        <w:t xml:space="preserve"> перенес</w:t>
      </w:r>
      <w:r>
        <w:rPr>
          <w:lang w:eastAsia="ru-RU"/>
        </w:rPr>
        <w:t>ена</w:t>
      </w:r>
      <w:r w:rsidRPr="00453B38">
        <w:rPr>
          <w:lang w:eastAsia="ru-RU"/>
        </w:rPr>
        <w:t>).</w:t>
      </w:r>
    </w:p>
    <w:p w:rsidR="00F647F2" w:rsidRDefault="00F647F2" w:rsidP="00A066C2">
      <w:pPr>
        <w:ind w:firstLine="709"/>
        <w:rPr>
          <w:lang w:eastAsia="ru-RU"/>
        </w:rPr>
      </w:pPr>
      <w:r w:rsidRPr="008C2FD8">
        <w:rPr>
          <w:lang w:eastAsia="ru-RU"/>
        </w:rPr>
        <w:t>Постановление</w:t>
      </w:r>
      <w:r>
        <w:rPr>
          <w:lang w:eastAsia="ru-RU"/>
        </w:rPr>
        <w:t>м</w:t>
      </w:r>
      <w:r w:rsidRPr="008C2FD8">
        <w:rPr>
          <w:lang w:eastAsia="ru-RU"/>
        </w:rPr>
        <w:t xml:space="preserve"> Пленума Верховного Суда РФ от 28.01.2014 N 1</w:t>
      </w:r>
      <w:r>
        <w:rPr>
          <w:lang w:eastAsia="ru-RU"/>
        </w:rPr>
        <w:t xml:space="preserve"> разъяснено, что </w:t>
      </w:r>
      <w:r w:rsidRPr="008C2FD8">
        <w:rPr>
          <w:lang w:eastAsia="ru-RU"/>
        </w:rPr>
        <w:t>гарантии и льготы, установленные законами и иными нормативными правовыми актами, предоставляемые женщинам в связи с материнством, распространяются на отцов и других лиц, воспитывающих детей без матери, на опекунов (попечителей) несовершеннолетних, осуществляющих трудовую деятельность, в том числе на лиц, работающих по совместительству.</w:t>
      </w:r>
    </w:p>
    <w:p w:rsidR="00F647F2" w:rsidRDefault="00F647F2" w:rsidP="00A066C2">
      <w:pPr>
        <w:ind w:firstLine="709"/>
        <w:rPr>
          <w:lang w:eastAsia="ru-RU"/>
        </w:rPr>
      </w:pPr>
    </w:p>
    <w:p w:rsidR="00F647F2" w:rsidRDefault="00F647F2" w:rsidP="00A066C2">
      <w:pPr>
        <w:rPr>
          <w:lang w:eastAsia="ru-RU"/>
        </w:rPr>
      </w:pPr>
      <w:r>
        <w:rPr>
          <w:lang w:eastAsia="ru-RU"/>
        </w:rPr>
        <w:t>Прокурор Темниковского района</w:t>
      </w:r>
    </w:p>
    <w:p w:rsidR="00F647F2" w:rsidRDefault="00F647F2" w:rsidP="00A066C2">
      <w:pPr>
        <w:rPr>
          <w:lang w:eastAsia="ru-RU"/>
        </w:rPr>
      </w:pPr>
      <w:r>
        <w:rPr>
          <w:lang w:eastAsia="ru-RU"/>
        </w:rPr>
        <w:t>старший советник юстиции                                                                    М.В.Штанов</w:t>
      </w:r>
    </w:p>
    <w:p w:rsidR="00F647F2" w:rsidRPr="00C439DD" w:rsidRDefault="00F647F2" w:rsidP="003E01FF">
      <w:pPr>
        <w:spacing w:line="360" w:lineRule="auto"/>
        <w:ind w:firstLine="709"/>
        <w:rPr>
          <w:lang w:eastAsia="ru-RU"/>
        </w:rPr>
      </w:pPr>
    </w:p>
    <w:p w:rsidR="00F647F2" w:rsidRDefault="00F647F2">
      <w:bookmarkStart w:id="0" w:name="_GoBack"/>
      <w:bookmarkEnd w:id="0"/>
    </w:p>
    <w:sectPr w:rsidR="00F647F2" w:rsidSect="003E01F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BA3"/>
    <w:rsid w:val="001034E7"/>
    <w:rsid w:val="003718FC"/>
    <w:rsid w:val="003E01FF"/>
    <w:rsid w:val="00453B38"/>
    <w:rsid w:val="004F7CFD"/>
    <w:rsid w:val="0080611B"/>
    <w:rsid w:val="008A6D6D"/>
    <w:rsid w:val="008C2FD8"/>
    <w:rsid w:val="008E327A"/>
    <w:rsid w:val="00A066C2"/>
    <w:rsid w:val="00C439DD"/>
    <w:rsid w:val="00DA5BA3"/>
    <w:rsid w:val="00F6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BA3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uiPriority w:val="99"/>
    <w:rsid w:val="003E01FF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57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258</Words>
  <Characters>1477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dcterms:created xsi:type="dcterms:W3CDTF">2022-03-24T11:36:00Z</dcterms:created>
  <dcterms:modified xsi:type="dcterms:W3CDTF">2022-03-25T13:27:00Z</dcterms:modified>
</cp:coreProperties>
</file>