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D0" w:rsidRPr="001172F6" w:rsidRDefault="000E75D0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0E75D0" w:rsidRDefault="000E75D0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0E75D0" w:rsidRDefault="000E75D0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E75D0" w:rsidRPr="001172F6" w:rsidRDefault="000E75D0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0E75D0" w:rsidRPr="001172F6" w:rsidRDefault="000E75D0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E75D0" w:rsidRPr="001172F6" w:rsidRDefault="000E75D0" w:rsidP="00B808C6">
      <w:pPr>
        <w:pStyle w:val="NoSpacing"/>
        <w:jc w:val="center"/>
        <w:rPr>
          <w:sz w:val="28"/>
          <w:szCs w:val="28"/>
        </w:rPr>
      </w:pPr>
    </w:p>
    <w:p w:rsidR="000E75D0" w:rsidRPr="001172F6" w:rsidRDefault="000E75D0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0E75D0" w:rsidRDefault="000E75D0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0E75D0" w:rsidRDefault="000E75D0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«01» марта  2022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№ 56</w:t>
      </w:r>
    </w:p>
    <w:p w:rsidR="000E75D0" w:rsidRDefault="000E75D0" w:rsidP="001172F6">
      <w:pPr>
        <w:pStyle w:val="NoSpacing"/>
        <w:rPr>
          <w:sz w:val="28"/>
          <w:szCs w:val="28"/>
        </w:rPr>
      </w:pPr>
    </w:p>
    <w:p w:rsidR="000E75D0" w:rsidRPr="001172F6" w:rsidRDefault="000E75D0" w:rsidP="00A73749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0E75D0" w:rsidRDefault="000E75D0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0E75D0" w:rsidRPr="00940063" w:rsidRDefault="000E75D0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0E75D0" w:rsidRPr="00940063" w:rsidRDefault="000E75D0" w:rsidP="001172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</w:t>
      </w:r>
      <w:r w:rsidRPr="0094006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Кушки</w:t>
      </w:r>
      <w:r w:rsidRPr="00940063"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0E75D0" w:rsidRDefault="000E75D0" w:rsidP="001172F6">
      <w:pPr>
        <w:jc w:val="center"/>
        <w:rPr>
          <w:sz w:val="28"/>
          <w:szCs w:val="28"/>
        </w:rPr>
      </w:pPr>
    </w:p>
    <w:p w:rsidR="000E75D0" w:rsidRDefault="000E75D0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0E75D0" w:rsidRDefault="000E75D0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</w:p>
    <w:p w:rsidR="000E75D0" w:rsidRPr="00A40408" w:rsidRDefault="000E75D0" w:rsidP="00B935BF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>Темниковского муниципального района Республики Мордовия, </w:t>
      </w:r>
      <w:r w:rsidRPr="00A40408">
        <w:rPr>
          <w:sz w:val="28"/>
          <w:szCs w:val="28"/>
        </w:rPr>
        <w:t>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0E75D0" w:rsidRDefault="000E75D0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с.Кушки</w:t>
      </w:r>
    </w:p>
    <w:p w:rsidR="000E75D0" w:rsidRPr="001852EE" w:rsidRDefault="000E75D0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0E75D0" w:rsidRPr="001852EE" w:rsidRDefault="000E75D0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 xml:space="preserve"> Согласны ли Вы ввести на территории</w:t>
      </w:r>
      <w:r>
        <w:rPr>
          <w:color w:val="202020"/>
          <w:sz w:val="28"/>
          <w:szCs w:val="28"/>
        </w:rPr>
        <w:t xml:space="preserve"> с.Кушки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2022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 w:rsidRPr="00D61AA7">
        <w:rPr>
          <w:color w:val="202020"/>
          <w:sz w:val="28"/>
          <w:szCs w:val="28"/>
        </w:rPr>
        <w:t>30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триста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с.Кушки</w:t>
      </w:r>
      <w:r w:rsidRPr="001852EE">
        <w:rPr>
          <w:color w:val="202020"/>
          <w:sz w:val="28"/>
          <w:szCs w:val="28"/>
        </w:rPr>
        <w:t>:</w:t>
      </w:r>
    </w:p>
    <w:p w:rsidR="000E75D0" w:rsidRDefault="000E75D0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>на ограждение и благоустройство парка в с.Кушки.</w:t>
      </w:r>
    </w:p>
    <w:p w:rsidR="000E75D0" w:rsidRDefault="000E75D0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0E75D0" w:rsidRPr="00890405" w:rsidRDefault="000E75D0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0E75D0" w:rsidRDefault="000E75D0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после дня его официального опубликования</w:t>
      </w:r>
    </w:p>
    <w:p w:rsidR="000E75D0" w:rsidRDefault="000E75D0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</w:p>
    <w:p w:rsidR="000E75D0" w:rsidRDefault="000E75D0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0E75D0" w:rsidRDefault="000E75D0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сельского поселения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Ю.П.Нечайкин</w:t>
      </w:r>
    </w:p>
    <w:p w:rsidR="000E75D0" w:rsidRPr="00A40408" w:rsidRDefault="000E75D0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0E75D0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C3220"/>
    <w:rsid w:val="000C726F"/>
    <w:rsid w:val="000E67D7"/>
    <w:rsid w:val="000E75D0"/>
    <w:rsid w:val="001172F6"/>
    <w:rsid w:val="001852EE"/>
    <w:rsid w:val="001C7AC2"/>
    <w:rsid w:val="00212F4B"/>
    <w:rsid w:val="002550DA"/>
    <w:rsid w:val="00282652"/>
    <w:rsid w:val="003C2AC1"/>
    <w:rsid w:val="003D2D28"/>
    <w:rsid w:val="004E4184"/>
    <w:rsid w:val="00502A27"/>
    <w:rsid w:val="00604235"/>
    <w:rsid w:val="00634434"/>
    <w:rsid w:val="006702C5"/>
    <w:rsid w:val="007A63A1"/>
    <w:rsid w:val="007B7584"/>
    <w:rsid w:val="007E5A97"/>
    <w:rsid w:val="00890405"/>
    <w:rsid w:val="00935E37"/>
    <w:rsid w:val="00940063"/>
    <w:rsid w:val="009D22BE"/>
    <w:rsid w:val="00A30BE9"/>
    <w:rsid w:val="00A40408"/>
    <w:rsid w:val="00A70271"/>
    <w:rsid w:val="00A73749"/>
    <w:rsid w:val="00AB67D4"/>
    <w:rsid w:val="00B739E0"/>
    <w:rsid w:val="00B808C6"/>
    <w:rsid w:val="00B935BF"/>
    <w:rsid w:val="00B93AE3"/>
    <w:rsid w:val="00BA4F96"/>
    <w:rsid w:val="00BB361C"/>
    <w:rsid w:val="00BC36B1"/>
    <w:rsid w:val="00C41E8A"/>
    <w:rsid w:val="00C54BD4"/>
    <w:rsid w:val="00C73A3A"/>
    <w:rsid w:val="00CA109D"/>
    <w:rsid w:val="00CF0F45"/>
    <w:rsid w:val="00D14A8D"/>
    <w:rsid w:val="00D25512"/>
    <w:rsid w:val="00D61AA7"/>
    <w:rsid w:val="00D63B37"/>
    <w:rsid w:val="00D85F28"/>
    <w:rsid w:val="00DD53C1"/>
    <w:rsid w:val="00E64053"/>
    <w:rsid w:val="00EF5F9D"/>
    <w:rsid w:val="00EF6E40"/>
    <w:rsid w:val="00F2504D"/>
    <w:rsid w:val="00F655B9"/>
    <w:rsid w:val="00FB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40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2</Pages>
  <Words>246</Words>
  <Characters>1405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cp:lastPrinted>2020-08-19T13:03:00Z</cp:lastPrinted>
  <dcterms:created xsi:type="dcterms:W3CDTF">2020-09-22T12:19:00Z</dcterms:created>
  <dcterms:modified xsi:type="dcterms:W3CDTF">2022-03-29T06:24:00Z</dcterms:modified>
</cp:coreProperties>
</file>