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F4B" w:rsidRDefault="00382F4B" w:rsidP="000D6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317704">
        <w:rPr>
          <w:rFonts w:ascii="Times New Roman" w:hAnsi="Times New Roman" w:cs="Times New Roman"/>
          <w:sz w:val="28"/>
          <w:szCs w:val="28"/>
        </w:rPr>
        <w:t>Объявление</w:t>
      </w:r>
    </w:p>
    <w:p w:rsidR="00382F4B" w:rsidRDefault="00382F4B" w:rsidP="001F3E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по организации и проведению схода граждан в с. Кушки, </w:t>
      </w:r>
    </w:p>
    <w:p w:rsidR="00382F4B" w:rsidRDefault="00382F4B" w:rsidP="001F3E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утвержденная решением Совета депутатов Бабеевского сельского поселения </w:t>
      </w:r>
      <w:r w:rsidRPr="00CF6D39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 57 </w:t>
      </w:r>
      <w:r w:rsidRPr="00CF6D39">
        <w:rPr>
          <w:rFonts w:ascii="Times New Roman" w:hAnsi="Times New Roman" w:cs="Times New Roman"/>
          <w:sz w:val="28"/>
          <w:szCs w:val="28"/>
        </w:rPr>
        <w:t>от 01.03.2022 года</w:t>
      </w:r>
      <w:r>
        <w:rPr>
          <w:rFonts w:ascii="Times New Roman" w:hAnsi="Times New Roman" w:cs="Times New Roman"/>
          <w:sz w:val="28"/>
          <w:szCs w:val="28"/>
        </w:rPr>
        <w:t xml:space="preserve"> информирует жителей села Кушки, достигшим на дату голосования на сходе граждан 18 летнего возраста и место жительства которых расположено в границах села Кушки о том, что 31 марта 2022  года будут проводиться сходы граждан поэтапно отдельно на каждой улице села Кушки в следующее время:</w:t>
      </w:r>
    </w:p>
    <w:p w:rsidR="00382F4B" w:rsidRDefault="00382F4B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AC2">
        <w:rPr>
          <w:rFonts w:ascii="Times New Roman" w:hAnsi="Times New Roman" w:cs="Times New Roman"/>
          <w:sz w:val="28"/>
          <w:szCs w:val="28"/>
        </w:rPr>
        <w:t xml:space="preserve">улица </w:t>
      </w:r>
      <w:r>
        <w:rPr>
          <w:rFonts w:ascii="Times New Roman" w:hAnsi="Times New Roman" w:cs="Times New Roman"/>
          <w:sz w:val="28"/>
          <w:szCs w:val="28"/>
        </w:rPr>
        <w:t xml:space="preserve">Октябрьская </w:t>
      </w:r>
      <w:r w:rsidRPr="00B11AC2">
        <w:rPr>
          <w:rFonts w:ascii="Times New Roman" w:hAnsi="Times New Roman" w:cs="Times New Roman"/>
          <w:sz w:val="28"/>
          <w:szCs w:val="28"/>
        </w:rPr>
        <w:t xml:space="preserve"> (</w:t>
      </w:r>
      <w:r w:rsidRPr="00B11AC2">
        <w:rPr>
          <w:rFonts w:ascii="Times New Roman" w:hAnsi="Times New Roman" w:cs="Times New Roman"/>
          <w:i/>
          <w:iCs/>
          <w:sz w:val="28"/>
          <w:szCs w:val="28"/>
        </w:rPr>
        <w:t>напротив дома №</w:t>
      </w:r>
      <w:r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B11AC2">
        <w:rPr>
          <w:rFonts w:ascii="Times New Roman" w:hAnsi="Times New Roman" w:cs="Times New Roman"/>
          <w:sz w:val="28"/>
          <w:szCs w:val="28"/>
        </w:rPr>
        <w:t>)</w:t>
      </w:r>
    </w:p>
    <w:p w:rsidR="00382F4B" w:rsidRDefault="00382F4B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AC2">
        <w:rPr>
          <w:rFonts w:ascii="Times New Roman" w:hAnsi="Times New Roman" w:cs="Times New Roman"/>
          <w:sz w:val="28"/>
          <w:szCs w:val="28"/>
        </w:rPr>
        <w:t>регистрация с 8-30 - время проведения  9-00;</w:t>
      </w:r>
    </w:p>
    <w:p w:rsidR="00382F4B" w:rsidRPr="00B11AC2" w:rsidRDefault="00382F4B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2F4B" w:rsidRDefault="00382F4B" w:rsidP="001F3E7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B11AC2">
        <w:rPr>
          <w:rFonts w:ascii="Times New Roman" w:hAnsi="Times New Roman" w:cs="Times New Roman"/>
          <w:sz w:val="28"/>
          <w:szCs w:val="28"/>
        </w:rPr>
        <w:t xml:space="preserve">улица </w:t>
      </w:r>
      <w:r>
        <w:rPr>
          <w:rFonts w:ascii="Times New Roman" w:hAnsi="Times New Roman" w:cs="Times New Roman"/>
          <w:sz w:val="28"/>
          <w:szCs w:val="28"/>
        </w:rPr>
        <w:t xml:space="preserve">Пушкина </w:t>
      </w:r>
      <w:r w:rsidRPr="00B11AC2">
        <w:rPr>
          <w:rFonts w:ascii="Times New Roman" w:hAnsi="Times New Roman" w:cs="Times New Roman"/>
          <w:i/>
          <w:iCs/>
          <w:sz w:val="28"/>
          <w:szCs w:val="28"/>
        </w:rPr>
        <w:t>(напротив дома №1</w:t>
      </w:r>
      <w:r>
        <w:rPr>
          <w:rFonts w:ascii="Times New Roman" w:hAnsi="Times New Roman" w:cs="Times New Roman"/>
          <w:i/>
          <w:iCs/>
          <w:sz w:val="28"/>
          <w:szCs w:val="28"/>
        </w:rPr>
        <w:t>1)</w:t>
      </w:r>
    </w:p>
    <w:p w:rsidR="00382F4B" w:rsidRPr="001F3E78" w:rsidRDefault="00382F4B" w:rsidP="001F3E7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B11AC2">
        <w:rPr>
          <w:rFonts w:ascii="Times New Roman" w:hAnsi="Times New Roman" w:cs="Times New Roman"/>
          <w:sz w:val="28"/>
          <w:szCs w:val="28"/>
        </w:rPr>
        <w:t>регистрация с 10-00   -  время проведения  10-30;</w:t>
      </w:r>
    </w:p>
    <w:p w:rsidR="00382F4B" w:rsidRDefault="00382F4B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2F4B" w:rsidRDefault="00382F4B" w:rsidP="001F3E7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B11AC2">
        <w:rPr>
          <w:rFonts w:ascii="Times New Roman" w:hAnsi="Times New Roman" w:cs="Times New Roman"/>
          <w:sz w:val="28"/>
          <w:szCs w:val="28"/>
        </w:rPr>
        <w:t xml:space="preserve">улица </w:t>
      </w:r>
      <w:r>
        <w:rPr>
          <w:rFonts w:ascii="Times New Roman" w:hAnsi="Times New Roman" w:cs="Times New Roman"/>
          <w:sz w:val="28"/>
          <w:szCs w:val="28"/>
        </w:rPr>
        <w:t xml:space="preserve">Советская </w:t>
      </w:r>
      <w:r w:rsidRPr="00B11AC2">
        <w:rPr>
          <w:rFonts w:ascii="Times New Roman" w:hAnsi="Times New Roman" w:cs="Times New Roman"/>
          <w:i/>
          <w:iCs/>
          <w:sz w:val="28"/>
          <w:szCs w:val="28"/>
        </w:rPr>
        <w:t>(напротив дома №1)</w:t>
      </w:r>
    </w:p>
    <w:p w:rsidR="00382F4B" w:rsidRDefault="00382F4B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AC2">
        <w:rPr>
          <w:rFonts w:ascii="Times New Roman" w:hAnsi="Times New Roman" w:cs="Times New Roman"/>
          <w:sz w:val="28"/>
          <w:szCs w:val="28"/>
        </w:rPr>
        <w:t>регистрация с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B11AC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B11AC2">
        <w:rPr>
          <w:rFonts w:ascii="Times New Roman" w:hAnsi="Times New Roman" w:cs="Times New Roman"/>
          <w:sz w:val="28"/>
          <w:szCs w:val="28"/>
        </w:rPr>
        <w:t>0   -  время проведения 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B11AC2">
        <w:rPr>
          <w:rFonts w:ascii="Times New Roman" w:hAnsi="Times New Roman" w:cs="Times New Roman"/>
          <w:sz w:val="28"/>
          <w:szCs w:val="28"/>
        </w:rPr>
        <w:t>-30;</w:t>
      </w:r>
    </w:p>
    <w:p w:rsidR="00382F4B" w:rsidRDefault="00382F4B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2F4B" w:rsidRDefault="00382F4B" w:rsidP="001F3E7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B11AC2">
        <w:rPr>
          <w:rFonts w:ascii="Times New Roman" w:hAnsi="Times New Roman" w:cs="Times New Roman"/>
          <w:sz w:val="28"/>
          <w:szCs w:val="28"/>
        </w:rPr>
        <w:t xml:space="preserve">улица </w:t>
      </w:r>
      <w:r>
        <w:rPr>
          <w:rFonts w:ascii="Times New Roman" w:hAnsi="Times New Roman" w:cs="Times New Roman"/>
          <w:sz w:val="28"/>
          <w:szCs w:val="28"/>
        </w:rPr>
        <w:t xml:space="preserve">Садовая </w:t>
      </w:r>
      <w:r w:rsidRPr="00B11AC2">
        <w:rPr>
          <w:rFonts w:ascii="Times New Roman" w:hAnsi="Times New Roman" w:cs="Times New Roman"/>
          <w:i/>
          <w:iCs/>
          <w:sz w:val="28"/>
          <w:szCs w:val="28"/>
        </w:rPr>
        <w:t>(напротив дома №1</w:t>
      </w:r>
      <w:r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Pr="00B11AC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382F4B" w:rsidRDefault="00382F4B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с 12</w:t>
      </w:r>
      <w:r w:rsidRPr="00B11AC2">
        <w:rPr>
          <w:rFonts w:ascii="Times New Roman" w:hAnsi="Times New Roman" w:cs="Times New Roman"/>
          <w:sz w:val="28"/>
          <w:szCs w:val="28"/>
        </w:rPr>
        <w:t>-00   -  время проведения 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11AC2">
        <w:rPr>
          <w:rFonts w:ascii="Times New Roman" w:hAnsi="Times New Roman" w:cs="Times New Roman"/>
          <w:sz w:val="28"/>
          <w:szCs w:val="28"/>
        </w:rPr>
        <w:t>-30;</w:t>
      </w:r>
    </w:p>
    <w:p w:rsidR="00382F4B" w:rsidRDefault="00382F4B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2F4B" w:rsidRDefault="00382F4B" w:rsidP="001F3E7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B11AC2">
        <w:rPr>
          <w:rFonts w:ascii="Times New Roman" w:hAnsi="Times New Roman" w:cs="Times New Roman"/>
          <w:sz w:val="28"/>
          <w:szCs w:val="28"/>
        </w:rPr>
        <w:t xml:space="preserve">улица </w:t>
      </w:r>
      <w:r>
        <w:rPr>
          <w:rFonts w:ascii="Times New Roman" w:hAnsi="Times New Roman" w:cs="Times New Roman"/>
          <w:sz w:val="28"/>
          <w:szCs w:val="28"/>
        </w:rPr>
        <w:t xml:space="preserve">Школьная </w:t>
      </w:r>
      <w:r w:rsidRPr="00B11AC2">
        <w:rPr>
          <w:rFonts w:ascii="Times New Roman" w:hAnsi="Times New Roman" w:cs="Times New Roman"/>
          <w:i/>
          <w:iCs/>
          <w:sz w:val="28"/>
          <w:szCs w:val="28"/>
        </w:rPr>
        <w:t>(напротив дома №1)</w:t>
      </w:r>
    </w:p>
    <w:p w:rsidR="00382F4B" w:rsidRDefault="00382F4B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AC2">
        <w:rPr>
          <w:rFonts w:ascii="Times New Roman" w:hAnsi="Times New Roman" w:cs="Times New Roman"/>
          <w:sz w:val="28"/>
          <w:szCs w:val="28"/>
        </w:rPr>
        <w:t>регистрация с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11AC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B11AC2">
        <w:rPr>
          <w:rFonts w:ascii="Times New Roman" w:hAnsi="Times New Roman" w:cs="Times New Roman"/>
          <w:sz w:val="28"/>
          <w:szCs w:val="28"/>
        </w:rPr>
        <w:t>0   -  время проведения 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11AC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11AC2">
        <w:rPr>
          <w:rFonts w:ascii="Times New Roman" w:hAnsi="Times New Roman" w:cs="Times New Roman"/>
          <w:sz w:val="28"/>
          <w:szCs w:val="28"/>
        </w:rPr>
        <w:t>0;</w:t>
      </w:r>
    </w:p>
    <w:p w:rsidR="00382F4B" w:rsidRDefault="00382F4B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2F4B" w:rsidRDefault="00382F4B" w:rsidP="001F3E7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B11AC2">
        <w:rPr>
          <w:rFonts w:ascii="Times New Roman" w:hAnsi="Times New Roman" w:cs="Times New Roman"/>
          <w:sz w:val="28"/>
          <w:szCs w:val="28"/>
        </w:rPr>
        <w:t xml:space="preserve">улица </w:t>
      </w:r>
      <w:r>
        <w:rPr>
          <w:rFonts w:ascii="Times New Roman" w:hAnsi="Times New Roman" w:cs="Times New Roman"/>
          <w:sz w:val="28"/>
          <w:szCs w:val="28"/>
        </w:rPr>
        <w:t xml:space="preserve">Луговая, Полевая </w:t>
      </w:r>
      <w:r w:rsidRPr="00B11AC2">
        <w:rPr>
          <w:rFonts w:ascii="Times New Roman" w:hAnsi="Times New Roman" w:cs="Times New Roman"/>
          <w:i/>
          <w:iCs/>
          <w:sz w:val="28"/>
          <w:szCs w:val="28"/>
        </w:rPr>
        <w:t>(напротив дома №</w:t>
      </w:r>
      <w:r>
        <w:rPr>
          <w:rFonts w:ascii="Times New Roman" w:hAnsi="Times New Roman" w:cs="Times New Roman"/>
          <w:i/>
          <w:iCs/>
          <w:sz w:val="28"/>
          <w:szCs w:val="28"/>
        </w:rPr>
        <w:t>7</w:t>
      </w:r>
      <w:r w:rsidRPr="00B11AC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382F4B" w:rsidRDefault="00382F4B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с 14</w:t>
      </w:r>
      <w:r w:rsidRPr="00B11AC2">
        <w:rPr>
          <w:rFonts w:ascii="Times New Roman" w:hAnsi="Times New Roman" w:cs="Times New Roman"/>
          <w:sz w:val="28"/>
          <w:szCs w:val="28"/>
        </w:rPr>
        <w:t>-00   -  время проведения 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11AC2">
        <w:rPr>
          <w:rFonts w:ascii="Times New Roman" w:hAnsi="Times New Roman" w:cs="Times New Roman"/>
          <w:sz w:val="28"/>
          <w:szCs w:val="28"/>
        </w:rPr>
        <w:t>-30;</w:t>
      </w:r>
    </w:p>
    <w:p w:rsidR="00382F4B" w:rsidRPr="00B11AC2" w:rsidRDefault="00382F4B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2F4B" w:rsidRDefault="00382F4B" w:rsidP="001F3E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вопросу введения на 2022-2023 г.г. самообложения граждан, разовый платеж              300 (триста) рублей на каждого совершеннолетнего жителя, постоянно проживающего на территории села Кушки на   ограждение и благоустройство парка в селе Кушки.</w:t>
      </w:r>
    </w:p>
    <w:p w:rsidR="00382F4B" w:rsidRDefault="00382F4B">
      <w:pPr>
        <w:rPr>
          <w:rFonts w:ascii="Times New Roman" w:hAnsi="Times New Roman" w:cs="Times New Roman"/>
          <w:sz w:val="28"/>
          <w:szCs w:val="28"/>
        </w:rPr>
      </w:pPr>
    </w:p>
    <w:sectPr w:rsidR="00382F4B" w:rsidSect="001F3E7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7704"/>
    <w:rsid w:val="00033D5A"/>
    <w:rsid w:val="000D65FB"/>
    <w:rsid w:val="00180F3E"/>
    <w:rsid w:val="001F3E78"/>
    <w:rsid w:val="002320C9"/>
    <w:rsid w:val="00317704"/>
    <w:rsid w:val="00355DD1"/>
    <w:rsid w:val="00382F4B"/>
    <w:rsid w:val="004B2C60"/>
    <w:rsid w:val="00653901"/>
    <w:rsid w:val="006F2865"/>
    <w:rsid w:val="00706637"/>
    <w:rsid w:val="007B305D"/>
    <w:rsid w:val="00953FBB"/>
    <w:rsid w:val="00B11AC2"/>
    <w:rsid w:val="00B56598"/>
    <w:rsid w:val="00C63288"/>
    <w:rsid w:val="00CF6D39"/>
    <w:rsid w:val="00DD4633"/>
    <w:rsid w:val="00E873DD"/>
    <w:rsid w:val="00F96554"/>
    <w:rsid w:val="00FB3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D5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1</Pages>
  <Words>182</Words>
  <Characters>1042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8</cp:revision>
  <cp:lastPrinted>2020-09-21T13:02:00Z</cp:lastPrinted>
  <dcterms:created xsi:type="dcterms:W3CDTF">2020-09-22T12:21:00Z</dcterms:created>
  <dcterms:modified xsi:type="dcterms:W3CDTF">2022-03-29T06:19:00Z</dcterms:modified>
</cp:coreProperties>
</file>