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53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9A31BB">
        <w:object w:dxaOrig="8670" w:dyaOrig="12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618pt" o:ole="">
            <v:imagedata r:id="rId4" o:title=""/>
          </v:shape>
          <o:OLEObject Type="Embed" ProgID="AcroExch.Document.7" ShapeID="_x0000_i1025" DrawAspect="Content" ObjectID="_1713251228" r:id="rId5"/>
        </w:object>
      </w:r>
    </w:p>
    <w:p w:rsidR="00216B9C" w:rsidRPr="00876ECD" w:rsidRDefault="00216B9C" w:rsidP="00876ECD"/>
    <w:p w:rsidR="00216B9C" w:rsidRPr="00876ECD" w:rsidRDefault="00216B9C" w:rsidP="00876ECD"/>
    <w:p w:rsidR="00216B9C" w:rsidRDefault="00216B9C" w:rsidP="00876ECD">
      <w:pPr>
        <w:tabs>
          <w:tab w:val="left" w:pos="6555"/>
        </w:tabs>
      </w:pPr>
      <w:r>
        <w:tab/>
      </w:r>
    </w:p>
    <w:p w:rsidR="00216B9C" w:rsidRDefault="00216B9C" w:rsidP="00876ECD">
      <w:pPr>
        <w:tabs>
          <w:tab w:val="left" w:pos="6555"/>
        </w:tabs>
      </w:pP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54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 w:rsidP="00876ECD">
      <w:pPr>
        <w:tabs>
          <w:tab w:val="left" w:pos="6555"/>
        </w:tabs>
      </w:pPr>
    </w:p>
    <w:p w:rsidR="00216B9C" w:rsidRDefault="00216B9C" w:rsidP="00876ECD">
      <w:pPr>
        <w:tabs>
          <w:tab w:val="left" w:pos="6555"/>
        </w:tabs>
      </w:pPr>
    </w:p>
    <w:p w:rsidR="00216B9C" w:rsidRDefault="00216B9C" w:rsidP="00876ECD">
      <w:pPr>
        <w:tabs>
          <w:tab w:val="left" w:pos="6555"/>
        </w:tabs>
      </w:pPr>
    </w:p>
    <w:p w:rsidR="00216B9C" w:rsidRDefault="00216B9C" w:rsidP="00876ECD">
      <w:pPr>
        <w:tabs>
          <w:tab w:val="left" w:pos="6555"/>
        </w:tabs>
      </w:pPr>
    </w:p>
    <w:p w:rsidR="00216B9C" w:rsidRDefault="00216B9C" w:rsidP="00876ECD">
      <w:pPr>
        <w:tabs>
          <w:tab w:val="left" w:pos="6555"/>
        </w:tabs>
      </w:pPr>
    </w:p>
    <w:p w:rsidR="00216B9C" w:rsidRDefault="00216B9C" w:rsidP="00876ECD">
      <w:pPr>
        <w:tabs>
          <w:tab w:val="left" w:pos="6555"/>
        </w:tabs>
      </w:pPr>
    </w:p>
    <w:p w:rsidR="00216B9C" w:rsidRDefault="00216B9C" w:rsidP="00876ECD">
      <w:pPr>
        <w:tabs>
          <w:tab w:val="left" w:pos="6555"/>
        </w:tabs>
      </w:pPr>
    </w:p>
    <w:p w:rsidR="00216B9C" w:rsidRDefault="00216B9C" w:rsidP="00876ECD">
      <w:pPr>
        <w:tabs>
          <w:tab w:val="left" w:pos="6555"/>
        </w:tabs>
      </w:pPr>
    </w:p>
    <w:p w:rsidR="00216B9C" w:rsidRPr="00876ECD" w:rsidRDefault="00216B9C" w:rsidP="00876ECD">
      <w:pPr>
        <w:tabs>
          <w:tab w:val="left" w:pos="6555"/>
        </w:tabs>
      </w:pPr>
    </w:p>
    <w:p w:rsidR="00216B9C" w:rsidRPr="005F3E62" w:rsidRDefault="00216B9C">
      <w:r w:rsidRPr="005F3E62">
        <w:object w:dxaOrig="8670" w:dyaOrig="12360">
          <v:shape id="_x0000_i1026" type="#_x0000_t75" style="width:433.5pt;height:618pt" o:ole="">
            <v:imagedata r:id="rId6" o:title=""/>
          </v:shape>
          <o:OLEObject Type="Embed" ProgID="AcroExch.Document.7" ShapeID="_x0000_i1026" DrawAspect="Content" ObjectID="_1713251229" r:id="rId7"/>
        </w:objec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55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5F3E62">
        <w:object w:dxaOrig="8670" w:dyaOrig="12360">
          <v:shape id="_x0000_i1027" type="#_x0000_t75" style="width:433.5pt;height:618pt" o:ole="">
            <v:imagedata r:id="rId8" o:title=""/>
          </v:shape>
          <o:OLEObject Type="Embed" ProgID="AcroExch.Document.7" ShapeID="_x0000_i1027" DrawAspect="Content" ObjectID="_1713251230" r:id="rId9"/>
        </w:objec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56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5F3E62">
        <w:object w:dxaOrig="8670" w:dyaOrig="12360">
          <v:shape id="_x0000_i1028" type="#_x0000_t75" style="width:433.5pt;height:618pt" o:ole="">
            <v:imagedata r:id="rId10" o:title=""/>
          </v:shape>
          <o:OLEObject Type="Embed" ProgID="AcroExch.Document.7" ShapeID="_x0000_i1028" DrawAspect="Content" ObjectID="_1713251231" r:id="rId11"/>
        </w:objec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57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5F3E62">
        <w:object w:dxaOrig="8670" w:dyaOrig="12360">
          <v:shape id="_x0000_i1029" type="#_x0000_t75" style="width:433.5pt;height:618pt" o:ole="">
            <v:imagedata r:id="rId12" o:title=""/>
          </v:shape>
          <o:OLEObject Type="Embed" ProgID="AcroExch.Document.7" ShapeID="_x0000_i1029" DrawAspect="Content" ObjectID="_1713251232" r:id="rId13"/>
        </w:objec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58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5F3E62">
        <w:object w:dxaOrig="8670" w:dyaOrig="12360">
          <v:shape id="_x0000_i1030" type="#_x0000_t75" style="width:433.5pt;height:618pt" o:ole="">
            <v:imagedata r:id="rId14" o:title=""/>
          </v:shape>
          <o:OLEObject Type="Embed" ProgID="AcroExch.Document.7" ShapeID="_x0000_i1030" DrawAspect="Content" ObjectID="_1713251233" r:id="rId15"/>
        </w:objec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59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5F3E62">
        <w:object w:dxaOrig="8670" w:dyaOrig="12360">
          <v:shape id="_x0000_i1031" type="#_x0000_t75" style="width:433.5pt;height:618pt" o:ole="">
            <v:imagedata r:id="rId16" o:title=""/>
          </v:shape>
          <o:OLEObject Type="Embed" ProgID="AcroExch.Document.7" ShapeID="_x0000_i1031" DrawAspect="Content" ObjectID="_1713251234" r:id="rId17"/>
        </w:objec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5F3E62">
        <w:object w:dxaOrig="8670" w:dyaOrig="12360">
          <v:shape id="_x0000_i1032" type="#_x0000_t75" style="width:433.5pt;height:618pt" o:ole="">
            <v:imagedata r:id="rId18" o:title=""/>
          </v:shape>
          <o:OLEObject Type="Embed" ProgID="AcroExch.Document.7" ShapeID="_x0000_i1032" DrawAspect="Content" ObjectID="_1713251235" r:id="rId19"/>
        </w:objec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A4F8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6B9C" w:rsidRPr="007A4F83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16B9C" w:rsidRDefault="00216B9C" w:rsidP="002F44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4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C426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426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от 5 мая </w:t>
      </w:r>
      <w:r w:rsidRPr="00D3087B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/>
    <w:p w:rsidR="00216B9C" w:rsidRDefault="00216B9C">
      <w:r w:rsidRPr="005F3E62">
        <w:object w:dxaOrig="8670" w:dyaOrig="12360">
          <v:shape id="_x0000_i1033" type="#_x0000_t75" style="width:433.5pt;height:618pt" o:ole="">
            <v:imagedata r:id="rId20" o:title=""/>
          </v:shape>
          <o:OLEObject Type="Embed" ProgID="AcroExch.Document.7" ShapeID="_x0000_i1033" DrawAspect="Content" ObjectID="_1713251236" r:id="rId21"/>
        </w:object>
      </w:r>
    </w:p>
    <w:p w:rsidR="00216B9C" w:rsidRDefault="00216B9C"/>
    <w:p w:rsidR="00216B9C" w:rsidRDefault="00216B9C"/>
    <w:sectPr w:rsidR="00216B9C" w:rsidSect="002F44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1BB"/>
    <w:rsid w:val="00041C21"/>
    <w:rsid w:val="00216B9C"/>
    <w:rsid w:val="002F4451"/>
    <w:rsid w:val="003D471E"/>
    <w:rsid w:val="005F3E62"/>
    <w:rsid w:val="007A4F83"/>
    <w:rsid w:val="00876ECD"/>
    <w:rsid w:val="008B7182"/>
    <w:rsid w:val="009A31BB"/>
    <w:rsid w:val="00C426E7"/>
    <w:rsid w:val="00D30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C2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link w:val="DefaultParagraphFont"/>
    <w:uiPriority w:val="99"/>
    <w:rsid w:val="002F4451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18</Pages>
  <Words>549</Words>
  <Characters>3132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Администрация</dc:creator>
  <cp:keywords/>
  <dc:description/>
  <cp:lastModifiedBy>1</cp:lastModifiedBy>
  <cp:revision>3</cp:revision>
  <dcterms:created xsi:type="dcterms:W3CDTF">2022-05-05T06:58:00Z</dcterms:created>
  <dcterms:modified xsi:type="dcterms:W3CDTF">2022-05-05T07:20:00Z</dcterms:modified>
</cp:coreProperties>
</file>