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04" w:rsidRPr="00506F14" w:rsidRDefault="00276104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506F14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276104" w:rsidRPr="00506F14" w:rsidRDefault="00276104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276104" w:rsidRDefault="00276104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276104" w:rsidRPr="00506F14" w:rsidRDefault="00276104" w:rsidP="000D26D8">
      <w:pPr>
        <w:jc w:val="center"/>
        <w:rPr>
          <w:sz w:val="28"/>
          <w:szCs w:val="28"/>
        </w:rPr>
      </w:pPr>
    </w:p>
    <w:p w:rsidR="00276104" w:rsidRDefault="00276104" w:rsidP="000D26D8">
      <w:pPr>
        <w:jc w:val="center"/>
        <w:rPr>
          <w:sz w:val="28"/>
          <w:szCs w:val="28"/>
        </w:rPr>
      </w:pPr>
    </w:p>
    <w:p w:rsidR="00276104" w:rsidRPr="00A21148" w:rsidRDefault="00276104" w:rsidP="00825EA0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A21148">
        <w:rPr>
          <w:b/>
          <w:bCs/>
          <w:sz w:val="34"/>
          <w:szCs w:val="34"/>
        </w:rPr>
        <w:t xml:space="preserve"> Е Н И Е</w:t>
      </w:r>
    </w:p>
    <w:p w:rsidR="00276104" w:rsidRPr="00E167E7" w:rsidRDefault="00276104" w:rsidP="000D26D8">
      <w:pPr>
        <w:jc w:val="both"/>
        <w:rPr>
          <w:sz w:val="28"/>
          <w:szCs w:val="28"/>
        </w:rPr>
      </w:pPr>
    </w:p>
    <w:p w:rsidR="00276104" w:rsidRPr="00E167E7" w:rsidRDefault="00276104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276104" w:rsidRPr="00192EAE">
        <w:tc>
          <w:tcPr>
            <w:tcW w:w="9900" w:type="dxa"/>
          </w:tcPr>
          <w:p w:rsidR="00276104" w:rsidRDefault="00276104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«20» апреля 2022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   №  45</w:t>
            </w:r>
          </w:p>
          <w:p w:rsidR="00276104" w:rsidRPr="00192EAE" w:rsidRDefault="00276104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276104" w:rsidRPr="00E167E7">
        <w:tc>
          <w:tcPr>
            <w:tcW w:w="9900" w:type="dxa"/>
          </w:tcPr>
          <w:p w:rsidR="00276104" w:rsidRPr="00192EAE" w:rsidRDefault="00276104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276104" w:rsidRDefault="00276104" w:rsidP="000D26D8">
      <w:pPr>
        <w:pStyle w:val="Heading1"/>
        <w:jc w:val="center"/>
        <w:rPr>
          <w:rStyle w:val="a"/>
        </w:rPr>
      </w:pPr>
    </w:p>
    <w:p w:rsidR="00276104" w:rsidRDefault="00276104" w:rsidP="000D26D8">
      <w:pPr>
        <w:spacing w:line="360" w:lineRule="auto"/>
        <w:ind w:firstLine="709"/>
        <w:rPr>
          <w:sz w:val="28"/>
          <w:szCs w:val="28"/>
        </w:rPr>
      </w:pPr>
    </w:p>
    <w:p w:rsidR="00276104" w:rsidRDefault="00276104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276104" w:rsidRDefault="00276104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:rsidR="00276104" w:rsidRDefault="00276104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:rsidR="00276104" w:rsidRPr="00F85E12" w:rsidRDefault="00276104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>
        <w:rPr>
          <w:b/>
          <w:bCs/>
          <w:sz w:val="28"/>
          <w:szCs w:val="28"/>
        </w:rPr>
        <w:t>1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22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276104" w:rsidRDefault="00276104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76104" w:rsidRDefault="00276104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76104" w:rsidRPr="00D47700" w:rsidRDefault="00276104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76104" w:rsidRPr="00506F14" w:rsidRDefault="00276104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п о с т а н о в л я е т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276104" w:rsidRDefault="00276104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>ки Мордовия за 1 квартал 2022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276104" w:rsidRPr="001F3E91" w:rsidRDefault="00276104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постановление вступает в силу после дня его официального опубликования </w:t>
      </w:r>
    </w:p>
    <w:p w:rsidR="00276104" w:rsidRPr="009968B7" w:rsidRDefault="00276104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76104" w:rsidRDefault="00276104" w:rsidP="000D26D8">
      <w:pPr>
        <w:jc w:val="both"/>
        <w:rPr>
          <w:sz w:val="28"/>
          <w:szCs w:val="28"/>
        </w:rPr>
      </w:pPr>
    </w:p>
    <w:p w:rsidR="00276104" w:rsidRDefault="00276104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76104" w:rsidRDefault="00276104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276104" w:rsidRPr="00B0572B" w:rsidRDefault="00276104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276104" w:rsidRDefault="00276104" w:rsidP="000D26D8">
      <w:pPr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УТВЕРЖДЕНО:</w:t>
      </w:r>
    </w:p>
    <w:p w:rsidR="00276104" w:rsidRPr="00824888" w:rsidRDefault="00276104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Приложение </w:t>
      </w:r>
    </w:p>
    <w:p w:rsidR="00276104" w:rsidRPr="00824888" w:rsidRDefault="00276104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к</w:t>
      </w:r>
      <w:r>
        <w:rPr>
          <w:color w:val="000000"/>
          <w:spacing w:val="-4"/>
        </w:rPr>
        <w:t xml:space="preserve"> постановлению Главы</w:t>
      </w:r>
    </w:p>
    <w:p w:rsidR="00276104" w:rsidRPr="00824888" w:rsidRDefault="00276104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276104" w:rsidRPr="00824888" w:rsidRDefault="00276104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«20» апреля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22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45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276104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76104" w:rsidRPr="00E80FE0" w:rsidRDefault="00276104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76104" w:rsidRPr="00E80FE0" w:rsidRDefault="00276104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76104" w:rsidRPr="00E80FE0" w:rsidRDefault="00276104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76104" w:rsidRPr="00E80FE0" w:rsidRDefault="00276104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6104" w:rsidRPr="00E80FE0" w:rsidRDefault="00276104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6104" w:rsidRPr="00E80FE0" w:rsidRDefault="00276104" w:rsidP="006E38FB">
            <w:pPr>
              <w:rPr>
                <w:rFonts w:ascii="Arial" w:hAnsi="Arial" w:cs="Arial"/>
              </w:rPr>
            </w:pPr>
          </w:p>
        </w:tc>
      </w:tr>
      <w:tr w:rsidR="00276104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276104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276104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730745" w:rsidRDefault="00276104" w:rsidP="00242E1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5612008,0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730745" w:rsidRDefault="00276104" w:rsidP="00392DE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1225142,32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421E1C" w:rsidRDefault="00276104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 xml:space="preserve">        4386865,68</w:t>
            </w:r>
          </w:p>
        </w:tc>
      </w:tr>
      <w:tr w:rsidR="0027610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730745" w:rsidRDefault="00276104" w:rsidP="00C373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5612008,0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730745" w:rsidRDefault="00276104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1225142,32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421E1C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4368865,68</w:t>
            </w:r>
          </w:p>
        </w:tc>
      </w:tr>
      <w:tr w:rsidR="0027610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730745" w:rsidRDefault="00276104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1481300,0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276104" w:rsidRPr="00730745" w:rsidRDefault="00276104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125522,32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421E1C" w:rsidRDefault="00276104" w:rsidP="009F459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1355777,68</w:t>
            </w:r>
          </w:p>
        </w:tc>
      </w:tr>
      <w:tr w:rsidR="0027610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A53FEB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15004,14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12639,54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421E1C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2364,60</w:t>
            </w:r>
          </w:p>
        </w:tc>
      </w:tr>
      <w:tr w:rsidR="00276104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A53FEB" w:rsidRDefault="00276104" w:rsidP="00BC5157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14904,14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D76BAC" w:rsidRDefault="00276104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12561,54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421E1C" w:rsidRDefault="00276104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   2342,60</w:t>
            </w:r>
          </w:p>
        </w:tc>
      </w:tr>
      <w:tr w:rsidR="0027610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91210102030011000110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A53FEB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78,0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421E1C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22,0</w:t>
            </w:r>
          </w:p>
        </w:tc>
      </w:tr>
      <w:tr w:rsidR="0027610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2250,0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2250,0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27610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7909E5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A53FEB" w:rsidRDefault="00276104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A53FEB" w:rsidRDefault="00276104" w:rsidP="006C254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-538,80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421E1C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74461,20</w:t>
            </w:r>
          </w:p>
        </w:tc>
      </w:tr>
      <w:tr w:rsidR="0027610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431CCE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431CCE">
              <w:rPr>
                <w:b/>
                <w:bCs/>
                <w:sz w:val="16"/>
                <w:szCs w:val="16"/>
              </w:rPr>
              <w:t>700,0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20,47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421E1C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679,53</w:t>
            </w:r>
          </w:p>
        </w:tc>
      </w:tr>
      <w:tr w:rsidR="0027610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A53FEB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791745,86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48701,0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421E1C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743044,86</w:t>
            </w:r>
          </w:p>
        </w:tc>
      </w:tr>
      <w:tr w:rsidR="0027610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A53FEB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129,12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BA7C6F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59870,88</w:t>
            </w:r>
          </w:p>
        </w:tc>
      </w:tr>
      <w:tr w:rsidR="0027610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450000,0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27264,16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BA7C6F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422735,84</w:t>
            </w:r>
          </w:p>
        </w:tc>
      </w:tr>
      <w:tr w:rsidR="0027610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A53FEB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552,08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BA7C6F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1047,92</w:t>
            </w:r>
          </w:p>
        </w:tc>
      </w:tr>
      <w:tr w:rsidR="0027610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91211105025100000120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34504,75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50495,25</w:t>
            </w:r>
          </w:p>
        </w:tc>
      </w:tr>
      <w:tr w:rsidR="00276104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91211705050100000180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D76BAC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BA7C6F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A7C6F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276104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EA5CC4" w:rsidRDefault="00276104" w:rsidP="00335C5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4130708,0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EA5CC4" w:rsidRDefault="00276104" w:rsidP="001F6EEC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1099620,0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EA5CC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3031088,0</w:t>
            </w:r>
          </w:p>
        </w:tc>
      </w:tr>
      <w:tr w:rsidR="00276104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EA5CC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276104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91220215001100000150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66539E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66539E">
              <w:rPr>
                <w:b/>
                <w:bCs/>
                <w:sz w:val="16"/>
                <w:szCs w:val="16"/>
              </w:rPr>
              <w:t>142400,0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66539E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66539E">
              <w:rPr>
                <w:b/>
                <w:bCs/>
                <w:sz w:val="16"/>
                <w:szCs w:val="16"/>
              </w:rPr>
              <w:t>35700,0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66539E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66539E">
              <w:rPr>
                <w:b/>
                <w:bCs/>
                <w:sz w:val="16"/>
                <w:szCs w:val="16"/>
              </w:rPr>
              <w:t>106700,0</w:t>
            </w:r>
          </w:p>
        </w:tc>
      </w:tr>
      <w:tr w:rsidR="00276104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912 2 02 02999 10 0000 150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951138,0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400800,0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EA5CC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550338,0</w:t>
            </w:r>
          </w:p>
        </w:tc>
      </w:tr>
      <w:tr w:rsidR="00276104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EA5CC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</w:t>
            </w:r>
            <w:r w:rsidRPr="00EA5CC4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276104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22450,0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EA5CC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67350,0</w:t>
            </w:r>
          </w:p>
        </w:tc>
      </w:tr>
      <w:tr w:rsidR="00276104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2080400,0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D76BAC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400000,0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EA5CC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1680400,0</w:t>
            </w:r>
          </w:p>
        </w:tc>
      </w:tr>
      <w:tr w:rsidR="00276104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27610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31870,0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31870,0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276104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91220215002100000150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834700,0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208800,0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625900,0</w:t>
            </w:r>
          </w:p>
        </w:tc>
      </w:tr>
    </w:tbl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276104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07778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5612008,0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1218102,37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A73EED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-4393905,63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F7445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5612008,0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1218102,37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1222A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-4393905,63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A444A5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A444A5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-278300,0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-55000,0</w:t>
            </w:r>
          </w:p>
        </w:tc>
      </w:tr>
      <w:tr w:rsidR="00276104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43500,21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-77399,79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A444A5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C7851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810200,0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126445,32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-683754,68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-89500,0</w:t>
            </w:r>
          </w:p>
        </w:tc>
      </w:tr>
      <w:tr w:rsidR="00276104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  <w:tc>
          <w:tcPr>
            <w:tcW w:w="1480" w:type="dxa"/>
            <w:vAlign w:val="bottom"/>
          </w:tcPr>
          <w:p w:rsidR="00276104" w:rsidRPr="00506F14" w:rsidRDefault="00276104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276104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627200,0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115749,17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-511450,83</w:t>
            </w:r>
          </w:p>
        </w:tc>
      </w:tr>
      <w:tr w:rsidR="00276104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56875,54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-160224,46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-2400,0</w:t>
            </w:r>
          </w:p>
        </w:tc>
      </w:tr>
      <w:tr w:rsidR="00276104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-2500,0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BC7851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C7851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C7851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C7851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4945,53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C7851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-1254,47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C7851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484100,0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C7851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207147,50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C7851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-276952,50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-98300,0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-1700,0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31870,0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-31870,0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185138,0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-185138,0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6129,24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-18870,76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-1200,0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0E5F5E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-400,0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276104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-48750,0</w:t>
            </w:r>
          </w:p>
        </w:tc>
      </w:tr>
      <w:tr w:rsidR="0027610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-14850,0</w:t>
            </w:r>
          </w:p>
        </w:tc>
      </w:tr>
      <w:tr w:rsidR="0027610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-3750,0</w:t>
            </w:r>
          </w:p>
        </w:tc>
      </w:tr>
      <w:tr w:rsidR="0027610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883095" w:rsidRDefault="00276104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27610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1909400,0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398976,50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1E76A5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-1510423,50</w:t>
            </w:r>
          </w:p>
        </w:tc>
      </w:tr>
      <w:tr w:rsidR="0027610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742081" w:rsidRDefault="0027610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27610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742081" w:rsidRDefault="0027610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857E93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27610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857E93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-51000,0</w:t>
            </w:r>
          </w:p>
        </w:tc>
      </w:tr>
      <w:tr w:rsidR="0027610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857E93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27610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Default="0027610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857E93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276104" w:rsidRPr="00857E93" w:rsidRDefault="0027610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27610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208683,36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-151316,64</w:t>
            </w:r>
          </w:p>
        </w:tc>
      </w:tr>
      <w:tr w:rsidR="00276104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-7039,95</w:t>
            </w:r>
          </w:p>
          <w:p w:rsidR="00276104" w:rsidRPr="00506F14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6104" w:rsidRPr="00506F14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276104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6104" w:rsidRDefault="00276104" w:rsidP="006E38FB">
            <w:pPr>
              <w:shd w:val="clear" w:color="auto" w:fill="FFFFFF"/>
              <w:jc w:val="center"/>
            </w:pPr>
          </w:p>
          <w:p w:rsidR="00276104" w:rsidRDefault="00276104" w:rsidP="006E38FB">
            <w:pPr>
              <w:shd w:val="clear" w:color="auto" w:fill="FFFFFF"/>
              <w:jc w:val="center"/>
            </w:pPr>
          </w:p>
          <w:p w:rsidR="00276104" w:rsidRDefault="00276104" w:rsidP="006E38FB">
            <w:pPr>
              <w:shd w:val="clear" w:color="auto" w:fill="FFFFFF"/>
              <w:jc w:val="center"/>
            </w:pPr>
          </w:p>
          <w:p w:rsidR="00276104" w:rsidRDefault="00276104" w:rsidP="006E38FB">
            <w:pPr>
              <w:shd w:val="clear" w:color="auto" w:fill="FFFFFF"/>
              <w:jc w:val="center"/>
            </w:pPr>
          </w:p>
          <w:p w:rsidR="00276104" w:rsidRDefault="00276104" w:rsidP="006E38FB">
            <w:pPr>
              <w:shd w:val="clear" w:color="auto" w:fill="FFFFFF"/>
              <w:jc w:val="center"/>
            </w:pPr>
          </w:p>
          <w:p w:rsidR="00276104" w:rsidRPr="00506F14" w:rsidRDefault="00276104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276104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6104" w:rsidRPr="00506F14" w:rsidRDefault="00276104" w:rsidP="006E38FB">
            <w:pPr>
              <w:shd w:val="clear" w:color="auto" w:fill="FFFFFF"/>
            </w:pPr>
          </w:p>
        </w:tc>
      </w:tr>
      <w:tr w:rsidR="00276104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276104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276104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B8155B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8155B" w:rsidRDefault="00276104" w:rsidP="000E5F5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-7039,95</w:t>
            </w:r>
          </w:p>
        </w:tc>
      </w:tr>
      <w:tr w:rsidR="00276104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B8155B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276104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B8155B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276104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B8155B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276104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B8155B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76104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B8155B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276104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76104" w:rsidRPr="00B8155B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276104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76104" w:rsidRPr="00B8155B" w:rsidRDefault="0027610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276104" w:rsidRPr="00506F1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Pr="00506F1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Pr="00506F1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Pr="00506F14" w:rsidRDefault="0027610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76104" w:rsidRPr="00506F14" w:rsidRDefault="00276104" w:rsidP="000D26D8">
      <w:pPr>
        <w:jc w:val="both"/>
        <w:rPr>
          <w:color w:val="000000"/>
          <w:spacing w:val="-4"/>
          <w:sz w:val="28"/>
          <w:szCs w:val="28"/>
        </w:rPr>
      </w:pPr>
    </w:p>
    <w:p w:rsidR="00276104" w:rsidRPr="00506F14" w:rsidRDefault="00276104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276104" w:rsidRDefault="00276104"/>
    <w:p w:rsidR="00276104" w:rsidRDefault="00276104"/>
    <w:sectPr w:rsidR="00276104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6104" w:rsidRDefault="00276104" w:rsidP="00AC50D2">
      <w:r>
        <w:separator/>
      </w:r>
    </w:p>
  </w:endnote>
  <w:endnote w:type="continuationSeparator" w:id="1">
    <w:p w:rsidR="00276104" w:rsidRDefault="00276104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6104" w:rsidRDefault="00276104" w:rsidP="00AC50D2">
      <w:r>
        <w:separator/>
      </w:r>
    </w:p>
  </w:footnote>
  <w:footnote w:type="continuationSeparator" w:id="1">
    <w:p w:rsidR="00276104" w:rsidRDefault="00276104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104" w:rsidRDefault="00276104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276104" w:rsidRDefault="00276104" w:rsidP="006E38FB">
    <w:pPr>
      <w:pStyle w:val="Header"/>
      <w:jc w:val="center"/>
    </w:pPr>
  </w:p>
  <w:p w:rsidR="00276104" w:rsidRDefault="0027610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6265E"/>
    <w:rsid w:val="00066EBB"/>
    <w:rsid w:val="000749BB"/>
    <w:rsid w:val="0007778F"/>
    <w:rsid w:val="000A2F5C"/>
    <w:rsid w:val="000D26D8"/>
    <w:rsid w:val="000D5B58"/>
    <w:rsid w:val="000D72AC"/>
    <w:rsid w:val="000E5F5E"/>
    <w:rsid w:val="000F387D"/>
    <w:rsid w:val="00103EBA"/>
    <w:rsid w:val="001222A8"/>
    <w:rsid w:val="001235FD"/>
    <w:rsid w:val="00134745"/>
    <w:rsid w:val="00141FDC"/>
    <w:rsid w:val="00147C68"/>
    <w:rsid w:val="0018370D"/>
    <w:rsid w:val="00192EAE"/>
    <w:rsid w:val="001D0F47"/>
    <w:rsid w:val="001E76A5"/>
    <w:rsid w:val="001F3E91"/>
    <w:rsid w:val="001F6EEC"/>
    <w:rsid w:val="00206E06"/>
    <w:rsid w:val="002072AF"/>
    <w:rsid w:val="00211C62"/>
    <w:rsid w:val="002154A6"/>
    <w:rsid w:val="00241F93"/>
    <w:rsid w:val="00242E1B"/>
    <w:rsid w:val="002456E1"/>
    <w:rsid w:val="00276104"/>
    <w:rsid w:val="0029031A"/>
    <w:rsid w:val="002B67A6"/>
    <w:rsid w:val="002D08D6"/>
    <w:rsid w:val="002D15DC"/>
    <w:rsid w:val="002D4E27"/>
    <w:rsid w:val="002E318C"/>
    <w:rsid w:val="002E364F"/>
    <w:rsid w:val="00312F05"/>
    <w:rsid w:val="003325EF"/>
    <w:rsid w:val="00335C5A"/>
    <w:rsid w:val="0038424A"/>
    <w:rsid w:val="0038737B"/>
    <w:rsid w:val="00392DE3"/>
    <w:rsid w:val="003A5810"/>
    <w:rsid w:val="003B0327"/>
    <w:rsid w:val="003C33A2"/>
    <w:rsid w:val="003C6DDD"/>
    <w:rsid w:val="003C7BCD"/>
    <w:rsid w:val="003E166B"/>
    <w:rsid w:val="004124E1"/>
    <w:rsid w:val="004128B2"/>
    <w:rsid w:val="00420EB7"/>
    <w:rsid w:val="00421E1C"/>
    <w:rsid w:val="00422D69"/>
    <w:rsid w:val="00431CCE"/>
    <w:rsid w:val="00444927"/>
    <w:rsid w:val="00463006"/>
    <w:rsid w:val="004832E6"/>
    <w:rsid w:val="004C03BB"/>
    <w:rsid w:val="00506F14"/>
    <w:rsid w:val="00526055"/>
    <w:rsid w:val="00526CBD"/>
    <w:rsid w:val="00536A7C"/>
    <w:rsid w:val="00536B2C"/>
    <w:rsid w:val="0054219C"/>
    <w:rsid w:val="005576BA"/>
    <w:rsid w:val="00576E18"/>
    <w:rsid w:val="00641F19"/>
    <w:rsid w:val="00646A0C"/>
    <w:rsid w:val="006539C6"/>
    <w:rsid w:val="0066539E"/>
    <w:rsid w:val="00676017"/>
    <w:rsid w:val="006A33B7"/>
    <w:rsid w:val="006C1EBC"/>
    <w:rsid w:val="006C254A"/>
    <w:rsid w:val="006E210C"/>
    <w:rsid w:val="006E38FB"/>
    <w:rsid w:val="00715A87"/>
    <w:rsid w:val="007214A4"/>
    <w:rsid w:val="007263EF"/>
    <w:rsid w:val="00730745"/>
    <w:rsid w:val="00740173"/>
    <w:rsid w:val="00742081"/>
    <w:rsid w:val="007909E5"/>
    <w:rsid w:val="007B48DA"/>
    <w:rsid w:val="007B4DB5"/>
    <w:rsid w:val="007E584E"/>
    <w:rsid w:val="007E6826"/>
    <w:rsid w:val="00810B3C"/>
    <w:rsid w:val="00810E2D"/>
    <w:rsid w:val="00824888"/>
    <w:rsid w:val="00825EA0"/>
    <w:rsid w:val="0083625D"/>
    <w:rsid w:val="0085266D"/>
    <w:rsid w:val="00857E93"/>
    <w:rsid w:val="00883095"/>
    <w:rsid w:val="00897860"/>
    <w:rsid w:val="008B5E3C"/>
    <w:rsid w:val="009100BE"/>
    <w:rsid w:val="00922E9E"/>
    <w:rsid w:val="00927564"/>
    <w:rsid w:val="00945892"/>
    <w:rsid w:val="00970370"/>
    <w:rsid w:val="009805DD"/>
    <w:rsid w:val="009968B7"/>
    <w:rsid w:val="009D22EA"/>
    <w:rsid w:val="009F4157"/>
    <w:rsid w:val="009F459F"/>
    <w:rsid w:val="009F6C5D"/>
    <w:rsid w:val="00A009BE"/>
    <w:rsid w:val="00A108D3"/>
    <w:rsid w:val="00A21148"/>
    <w:rsid w:val="00A444A5"/>
    <w:rsid w:val="00A53FEB"/>
    <w:rsid w:val="00A62581"/>
    <w:rsid w:val="00A73EED"/>
    <w:rsid w:val="00AA4F40"/>
    <w:rsid w:val="00AC50D2"/>
    <w:rsid w:val="00AC5B2E"/>
    <w:rsid w:val="00B0572B"/>
    <w:rsid w:val="00B263FF"/>
    <w:rsid w:val="00B44757"/>
    <w:rsid w:val="00B509F9"/>
    <w:rsid w:val="00B52317"/>
    <w:rsid w:val="00B52FD4"/>
    <w:rsid w:val="00B534A1"/>
    <w:rsid w:val="00B8155B"/>
    <w:rsid w:val="00BA7C6F"/>
    <w:rsid w:val="00BC2A29"/>
    <w:rsid w:val="00BC5157"/>
    <w:rsid w:val="00BC57E0"/>
    <w:rsid w:val="00BC581B"/>
    <w:rsid w:val="00BC7851"/>
    <w:rsid w:val="00C149B2"/>
    <w:rsid w:val="00C26B37"/>
    <w:rsid w:val="00C37386"/>
    <w:rsid w:val="00C56CF3"/>
    <w:rsid w:val="00C637F5"/>
    <w:rsid w:val="00C70122"/>
    <w:rsid w:val="00C83A7C"/>
    <w:rsid w:val="00C94B67"/>
    <w:rsid w:val="00CE45F1"/>
    <w:rsid w:val="00D25B16"/>
    <w:rsid w:val="00D47700"/>
    <w:rsid w:val="00D5315C"/>
    <w:rsid w:val="00D76BAC"/>
    <w:rsid w:val="00D83C11"/>
    <w:rsid w:val="00DA1E3A"/>
    <w:rsid w:val="00DC3949"/>
    <w:rsid w:val="00DE1F1B"/>
    <w:rsid w:val="00DE66BB"/>
    <w:rsid w:val="00DE6964"/>
    <w:rsid w:val="00E02F48"/>
    <w:rsid w:val="00E167E7"/>
    <w:rsid w:val="00E2212A"/>
    <w:rsid w:val="00E37648"/>
    <w:rsid w:val="00E51EBD"/>
    <w:rsid w:val="00E54C96"/>
    <w:rsid w:val="00E6331F"/>
    <w:rsid w:val="00E63E02"/>
    <w:rsid w:val="00E65D27"/>
    <w:rsid w:val="00E80FE0"/>
    <w:rsid w:val="00E856DA"/>
    <w:rsid w:val="00E93A42"/>
    <w:rsid w:val="00EA5CC4"/>
    <w:rsid w:val="00EA7BD2"/>
    <w:rsid w:val="00ED5939"/>
    <w:rsid w:val="00F21897"/>
    <w:rsid w:val="00F42339"/>
    <w:rsid w:val="00F46AEE"/>
    <w:rsid w:val="00F64D42"/>
    <w:rsid w:val="00F67A86"/>
    <w:rsid w:val="00F71DB8"/>
    <w:rsid w:val="00F7445F"/>
    <w:rsid w:val="00F8421C"/>
    <w:rsid w:val="00F85E12"/>
    <w:rsid w:val="00F950D2"/>
    <w:rsid w:val="00FA00A9"/>
    <w:rsid w:val="00FB13ED"/>
    <w:rsid w:val="00FE3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306</TotalTime>
  <Pages>5</Pages>
  <Words>1334</Words>
  <Characters>7610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17</cp:revision>
  <cp:lastPrinted>2022-04-08T09:21:00Z</cp:lastPrinted>
  <dcterms:created xsi:type="dcterms:W3CDTF">2021-09-02T07:57:00Z</dcterms:created>
  <dcterms:modified xsi:type="dcterms:W3CDTF">2022-04-27T05:54:00Z</dcterms:modified>
</cp:coreProperties>
</file>