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D1" w:rsidRPr="00945892" w:rsidRDefault="00743CD1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743CD1" w:rsidRPr="00945892" w:rsidRDefault="00743CD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743CD1" w:rsidRPr="00945892" w:rsidRDefault="00743CD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743CD1" w:rsidRPr="00945892" w:rsidRDefault="00743CD1" w:rsidP="00C86632">
      <w:pPr>
        <w:jc w:val="center"/>
      </w:pPr>
    </w:p>
    <w:p w:rsidR="00743CD1" w:rsidRPr="00206E06" w:rsidRDefault="00743CD1" w:rsidP="00C86632">
      <w:pPr>
        <w:jc w:val="center"/>
      </w:pPr>
    </w:p>
    <w:p w:rsidR="00743CD1" w:rsidRDefault="00743CD1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743CD1" w:rsidRDefault="00743CD1" w:rsidP="00C86632">
      <w:pPr>
        <w:jc w:val="center"/>
        <w:outlineLvl w:val="0"/>
        <w:rPr>
          <w:b/>
          <w:bCs/>
          <w:sz w:val="34"/>
          <w:szCs w:val="34"/>
        </w:rPr>
      </w:pPr>
    </w:p>
    <w:p w:rsidR="00743CD1" w:rsidRPr="00206E06" w:rsidRDefault="00743CD1" w:rsidP="00C86632">
      <w:pPr>
        <w:jc w:val="center"/>
        <w:rPr>
          <w:b/>
          <w:bCs/>
        </w:rPr>
      </w:pPr>
    </w:p>
    <w:p w:rsidR="00743CD1" w:rsidRPr="00206E06" w:rsidRDefault="00743CD1" w:rsidP="00C86632">
      <w:pPr>
        <w:jc w:val="center"/>
        <w:rPr>
          <w:b/>
          <w:bCs/>
        </w:rPr>
      </w:pPr>
    </w:p>
    <w:p w:rsidR="00743CD1" w:rsidRPr="00444927" w:rsidRDefault="00743CD1" w:rsidP="00C86632">
      <w:pPr>
        <w:rPr>
          <w:sz w:val="28"/>
          <w:szCs w:val="28"/>
        </w:rPr>
      </w:pPr>
      <w:r>
        <w:rPr>
          <w:sz w:val="28"/>
          <w:szCs w:val="28"/>
        </w:rPr>
        <w:t>«20» апреля 2022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44</w:t>
      </w:r>
    </w:p>
    <w:p w:rsidR="00743CD1" w:rsidRDefault="00743CD1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743CD1" w:rsidRPr="00206E06" w:rsidRDefault="00743CD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43CD1" w:rsidRPr="00206E06" w:rsidRDefault="00743CD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43CD1" w:rsidRPr="00206E06" w:rsidRDefault="00743CD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43CD1" w:rsidRPr="00206E06" w:rsidRDefault="00743CD1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1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743CD1" w:rsidRPr="00206E06" w:rsidRDefault="00743CD1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743CD1" w:rsidRPr="00206E06" w:rsidRDefault="00743CD1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1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743CD1" w:rsidRPr="00206E06" w:rsidRDefault="00743CD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1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743CD1" w:rsidRDefault="00743CD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743CD1" w:rsidRDefault="00743CD1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743CD1" w:rsidRDefault="00743CD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743CD1" w:rsidRDefault="00743CD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743CD1" w:rsidRDefault="00743CD1" w:rsidP="00C86632">
      <w:pPr>
        <w:pStyle w:val="1"/>
        <w:jc w:val="both"/>
        <w:rPr>
          <w:sz w:val="28"/>
          <w:szCs w:val="28"/>
        </w:rPr>
      </w:pPr>
    </w:p>
    <w:p w:rsidR="00743CD1" w:rsidRPr="00E63E02" w:rsidRDefault="00743CD1" w:rsidP="00C86632">
      <w:pPr>
        <w:pStyle w:val="1"/>
        <w:jc w:val="both"/>
        <w:rPr>
          <w:sz w:val="28"/>
          <w:szCs w:val="28"/>
        </w:rPr>
      </w:pP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 Главы</w:t>
      </w:r>
      <w:r w:rsidRPr="00206E06">
        <w:rPr>
          <w:sz w:val="24"/>
          <w:szCs w:val="24"/>
        </w:rPr>
        <w:t xml:space="preserve"> </w:t>
      </w: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743CD1" w:rsidRPr="00206E06" w:rsidRDefault="00743CD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20» апреля 2022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44</w:t>
      </w:r>
    </w:p>
    <w:p w:rsidR="00743CD1" w:rsidRPr="00206E06" w:rsidRDefault="00743CD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743CD1" w:rsidRPr="00206E06" w:rsidRDefault="00743CD1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743CD1" w:rsidRPr="00206E06" w:rsidRDefault="00743CD1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1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743CD1" w:rsidRDefault="00743CD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3CD1" w:rsidRDefault="00743CD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743CD1" w:rsidRPr="00206E06">
        <w:trPr>
          <w:jc w:val="center"/>
        </w:trPr>
        <w:tc>
          <w:tcPr>
            <w:tcW w:w="2697" w:type="dxa"/>
            <w:vAlign w:val="center"/>
          </w:tcPr>
          <w:p w:rsidR="00743CD1" w:rsidRPr="00E37648" w:rsidRDefault="00743CD1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743CD1" w:rsidRPr="00E37648" w:rsidRDefault="00743CD1" w:rsidP="00FE2E7F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vAlign w:val="center"/>
          </w:tcPr>
          <w:p w:rsidR="00743CD1" w:rsidRPr="00E37648" w:rsidRDefault="00743CD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vAlign w:val="center"/>
          </w:tcPr>
          <w:p w:rsidR="00743CD1" w:rsidRPr="00E37648" w:rsidRDefault="00743CD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vAlign w:val="center"/>
          </w:tcPr>
          <w:p w:rsidR="00743CD1" w:rsidRPr="00E37648" w:rsidRDefault="00743CD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743CD1" w:rsidRPr="00206E06">
        <w:trPr>
          <w:jc w:val="center"/>
        </w:trPr>
        <w:tc>
          <w:tcPr>
            <w:tcW w:w="2697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743CD1" w:rsidRPr="00E37648" w:rsidRDefault="00743CD1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661,1</w:t>
            </w:r>
          </w:p>
        </w:tc>
        <w:tc>
          <w:tcPr>
            <w:tcW w:w="2092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546,5</w:t>
            </w:r>
          </w:p>
        </w:tc>
      </w:tr>
      <w:tr w:rsidR="00743CD1" w:rsidRPr="00206E06">
        <w:trPr>
          <w:jc w:val="center"/>
        </w:trPr>
        <w:tc>
          <w:tcPr>
            <w:tcW w:w="2697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43CD1" w:rsidRPr="00E37648" w:rsidRDefault="00743CD1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743CD1" w:rsidRPr="00E37648" w:rsidRDefault="00743CD1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661,1</w:t>
            </w:r>
          </w:p>
        </w:tc>
        <w:tc>
          <w:tcPr>
            <w:tcW w:w="2092" w:type="dxa"/>
            <w:vAlign w:val="center"/>
          </w:tcPr>
          <w:p w:rsidR="00743CD1" w:rsidRPr="00E37648" w:rsidRDefault="00743CD1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546,5</w:t>
            </w:r>
          </w:p>
        </w:tc>
      </w:tr>
    </w:tbl>
    <w:p w:rsidR="00743CD1" w:rsidRDefault="00743CD1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743CD1" w:rsidRDefault="00743CD1" w:rsidP="00C86632">
      <w:pPr>
        <w:rPr>
          <w:sz w:val="28"/>
          <w:szCs w:val="28"/>
        </w:rPr>
      </w:pPr>
    </w:p>
    <w:p w:rsidR="00743CD1" w:rsidRDefault="00743CD1" w:rsidP="00C86632">
      <w:pPr>
        <w:rPr>
          <w:sz w:val="28"/>
          <w:szCs w:val="28"/>
        </w:rPr>
      </w:pPr>
    </w:p>
    <w:p w:rsidR="00743CD1" w:rsidRPr="00922E9E" w:rsidRDefault="00743CD1" w:rsidP="00C86632"/>
    <w:p w:rsidR="00743CD1" w:rsidRDefault="00743CD1"/>
    <w:sectPr w:rsidR="00743CD1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CD1" w:rsidRDefault="00743CD1">
      <w:r>
        <w:separator/>
      </w:r>
    </w:p>
  </w:endnote>
  <w:endnote w:type="continuationSeparator" w:id="1">
    <w:p w:rsidR="00743CD1" w:rsidRDefault="00743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CD1" w:rsidRDefault="00743CD1">
      <w:r>
        <w:separator/>
      </w:r>
    </w:p>
  </w:footnote>
  <w:footnote w:type="continuationSeparator" w:id="1">
    <w:p w:rsidR="00743CD1" w:rsidRDefault="00743C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D1" w:rsidRDefault="00743CD1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CD1" w:rsidRDefault="00743CD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0D323F"/>
    <w:rsid w:val="00124320"/>
    <w:rsid w:val="00141561"/>
    <w:rsid w:val="001440C6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72455"/>
    <w:rsid w:val="002921B6"/>
    <w:rsid w:val="002A0F4F"/>
    <w:rsid w:val="00335976"/>
    <w:rsid w:val="00345896"/>
    <w:rsid w:val="00352458"/>
    <w:rsid w:val="0037048C"/>
    <w:rsid w:val="003B72C5"/>
    <w:rsid w:val="00400411"/>
    <w:rsid w:val="00434040"/>
    <w:rsid w:val="00444927"/>
    <w:rsid w:val="00472FFF"/>
    <w:rsid w:val="004B2CD2"/>
    <w:rsid w:val="004D6772"/>
    <w:rsid w:val="004F5781"/>
    <w:rsid w:val="00503E5F"/>
    <w:rsid w:val="005633A8"/>
    <w:rsid w:val="00577DB5"/>
    <w:rsid w:val="00587111"/>
    <w:rsid w:val="005C3647"/>
    <w:rsid w:val="005C67A2"/>
    <w:rsid w:val="00607DBC"/>
    <w:rsid w:val="0064588B"/>
    <w:rsid w:val="006B5A6D"/>
    <w:rsid w:val="00743CD1"/>
    <w:rsid w:val="00782775"/>
    <w:rsid w:val="007B5349"/>
    <w:rsid w:val="007D04E1"/>
    <w:rsid w:val="007D75FB"/>
    <w:rsid w:val="007E6826"/>
    <w:rsid w:val="00867312"/>
    <w:rsid w:val="00880A43"/>
    <w:rsid w:val="00922E9E"/>
    <w:rsid w:val="00945892"/>
    <w:rsid w:val="00954E4B"/>
    <w:rsid w:val="009906C1"/>
    <w:rsid w:val="009A3455"/>
    <w:rsid w:val="009D0B90"/>
    <w:rsid w:val="009E35B3"/>
    <w:rsid w:val="00A2660C"/>
    <w:rsid w:val="00A737E0"/>
    <w:rsid w:val="00B353A0"/>
    <w:rsid w:val="00C02A06"/>
    <w:rsid w:val="00C36BC4"/>
    <w:rsid w:val="00C86632"/>
    <w:rsid w:val="00D80810"/>
    <w:rsid w:val="00D85640"/>
    <w:rsid w:val="00DD3613"/>
    <w:rsid w:val="00E33440"/>
    <w:rsid w:val="00E37648"/>
    <w:rsid w:val="00E63E02"/>
    <w:rsid w:val="00E7616B"/>
    <w:rsid w:val="00EC2354"/>
    <w:rsid w:val="00F34FA9"/>
    <w:rsid w:val="00FD5958"/>
    <w:rsid w:val="00FE2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24320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346</Words>
  <Characters>1973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9</cp:revision>
  <cp:lastPrinted>2022-01-24T18:11:00Z</cp:lastPrinted>
  <dcterms:created xsi:type="dcterms:W3CDTF">2022-01-24T11:49:00Z</dcterms:created>
  <dcterms:modified xsi:type="dcterms:W3CDTF">2022-04-27T05:56:00Z</dcterms:modified>
</cp:coreProperties>
</file>