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1186" w:tblpY="68"/>
        <w:tblW w:w="0" w:type="auto"/>
        <w:tblLayout w:type="fixed"/>
        <w:tblLook w:val="00A0"/>
      </w:tblPr>
      <w:tblGrid>
        <w:gridCol w:w="2235"/>
        <w:gridCol w:w="2126"/>
        <w:gridCol w:w="297"/>
      </w:tblGrid>
      <w:tr w:rsidR="00F93FF4">
        <w:trPr>
          <w:trHeight w:val="1136"/>
        </w:trPr>
        <w:tc>
          <w:tcPr>
            <w:tcW w:w="4658" w:type="dxa"/>
            <w:gridSpan w:val="3"/>
          </w:tcPr>
          <w:p w:rsidR="00F93FF4" w:rsidRPr="00BB52D6" w:rsidRDefault="00F93FF4" w:rsidP="00DB6326">
            <w:pPr>
              <w:suppressAutoHyphens/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  <w:r w:rsidRPr="00BB52D6">
              <w:rPr>
                <w:b/>
                <w:bCs/>
                <w:sz w:val="24"/>
                <w:szCs w:val="24"/>
                <w:lang w:eastAsia="ar-SA"/>
              </w:rPr>
              <w:t>АДМИНИСТРАЦИЯ</w:t>
            </w:r>
          </w:p>
          <w:p w:rsidR="00F93FF4" w:rsidRPr="00BB52D6" w:rsidRDefault="00F93FF4" w:rsidP="00DB6326">
            <w:pPr>
              <w:suppressAutoHyphens/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  <w:r w:rsidRPr="00BB52D6">
              <w:rPr>
                <w:b/>
                <w:bCs/>
                <w:sz w:val="24"/>
                <w:szCs w:val="24"/>
                <w:lang w:eastAsia="ar-SA"/>
              </w:rPr>
              <w:t xml:space="preserve">ТЕМНИКОВСКОГО </w:t>
            </w:r>
          </w:p>
          <w:p w:rsidR="00F93FF4" w:rsidRPr="00BB52D6" w:rsidRDefault="00F93FF4" w:rsidP="00DB6326">
            <w:pPr>
              <w:suppressAutoHyphens/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  <w:r w:rsidRPr="00BB52D6">
              <w:rPr>
                <w:b/>
                <w:bCs/>
                <w:sz w:val="24"/>
                <w:szCs w:val="24"/>
                <w:lang w:eastAsia="ar-SA"/>
              </w:rPr>
              <w:t>МУНИЦИПАЛЬНОГО РАЙОНА</w:t>
            </w:r>
          </w:p>
          <w:p w:rsidR="00F93FF4" w:rsidRDefault="00F93FF4" w:rsidP="00DB6326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BB52D6">
              <w:rPr>
                <w:b/>
                <w:bCs/>
                <w:sz w:val="24"/>
                <w:szCs w:val="24"/>
                <w:lang w:eastAsia="ar-SA"/>
              </w:rPr>
              <w:t>РЕСПУБЛИКИ МОРДОВИЯ</w:t>
            </w:r>
          </w:p>
        </w:tc>
      </w:tr>
      <w:tr w:rsidR="00F93FF4">
        <w:trPr>
          <w:gridAfter w:val="1"/>
          <w:wAfter w:w="297" w:type="dxa"/>
          <w:trHeight w:val="885"/>
        </w:trPr>
        <w:tc>
          <w:tcPr>
            <w:tcW w:w="2235" w:type="dxa"/>
          </w:tcPr>
          <w:p w:rsidR="00F93FF4" w:rsidRPr="00DB6326" w:rsidRDefault="00F93FF4" w:rsidP="00CA0B01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DB6326">
              <w:rPr>
                <w:sz w:val="18"/>
                <w:szCs w:val="18"/>
                <w:lang w:eastAsia="ar-SA"/>
              </w:rPr>
              <w:t>Мордовия РеспубликаньТемниковскяймуниципальнай</w:t>
            </w:r>
          </w:p>
          <w:p w:rsidR="00F93FF4" w:rsidRPr="00DB6326" w:rsidRDefault="00F93FF4" w:rsidP="00CA0B01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DB6326">
              <w:rPr>
                <w:sz w:val="18"/>
                <w:szCs w:val="18"/>
                <w:lang w:eastAsia="ar-SA"/>
              </w:rPr>
              <w:t>райононь</w:t>
            </w:r>
          </w:p>
          <w:p w:rsidR="00F93FF4" w:rsidRPr="00DB6326" w:rsidRDefault="00F93FF4" w:rsidP="00CA0B01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DB6326">
              <w:rPr>
                <w:sz w:val="18"/>
                <w:szCs w:val="18"/>
                <w:lang w:eastAsia="ar-SA"/>
              </w:rPr>
              <w:t>администрациясь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F93FF4" w:rsidRPr="00DB6326" w:rsidRDefault="00F93FF4" w:rsidP="00CA0B01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DB6326">
              <w:rPr>
                <w:sz w:val="18"/>
                <w:szCs w:val="18"/>
                <w:lang w:eastAsia="ar-SA"/>
              </w:rPr>
              <w:t xml:space="preserve">Мордовия РеспубликаньТемниковской муниципальной </w:t>
            </w:r>
          </w:p>
          <w:p w:rsidR="00F93FF4" w:rsidRPr="00DB6326" w:rsidRDefault="00F93FF4" w:rsidP="00CA0B01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DB6326">
              <w:rPr>
                <w:sz w:val="18"/>
                <w:szCs w:val="18"/>
                <w:lang w:eastAsia="ar-SA"/>
              </w:rPr>
              <w:t>райононь</w:t>
            </w:r>
          </w:p>
          <w:p w:rsidR="00F93FF4" w:rsidRDefault="00F93FF4" w:rsidP="00CA0B01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DB6326">
              <w:rPr>
                <w:sz w:val="18"/>
                <w:szCs w:val="18"/>
                <w:lang w:eastAsia="ar-SA"/>
              </w:rPr>
              <w:t>администрациясь</w:t>
            </w:r>
          </w:p>
          <w:p w:rsidR="00F93FF4" w:rsidRPr="00DB6326" w:rsidRDefault="00F93FF4" w:rsidP="00CA0B01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F93FF4">
        <w:trPr>
          <w:trHeight w:val="2124"/>
        </w:trPr>
        <w:tc>
          <w:tcPr>
            <w:tcW w:w="4658" w:type="dxa"/>
            <w:gridSpan w:val="3"/>
          </w:tcPr>
          <w:p w:rsidR="00F93FF4" w:rsidRPr="00456A37" w:rsidRDefault="00F93FF4" w:rsidP="00CA0B01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456A37">
              <w:rPr>
                <w:sz w:val="18"/>
                <w:szCs w:val="18"/>
                <w:lang w:eastAsia="ar-SA"/>
              </w:rPr>
              <w:t xml:space="preserve">Кирова ул., д.26,г.Темников, Темниковский район, </w:t>
            </w:r>
          </w:p>
          <w:p w:rsidR="00F93FF4" w:rsidRPr="00456A37" w:rsidRDefault="00F93FF4" w:rsidP="00CA0B01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456A37">
              <w:rPr>
                <w:sz w:val="18"/>
                <w:szCs w:val="18"/>
                <w:lang w:eastAsia="ar-SA"/>
              </w:rPr>
              <w:t>Республика Мордовия, 431220</w:t>
            </w:r>
          </w:p>
          <w:p w:rsidR="00F93FF4" w:rsidRPr="00456A37" w:rsidRDefault="00F93FF4" w:rsidP="00CA0B01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456A37">
              <w:rPr>
                <w:sz w:val="18"/>
                <w:szCs w:val="18"/>
                <w:lang w:eastAsia="ar-SA"/>
              </w:rPr>
              <w:t>Тел./факс (834-45) 2-22-70</w:t>
            </w:r>
          </w:p>
          <w:p w:rsidR="00F93FF4" w:rsidRPr="00456A37" w:rsidRDefault="00F93FF4" w:rsidP="00CA0B01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456A37">
              <w:rPr>
                <w:sz w:val="18"/>
                <w:szCs w:val="18"/>
                <w:lang w:val="en-US" w:eastAsia="ar-SA"/>
              </w:rPr>
              <w:t>E</w:t>
            </w:r>
            <w:r w:rsidRPr="00456A37">
              <w:rPr>
                <w:sz w:val="18"/>
                <w:szCs w:val="18"/>
                <w:lang w:eastAsia="ar-SA"/>
              </w:rPr>
              <w:t>-</w:t>
            </w:r>
            <w:r w:rsidRPr="00456A37">
              <w:rPr>
                <w:sz w:val="18"/>
                <w:szCs w:val="18"/>
                <w:lang w:val="en-US" w:eastAsia="ar-SA"/>
              </w:rPr>
              <w:t>mail</w:t>
            </w:r>
            <w:r w:rsidRPr="00456A37">
              <w:rPr>
                <w:sz w:val="18"/>
                <w:szCs w:val="18"/>
                <w:lang w:eastAsia="ar-SA"/>
              </w:rPr>
              <w:t xml:space="preserve">: </w:t>
            </w:r>
            <w:r w:rsidRPr="00456A37">
              <w:rPr>
                <w:sz w:val="18"/>
                <w:szCs w:val="18"/>
                <w:lang w:val="en-US" w:eastAsia="ar-SA"/>
              </w:rPr>
              <w:t>adm</w:t>
            </w:r>
            <w:r w:rsidRPr="00456A37">
              <w:rPr>
                <w:sz w:val="18"/>
                <w:szCs w:val="18"/>
                <w:lang w:eastAsia="ar-SA"/>
              </w:rPr>
              <w:t>.</w:t>
            </w:r>
            <w:r w:rsidRPr="00456A37">
              <w:rPr>
                <w:sz w:val="18"/>
                <w:szCs w:val="18"/>
                <w:lang w:val="en-US" w:eastAsia="ar-SA"/>
              </w:rPr>
              <w:t>temnikov</w:t>
            </w:r>
            <w:r w:rsidRPr="00456A37">
              <w:rPr>
                <w:sz w:val="18"/>
                <w:szCs w:val="18"/>
                <w:lang w:eastAsia="ar-SA"/>
              </w:rPr>
              <w:t>@</w:t>
            </w:r>
            <w:r w:rsidRPr="00456A37">
              <w:rPr>
                <w:sz w:val="18"/>
                <w:szCs w:val="18"/>
                <w:lang w:val="en-US" w:eastAsia="ar-SA"/>
              </w:rPr>
              <w:t>bk</w:t>
            </w:r>
            <w:r w:rsidRPr="00456A37">
              <w:rPr>
                <w:sz w:val="18"/>
                <w:szCs w:val="18"/>
                <w:lang w:eastAsia="ar-SA"/>
              </w:rPr>
              <w:t>.</w:t>
            </w:r>
            <w:r w:rsidRPr="00456A37">
              <w:rPr>
                <w:sz w:val="18"/>
                <w:szCs w:val="18"/>
                <w:lang w:val="en-US" w:eastAsia="ar-SA"/>
              </w:rPr>
              <w:t>ru</w:t>
            </w:r>
          </w:p>
          <w:p w:rsidR="00F93FF4" w:rsidRPr="00456A37" w:rsidRDefault="00F93FF4" w:rsidP="00CA0B01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456A37">
              <w:rPr>
                <w:sz w:val="18"/>
                <w:szCs w:val="18"/>
                <w:lang w:eastAsia="ar-SA"/>
              </w:rPr>
              <w:t>ОКПО 4048216, ОГРН 1021300834741</w:t>
            </w:r>
          </w:p>
          <w:p w:rsidR="00F93FF4" w:rsidRPr="00456A37" w:rsidRDefault="00F93FF4" w:rsidP="00CA0B01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456A37">
              <w:rPr>
                <w:sz w:val="18"/>
                <w:szCs w:val="18"/>
                <w:lang w:eastAsia="ar-SA"/>
              </w:rPr>
              <w:t>ИНН/КПП 1319109244/131901001</w:t>
            </w:r>
          </w:p>
          <w:p w:rsidR="00F93FF4" w:rsidRDefault="00F93FF4" w:rsidP="00CA0B01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  <w:p w:rsidR="00F93FF4" w:rsidRPr="00456A37" w:rsidRDefault="00F93FF4" w:rsidP="00456A37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6"/>
                <w:szCs w:val="26"/>
                <w:lang w:eastAsia="ar-SA"/>
              </w:rPr>
              <w:t xml:space="preserve">«____» ____________ 2022 г. </w:t>
            </w:r>
            <w:r w:rsidRPr="00456A37">
              <w:rPr>
                <w:sz w:val="24"/>
                <w:szCs w:val="24"/>
                <w:lang w:eastAsia="ar-SA"/>
              </w:rPr>
              <w:t>№ _</w:t>
            </w:r>
            <w:r>
              <w:rPr>
                <w:sz w:val="24"/>
                <w:szCs w:val="24"/>
                <w:lang w:eastAsia="ar-SA"/>
              </w:rPr>
              <w:t>_</w:t>
            </w:r>
            <w:r w:rsidRPr="00456A37">
              <w:rPr>
                <w:sz w:val="24"/>
                <w:szCs w:val="24"/>
                <w:lang w:eastAsia="ar-SA"/>
              </w:rPr>
              <w:t>_</w:t>
            </w:r>
            <w:r>
              <w:rPr>
                <w:sz w:val="24"/>
                <w:szCs w:val="24"/>
                <w:lang w:eastAsia="ar-SA"/>
              </w:rPr>
              <w:t>__</w:t>
            </w:r>
          </w:p>
          <w:p w:rsidR="00F93FF4" w:rsidRDefault="00F93FF4" w:rsidP="00937159">
            <w:pPr>
              <w:suppressAutoHyphens/>
              <w:rPr>
                <w:sz w:val="26"/>
                <w:szCs w:val="26"/>
                <w:lang w:eastAsia="ar-SA"/>
              </w:rPr>
            </w:pPr>
          </w:p>
        </w:tc>
      </w:tr>
    </w:tbl>
    <w:p w:rsidR="00F93FF4" w:rsidRDefault="00F93FF4" w:rsidP="005D3E88">
      <w:pPr>
        <w:jc w:val="both"/>
      </w:pPr>
      <w:r>
        <w:t xml:space="preserve">  </w:t>
      </w:r>
    </w:p>
    <w:p w:rsidR="00F93FF4" w:rsidRDefault="00F93FF4" w:rsidP="00797EAB">
      <w:pPr>
        <w:jc w:val="both"/>
      </w:pPr>
    </w:p>
    <w:p w:rsidR="00F93FF4" w:rsidRDefault="00F93FF4" w:rsidP="00797EAB">
      <w:pPr>
        <w:jc w:val="both"/>
      </w:pPr>
    </w:p>
    <w:p w:rsidR="00F93FF4" w:rsidRDefault="00F93FF4" w:rsidP="00797EAB">
      <w:pPr>
        <w:jc w:val="both"/>
      </w:pPr>
    </w:p>
    <w:p w:rsidR="00F93FF4" w:rsidRDefault="00F93FF4" w:rsidP="00797EAB">
      <w:pPr>
        <w:jc w:val="both"/>
      </w:pPr>
    </w:p>
    <w:p w:rsidR="00F93FF4" w:rsidRDefault="00F93FF4" w:rsidP="00797EAB">
      <w:pPr>
        <w:jc w:val="both"/>
      </w:pPr>
    </w:p>
    <w:p w:rsidR="00F93FF4" w:rsidRPr="006F08E7" w:rsidRDefault="00F93FF4" w:rsidP="00797EAB">
      <w:pPr>
        <w:jc w:val="both"/>
      </w:pPr>
    </w:p>
    <w:p w:rsidR="00F93FF4" w:rsidRPr="006F08E7" w:rsidRDefault="00F93FF4" w:rsidP="00797EAB">
      <w:pPr>
        <w:jc w:val="both"/>
      </w:pPr>
    </w:p>
    <w:p w:rsidR="00F93FF4" w:rsidRPr="006F08E7" w:rsidRDefault="00F93FF4" w:rsidP="00797EAB">
      <w:pPr>
        <w:jc w:val="both"/>
      </w:pPr>
    </w:p>
    <w:p w:rsidR="00F93FF4" w:rsidRDefault="00F93FF4" w:rsidP="00797EAB">
      <w:pPr>
        <w:jc w:val="both"/>
      </w:pPr>
    </w:p>
    <w:p w:rsidR="00F93FF4" w:rsidRDefault="00F93FF4" w:rsidP="00797EAB">
      <w:pPr>
        <w:jc w:val="both"/>
      </w:pPr>
    </w:p>
    <w:p w:rsidR="00F93FF4" w:rsidRDefault="00F93FF4" w:rsidP="00797EAB">
      <w:pPr>
        <w:jc w:val="both"/>
      </w:pPr>
    </w:p>
    <w:p w:rsidR="00F93FF4" w:rsidRDefault="00F93FF4" w:rsidP="00797EAB">
      <w:pPr>
        <w:jc w:val="both"/>
      </w:pPr>
    </w:p>
    <w:p w:rsidR="00F93FF4" w:rsidRDefault="00F93FF4" w:rsidP="00797EAB">
      <w:pPr>
        <w:jc w:val="both"/>
      </w:pPr>
    </w:p>
    <w:p w:rsidR="00F93FF4" w:rsidRDefault="00F93FF4" w:rsidP="00797EAB">
      <w:pPr>
        <w:jc w:val="both"/>
      </w:pPr>
    </w:p>
    <w:p w:rsidR="00F93FF4" w:rsidRDefault="00F93FF4" w:rsidP="00672F15">
      <w:pPr>
        <w:jc w:val="both"/>
      </w:pPr>
    </w:p>
    <w:p w:rsidR="00F93FF4" w:rsidRDefault="00F93FF4" w:rsidP="00672F15">
      <w:pPr>
        <w:jc w:val="both"/>
      </w:pPr>
    </w:p>
    <w:p w:rsidR="00F93FF4" w:rsidRDefault="00F93FF4" w:rsidP="00672F15">
      <w:pPr>
        <w:jc w:val="center"/>
      </w:pPr>
      <w:r>
        <w:t>Уважаемые жители Темниковского района!</w:t>
      </w:r>
    </w:p>
    <w:p w:rsidR="00F93FF4" w:rsidRDefault="00F93FF4" w:rsidP="00F81F8E">
      <w:r>
        <w:t xml:space="preserve"> </w:t>
      </w:r>
      <w:r>
        <w:tab/>
      </w:r>
    </w:p>
    <w:p w:rsidR="00F93FF4" w:rsidRDefault="00F93FF4" w:rsidP="00F81F8E">
      <w:pPr>
        <w:jc w:val="center"/>
      </w:pPr>
    </w:p>
    <w:p w:rsidR="00F93FF4" w:rsidRDefault="00F93FF4" w:rsidP="00C83338">
      <w:pPr>
        <w:jc w:val="both"/>
      </w:pPr>
      <w:r>
        <w:t xml:space="preserve">      Администрация Темниковского муниципального района, в целях реализации перечня поручений Президента Российской Федерации от 2мая 2021г. №Пр-753, по реализации Послания Президента Российской Федерации Федеральному Собранию Российской Федерации  от 21 апреля 2021г. о внедрении социально ориентированной и экономически эффективной системы газификации</w:t>
      </w:r>
      <w:r w:rsidRPr="002917A4">
        <w:t xml:space="preserve"> </w:t>
      </w:r>
      <w:r>
        <w:t xml:space="preserve"> и газоснабжения субъектов Российской Федерации, представляет возможность заключения договоров на предоставление комплексной услуги по подключению к сетям газоснабжения в пределах  границ земельного участка, проектированию сети газопотребления, поставке и установке газоиспользующего оборудования, строительству либо реконструкции внутреннего газопровода объекта капитального строительства,  поставке и установке прибора учета газа. </w:t>
      </w:r>
    </w:p>
    <w:p w:rsidR="00F93FF4" w:rsidRDefault="00F93FF4" w:rsidP="00C83338">
      <w:pPr>
        <w:jc w:val="both"/>
      </w:pPr>
    </w:p>
    <w:p w:rsidR="00F93FF4" w:rsidRDefault="00F93FF4" w:rsidP="00C83338">
      <w:pPr>
        <w:jc w:val="both"/>
      </w:pPr>
    </w:p>
    <w:p w:rsidR="00F93FF4" w:rsidRDefault="00F93FF4" w:rsidP="00C83338">
      <w:pPr>
        <w:jc w:val="both"/>
      </w:pPr>
    </w:p>
    <w:p w:rsidR="00F93FF4" w:rsidRDefault="00F93FF4" w:rsidP="00C83338">
      <w:pPr>
        <w:jc w:val="both"/>
      </w:pPr>
    </w:p>
    <w:p w:rsidR="00F93FF4" w:rsidRDefault="00F93FF4" w:rsidP="00C83338">
      <w:pPr>
        <w:jc w:val="both"/>
      </w:pPr>
    </w:p>
    <w:p w:rsidR="00F93FF4" w:rsidRDefault="00F93FF4" w:rsidP="00C83338">
      <w:pPr>
        <w:jc w:val="both"/>
      </w:pPr>
    </w:p>
    <w:p w:rsidR="00F93FF4" w:rsidRDefault="00F93FF4" w:rsidP="00C83338">
      <w:pPr>
        <w:jc w:val="both"/>
      </w:pPr>
    </w:p>
    <w:p w:rsidR="00F93FF4" w:rsidRDefault="00F93FF4" w:rsidP="00C83338">
      <w:pPr>
        <w:jc w:val="both"/>
      </w:pPr>
      <w:r>
        <w:t xml:space="preserve">Глава Темниковского </w:t>
      </w:r>
    </w:p>
    <w:p w:rsidR="00F93FF4" w:rsidRDefault="00F93FF4" w:rsidP="00C83338">
      <w:pPr>
        <w:jc w:val="both"/>
      </w:pPr>
      <w:r>
        <w:t>муниципального района                                                         О.Н. Родайкин</w:t>
      </w:r>
    </w:p>
    <w:p w:rsidR="00F93FF4" w:rsidRDefault="00F93FF4" w:rsidP="00C83338">
      <w:pPr>
        <w:jc w:val="both"/>
      </w:pPr>
    </w:p>
    <w:p w:rsidR="00F93FF4" w:rsidRDefault="00F93FF4" w:rsidP="00C83338">
      <w:pPr>
        <w:jc w:val="both"/>
      </w:pPr>
    </w:p>
    <w:p w:rsidR="00F93FF4" w:rsidRDefault="00F93FF4" w:rsidP="00C83338">
      <w:pPr>
        <w:jc w:val="both"/>
      </w:pPr>
    </w:p>
    <w:p w:rsidR="00F93FF4" w:rsidRDefault="00F93FF4" w:rsidP="00C83338">
      <w:pPr>
        <w:jc w:val="both"/>
      </w:pPr>
    </w:p>
    <w:sectPr w:rsidR="00F93FF4" w:rsidSect="00672F15">
      <w:pgSz w:w="11906" w:h="16838"/>
      <w:pgMar w:top="1134" w:right="567" w:bottom="71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0B01"/>
    <w:rsid w:val="00031975"/>
    <w:rsid w:val="00061626"/>
    <w:rsid w:val="000A419E"/>
    <w:rsid w:val="001139F6"/>
    <w:rsid w:val="00126648"/>
    <w:rsid w:val="00137528"/>
    <w:rsid w:val="001409F0"/>
    <w:rsid w:val="00167609"/>
    <w:rsid w:val="001872D8"/>
    <w:rsid w:val="001A7B41"/>
    <w:rsid w:val="001D13DA"/>
    <w:rsid w:val="001E43F5"/>
    <w:rsid w:val="00200757"/>
    <w:rsid w:val="00240EFF"/>
    <w:rsid w:val="00254181"/>
    <w:rsid w:val="002725F0"/>
    <w:rsid w:val="00282AA3"/>
    <w:rsid w:val="002917A4"/>
    <w:rsid w:val="00293561"/>
    <w:rsid w:val="002C2512"/>
    <w:rsid w:val="002D084E"/>
    <w:rsid w:val="002E017B"/>
    <w:rsid w:val="003072CC"/>
    <w:rsid w:val="003402F4"/>
    <w:rsid w:val="00387CFE"/>
    <w:rsid w:val="003B41E1"/>
    <w:rsid w:val="003C6E66"/>
    <w:rsid w:val="003D0C4B"/>
    <w:rsid w:val="004121BA"/>
    <w:rsid w:val="004154DE"/>
    <w:rsid w:val="00456A37"/>
    <w:rsid w:val="00470088"/>
    <w:rsid w:val="0049351D"/>
    <w:rsid w:val="004A0103"/>
    <w:rsid w:val="004C01D1"/>
    <w:rsid w:val="004D57CA"/>
    <w:rsid w:val="004F7930"/>
    <w:rsid w:val="00510702"/>
    <w:rsid w:val="00525FB1"/>
    <w:rsid w:val="00533DAA"/>
    <w:rsid w:val="005615BC"/>
    <w:rsid w:val="0057215B"/>
    <w:rsid w:val="00572B84"/>
    <w:rsid w:val="00592AF4"/>
    <w:rsid w:val="005C74D6"/>
    <w:rsid w:val="005D3E88"/>
    <w:rsid w:val="005D5574"/>
    <w:rsid w:val="005F6A01"/>
    <w:rsid w:val="00631FA5"/>
    <w:rsid w:val="00657FA8"/>
    <w:rsid w:val="0066054F"/>
    <w:rsid w:val="00672F15"/>
    <w:rsid w:val="006A5534"/>
    <w:rsid w:val="006B4FE7"/>
    <w:rsid w:val="006B6488"/>
    <w:rsid w:val="006E0D1C"/>
    <w:rsid w:val="006F08E7"/>
    <w:rsid w:val="006F1660"/>
    <w:rsid w:val="007402CE"/>
    <w:rsid w:val="00752041"/>
    <w:rsid w:val="00764753"/>
    <w:rsid w:val="00773B96"/>
    <w:rsid w:val="007944CB"/>
    <w:rsid w:val="00797EAB"/>
    <w:rsid w:val="007B0F99"/>
    <w:rsid w:val="00827C81"/>
    <w:rsid w:val="00833DA5"/>
    <w:rsid w:val="00867CF0"/>
    <w:rsid w:val="00875B34"/>
    <w:rsid w:val="00891555"/>
    <w:rsid w:val="00896BD6"/>
    <w:rsid w:val="008B0F93"/>
    <w:rsid w:val="008C4EB7"/>
    <w:rsid w:val="008F6053"/>
    <w:rsid w:val="00910633"/>
    <w:rsid w:val="00924D22"/>
    <w:rsid w:val="00937159"/>
    <w:rsid w:val="009919FC"/>
    <w:rsid w:val="00994813"/>
    <w:rsid w:val="009B08FA"/>
    <w:rsid w:val="009E4392"/>
    <w:rsid w:val="00A06303"/>
    <w:rsid w:val="00A10A74"/>
    <w:rsid w:val="00AB7C31"/>
    <w:rsid w:val="00AE79B6"/>
    <w:rsid w:val="00AF510A"/>
    <w:rsid w:val="00B145AD"/>
    <w:rsid w:val="00B36984"/>
    <w:rsid w:val="00B430C1"/>
    <w:rsid w:val="00B6563E"/>
    <w:rsid w:val="00BB2D93"/>
    <w:rsid w:val="00BB52D6"/>
    <w:rsid w:val="00BE7D89"/>
    <w:rsid w:val="00BF1181"/>
    <w:rsid w:val="00C07DD9"/>
    <w:rsid w:val="00C13873"/>
    <w:rsid w:val="00C83338"/>
    <w:rsid w:val="00CA0B01"/>
    <w:rsid w:val="00CA645B"/>
    <w:rsid w:val="00CC201B"/>
    <w:rsid w:val="00CC2472"/>
    <w:rsid w:val="00CD2658"/>
    <w:rsid w:val="00CD7EB9"/>
    <w:rsid w:val="00D10C4E"/>
    <w:rsid w:val="00D12626"/>
    <w:rsid w:val="00D167D9"/>
    <w:rsid w:val="00D31689"/>
    <w:rsid w:val="00D37209"/>
    <w:rsid w:val="00D5449B"/>
    <w:rsid w:val="00D55D1D"/>
    <w:rsid w:val="00D56E3A"/>
    <w:rsid w:val="00D74977"/>
    <w:rsid w:val="00D808AA"/>
    <w:rsid w:val="00D82A11"/>
    <w:rsid w:val="00D852C0"/>
    <w:rsid w:val="00D9257A"/>
    <w:rsid w:val="00DB6326"/>
    <w:rsid w:val="00DF1FAC"/>
    <w:rsid w:val="00E27214"/>
    <w:rsid w:val="00E65DA2"/>
    <w:rsid w:val="00E75569"/>
    <w:rsid w:val="00EB6F37"/>
    <w:rsid w:val="00F160E1"/>
    <w:rsid w:val="00F164FA"/>
    <w:rsid w:val="00F331C5"/>
    <w:rsid w:val="00F455AF"/>
    <w:rsid w:val="00F81F8E"/>
    <w:rsid w:val="00F8394E"/>
    <w:rsid w:val="00F924DF"/>
    <w:rsid w:val="00F93FF4"/>
    <w:rsid w:val="00FB0B3C"/>
    <w:rsid w:val="00FF0B87"/>
    <w:rsid w:val="00FF5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B01"/>
    <w:rPr>
      <w:rFonts w:ascii="Times New Roman" w:eastAsia="Times New Roman" w:hAnsi="Times New Roman"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833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8333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99"/>
    <w:rsid w:val="00592AF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5615BC"/>
    <w:rPr>
      <w:rFonts w:ascii="Times New Roman" w:eastAsia="Times New Roman" w:hAnsi="Times New Roman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586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1</Pages>
  <Words>212</Words>
  <Characters>1215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RAI</dc:creator>
  <cp:keywords/>
  <dc:description/>
  <cp:lastModifiedBy>1</cp:lastModifiedBy>
  <cp:revision>3</cp:revision>
  <cp:lastPrinted>2018-07-31T09:42:00Z</cp:lastPrinted>
  <dcterms:created xsi:type="dcterms:W3CDTF">2022-06-27T07:57:00Z</dcterms:created>
  <dcterms:modified xsi:type="dcterms:W3CDTF">2022-06-27T08:38:00Z</dcterms:modified>
</cp:coreProperties>
</file>