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CF0FFC" w:rsidRPr="007C2971" w:rsidRDefault="00CF0FFC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77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CF0FFC" w:rsidRDefault="00CF0FFC" w:rsidP="00C21B6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CF0FFC" w:rsidRPr="00C67B4B" w:rsidRDefault="00CF0FFC" w:rsidP="00C67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B4B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09.06.2022 N 1052 утверждены Правила государственного надзора за реализацией органами государственной власти и органами местного самоуправления полномочий в области гражданской обороны. Данными Правилами установлен в том числе порядок планирования и проведения проверок, порядок оформления результатов проверочных мероприятий; меры, предпринимаемые в случае выявления по результатам проверки нарушений.</w:t>
      </w:r>
    </w:p>
    <w:p w:rsidR="00CF0FFC" w:rsidRPr="00C67B4B" w:rsidRDefault="00CF0FFC" w:rsidP="00C67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B4B">
        <w:rPr>
          <w:rFonts w:ascii="Times New Roman" w:hAnsi="Times New Roman" w:cs="Times New Roman"/>
          <w:sz w:val="28"/>
          <w:szCs w:val="28"/>
        </w:rPr>
        <w:t>Органом, уполномоченным на осуществление государственного надзора, является Министерство Российской Федерации по делам гражданской обороны, чрезвычайным ситуациям и ликвидации последствий стихийных бедствий, включая его территориальные органы - органы, специально уполномоченные решать задачи гражданской обороны и задачи по предупреждению и ликвидации чрезвычайных ситуаций, в субъектах Российской Федерации.</w:t>
      </w:r>
    </w:p>
    <w:p w:rsidR="00CF0FFC" w:rsidRPr="00C67B4B" w:rsidRDefault="00CF0FFC" w:rsidP="00C67B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B4B">
        <w:rPr>
          <w:rFonts w:ascii="Times New Roman" w:hAnsi="Times New Roman" w:cs="Times New Roman"/>
          <w:sz w:val="28"/>
          <w:szCs w:val="28"/>
        </w:rPr>
        <w:t>Постановление вступило в законную силу 11.06.2022.</w:t>
      </w:r>
      <w:bookmarkStart w:id="0" w:name="_GoBack"/>
      <w:bookmarkEnd w:id="0"/>
    </w:p>
    <w:p w:rsidR="00CF0FFC" w:rsidRDefault="00CF0FFC" w:rsidP="0006322E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CF0FFC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FFC" w:rsidRDefault="00CF0FFC" w:rsidP="00006905">
      <w:pPr>
        <w:spacing w:after="0" w:line="240" w:lineRule="auto"/>
      </w:pPr>
      <w:r>
        <w:separator/>
      </w:r>
    </w:p>
  </w:endnote>
  <w:endnote w:type="continuationSeparator" w:id="1">
    <w:p w:rsidR="00CF0FFC" w:rsidRDefault="00CF0FFC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FFC" w:rsidRDefault="00CF0FFC" w:rsidP="00006905">
      <w:pPr>
        <w:spacing w:after="0" w:line="240" w:lineRule="auto"/>
      </w:pPr>
      <w:r>
        <w:separator/>
      </w:r>
    </w:p>
  </w:footnote>
  <w:footnote w:type="continuationSeparator" w:id="1">
    <w:p w:rsidR="00CF0FFC" w:rsidRDefault="00CF0FFC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FFC" w:rsidRDefault="00CF0FFC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CF0FFC" w:rsidRDefault="00CF0F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D571C"/>
    <w:rsid w:val="000F18BA"/>
    <w:rsid w:val="00105770"/>
    <w:rsid w:val="001330B8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2060C"/>
    <w:rsid w:val="002A2DC9"/>
    <w:rsid w:val="002A6566"/>
    <w:rsid w:val="002B071A"/>
    <w:rsid w:val="002D48DB"/>
    <w:rsid w:val="002E111B"/>
    <w:rsid w:val="002F78B6"/>
    <w:rsid w:val="00354216"/>
    <w:rsid w:val="003876B5"/>
    <w:rsid w:val="00387786"/>
    <w:rsid w:val="003B3EC8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E6AA6"/>
    <w:rsid w:val="00507F48"/>
    <w:rsid w:val="005333DE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42A79"/>
    <w:rsid w:val="0069080D"/>
    <w:rsid w:val="006C15B5"/>
    <w:rsid w:val="006C54F1"/>
    <w:rsid w:val="006D29F6"/>
    <w:rsid w:val="00751BA7"/>
    <w:rsid w:val="0075377D"/>
    <w:rsid w:val="0078216A"/>
    <w:rsid w:val="007977EB"/>
    <w:rsid w:val="007A60DF"/>
    <w:rsid w:val="007C2971"/>
    <w:rsid w:val="00823243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5205E"/>
    <w:rsid w:val="009741AD"/>
    <w:rsid w:val="00981ADE"/>
    <w:rsid w:val="00997BF3"/>
    <w:rsid w:val="009D004B"/>
    <w:rsid w:val="009E775E"/>
    <w:rsid w:val="00A421EF"/>
    <w:rsid w:val="00A43783"/>
    <w:rsid w:val="00AA3149"/>
    <w:rsid w:val="00AF0C1D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7F8C"/>
    <w:rsid w:val="00BA6F9E"/>
    <w:rsid w:val="00BC5037"/>
    <w:rsid w:val="00BD083D"/>
    <w:rsid w:val="00BE6F90"/>
    <w:rsid w:val="00BF1A4B"/>
    <w:rsid w:val="00C01894"/>
    <w:rsid w:val="00C1109E"/>
    <w:rsid w:val="00C21B65"/>
    <w:rsid w:val="00C67B4B"/>
    <w:rsid w:val="00C7691B"/>
    <w:rsid w:val="00C7776D"/>
    <w:rsid w:val="00C87753"/>
    <w:rsid w:val="00CB1E35"/>
    <w:rsid w:val="00CC3E04"/>
    <w:rsid w:val="00CF0FFC"/>
    <w:rsid w:val="00D01346"/>
    <w:rsid w:val="00D304CB"/>
    <w:rsid w:val="00D5239E"/>
    <w:rsid w:val="00D816CF"/>
    <w:rsid w:val="00D85795"/>
    <w:rsid w:val="00DB6E00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B0417"/>
    <w:rsid w:val="00FB4565"/>
    <w:rsid w:val="00FC53AC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8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885</TotalTime>
  <Pages>1</Pages>
  <Words>192</Words>
  <Characters>1097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2022-03-28T06:15:00Z</cp:lastPrinted>
  <dcterms:created xsi:type="dcterms:W3CDTF">2017-03-24T13:02:00Z</dcterms:created>
  <dcterms:modified xsi:type="dcterms:W3CDTF">2022-06-29T11:14:00Z</dcterms:modified>
</cp:coreProperties>
</file>