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E93828" w:rsidRPr="007C2971" w:rsidRDefault="00E93828" w:rsidP="00C7776D">
      <w:pPr>
        <w:spacing w:after="0" w:line="240" w:lineRule="atLeast"/>
        <w:rPr>
          <w:rFonts w:ascii="Times New Roman" w:hAnsi="Times New Roman" w:cs="Times New Roman"/>
          <w:sz w:val="28"/>
          <w:szCs w:val="28"/>
        </w:rPr>
      </w:pPr>
    </w:p>
    <w:p w:rsidR="00E93828" w:rsidRPr="007C2971" w:rsidRDefault="00E93828"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91</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E93828" w:rsidRPr="001858A8" w:rsidRDefault="00E93828" w:rsidP="001858A8">
      <w:pPr>
        <w:pStyle w:val="Subtitle"/>
        <w:shd w:val="clear" w:color="auto" w:fill="FFFFFF"/>
        <w:jc w:val="both"/>
        <w:rPr>
          <w:rFonts w:ascii="Times New Roman" w:hAnsi="Times New Roman" w:cs="Times New Roman"/>
          <w:b w:val="0"/>
          <w:bCs w:val="0"/>
          <w:caps/>
          <w:sz w:val="28"/>
          <w:szCs w:val="28"/>
        </w:rPr>
      </w:pPr>
    </w:p>
    <w:p w:rsidR="00E93828" w:rsidRPr="001858A8" w:rsidRDefault="00E93828" w:rsidP="001858A8">
      <w:pPr>
        <w:jc w:val="both"/>
        <w:rPr>
          <w:rFonts w:ascii="Times New Roman" w:hAnsi="Times New Roman" w:cs="Times New Roman"/>
          <w:b/>
          <w:bCs/>
          <w:sz w:val="28"/>
          <w:szCs w:val="28"/>
        </w:rPr>
      </w:pPr>
      <w:r w:rsidRPr="001858A8">
        <w:rPr>
          <w:rFonts w:ascii="Times New Roman" w:hAnsi="Times New Roman" w:cs="Times New Roman"/>
          <w:b/>
          <w:bCs/>
          <w:sz w:val="28"/>
          <w:szCs w:val="28"/>
        </w:rPr>
        <w:t>Требования к антитеррористической защищенности</w:t>
      </w:r>
    </w:p>
    <w:p w:rsidR="00E93828" w:rsidRPr="001858A8" w:rsidRDefault="00E93828" w:rsidP="001858A8">
      <w:pPr>
        <w:jc w:val="both"/>
        <w:rPr>
          <w:rFonts w:ascii="Times New Roman" w:hAnsi="Times New Roman" w:cs="Times New Roman"/>
          <w:b/>
          <w:bCs/>
          <w:sz w:val="28"/>
          <w:szCs w:val="28"/>
        </w:rPr>
      </w:pPr>
      <w:r w:rsidRPr="001858A8">
        <w:rPr>
          <w:rFonts w:ascii="Times New Roman" w:hAnsi="Times New Roman" w:cs="Times New Roman"/>
          <w:b/>
          <w:bCs/>
          <w:sz w:val="28"/>
          <w:szCs w:val="28"/>
        </w:rPr>
        <w:t>объектов (территорий)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Под антитеррористической за</w:t>
      </w:r>
      <w:bookmarkStart w:id="0" w:name="_GoBack"/>
      <w:bookmarkEnd w:id="0"/>
      <w:r w:rsidRPr="001858A8">
        <w:rPr>
          <w:rFonts w:ascii="Times New Roman" w:hAnsi="Times New Roman" w:cs="Times New Roman"/>
          <w:sz w:val="28"/>
          <w:szCs w:val="28"/>
        </w:rPr>
        <w:t>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Постановлением Правительства РФ от 25.03.2015 N 272 утверждены:</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Требования к антитеррористической защищенности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Согласно п. 2 Требований к местам МПЛ в субъектах РФ и муниципальных образованиях определяется перечень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На основании п. 21 Требований к местам МПЛ антитеррористическая защищенность мест массового пребывания людей обеспечивается путем:</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определения и устранения причин и условий, способствующих совершению в местах массового пребывания людей террористических актов;</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применения современных информационно-коммуникационных технологий для обеспечения безопасности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оборудования мест массового пребывания людей необходимыми инженерно-техническими средствами;</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контроля за соблюдением требований к обеспечению антитеррористической защищенности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установления порядка работы со служебной информацией ограниченного распространения;</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организации допуска лиц к служебной информации ограниченного распространения;</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E93828" w:rsidRPr="001858A8" w:rsidRDefault="00E93828" w:rsidP="001858A8">
      <w:pPr>
        <w:ind w:firstLine="540"/>
        <w:jc w:val="both"/>
        <w:rPr>
          <w:rFonts w:ascii="Times New Roman" w:hAnsi="Times New Roman" w:cs="Times New Roman"/>
          <w:sz w:val="28"/>
          <w:szCs w:val="28"/>
        </w:rPr>
      </w:pPr>
      <w:r w:rsidRPr="001858A8">
        <w:rPr>
          <w:rFonts w:ascii="Times New Roman" w:hAnsi="Times New Roman" w:cs="Times New Roman"/>
          <w:sz w:val="28"/>
          <w:szCs w:val="28"/>
        </w:rP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E93828" w:rsidRPr="001858A8" w:rsidRDefault="00E93828" w:rsidP="001858A8">
      <w:pPr>
        <w:pStyle w:val="Subtitle"/>
        <w:shd w:val="clear" w:color="auto" w:fill="FFFFFF"/>
        <w:jc w:val="both"/>
        <w:rPr>
          <w:rFonts w:ascii="Times New Roman" w:hAnsi="Times New Roman" w:cs="Times New Roman"/>
          <w:sz w:val="28"/>
          <w:szCs w:val="28"/>
        </w:rPr>
      </w:pPr>
    </w:p>
    <w:sectPr w:rsidR="00E93828" w:rsidRPr="001858A8"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828" w:rsidRDefault="00E93828" w:rsidP="00006905">
      <w:pPr>
        <w:spacing w:after="0" w:line="240" w:lineRule="auto"/>
      </w:pPr>
      <w:r>
        <w:separator/>
      </w:r>
    </w:p>
  </w:endnote>
  <w:endnote w:type="continuationSeparator" w:id="1">
    <w:p w:rsidR="00E93828" w:rsidRDefault="00E93828"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828" w:rsidRDefault="00E93828" w:rsidP="00006905">
      <w:pPr>
        <w:spacing w:after="0" w:line="240" w:lineRule="auto"/>
      </w:pPr>
      <w:r>
        <w:separator/>
      </w:r>
    </w:p>
  </w:footnote>
  <w:footnote w:type="continuationSeparator" w:id="1">
    <w:p w:rsidR="00E93828" w:rsidRDefault="00E93828"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28" w:rsidRDefault="00E93828">
    <w:pPr>
      <w:pStyle w:val="Header"/>
      <w:jc w:val="center"/>
    </w:pPr>
    <w:fldSimple w:instr=" PAGE   \* MERGEFORMAT ">
      <w:r>
        <w:rPr>
          <w:noProof/>
        </w:rPr>
        <w:t>2</w:t>
      </w:r>
    </w:fldSimple>
  </w:p>
  <w:p w:rsidR="00E93828" w:rsidRDefault="00E938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44E71"/>
    <w:rsid w:val="00051CC3"/>
    <w:rsid w:val="000563BF"/>
    <w:rsid w:val="0006322E"/>
    <w:rsid w:val="000662F6"/>
    <w:rsid w:val="00077B15"/>
    <w:rsid w:val="00082DB9"/>
    <w:rsid w:val="000922BB"/>
    <w:rsid w:val="000A0C57"/>
    <w:rsid w:val="000B26FE"/>
    <w:rsid w:val="000C153C"/>
    <w:rsid w:val="000D571C"/>
    <w:rsid w:val="000F18BA"/>
    <w:rsid w:val="00105770"/>
    <w:rsid w:val="00132321"/>
    <w:rsid w:val="001330B8"/>
    <w:rsid w:val="0014065B"/>
    <w:rsid w:val="0015714E"/>
    <w:rsid w:val="001621CC"/>
    <w:rsid w:val="00170F3B"/>
    <w:rsid w:val="00180CEA"/>
    <w:rsid w:val="001858A8"/>
    <w:rsid w:val="00186DFA"/>
    <w:rsid w:val="001940FE"/>
    <w:rsid w:val="001A01FD"/>
    <w:rsid w:val="001A79C0"/>
    <w:rsid w:val="001A7C16"/>
    <w:rsid w:val="001B356B"/>
    <w:rsid w:val="001C696C"/>
    <w:rsid w:val="001C6F42"/>
    <w:rsid w:val="001E5426"/>
    <w:rsid w:val="00204EC7"/>
    <w:rsid w:val="0022060C"/>
    <w:rsid w:val="00243383"/>
    <w:rsid w:val="002948CE"/>
    <w:rsid w:val="002A2DC9"/>
    <w:rsid w:val="002A6566"/>
    <w:rsid w:val="002B071A"/>
    <w:rsid w:val="002D48DB"/>
    <w:rsid w:val="002E111B"/>
    <w:rsid w:val="002F78B6"/>
    <w:rsid w:val="00301562"/>
    <w:rsid w:val="003063BB"/>
    <w:rsid w:val="00354216"/>
    <w:rsid w:val="003876B5"/>
    <w:rsid w:val="00387786"/>
    <w:rsid w:val="003B3EC8"/>
    <w:rsid w:val="003C2561"/>
    <w:rsid w:val="003E49CE"/>
    <w:rsid w:val="003E526E"/>
    <w:rsid w:val="003F13B5"/>
    <w:rsid w:val="003F45E4"/>
    <w:rsid w:val="004011BE"/>
    <w:rsid w:val="00417562"/>
    <w:rsid w:val="00443841"/>
    <w:rsid w:val="00476BF3"/>
    <w:rsid w:val="00486704"/>
    <w:rsid w:val="00490263"/>
    <w:rsid w:val="00495EF6"/>
    <w:rsid w:val="004A5D68"/>
    <w:rsid w:val="004B4537"/>
    <w:rsid w:val="004E6AA6"/>
    <w:rsid w:val="00507F48"/>
    <w:rsid w:val="00510BCD"/>
    <w:rsid w:val="005333DE"/>
    <w:rsid w:val="00536A73"/>
    <w:rsid w:val="005624E7"/>
    <w:rsid w:val="00564022"/>
    <w:rsid w:val="0056430C"/>
    <w:rsid w:val="00564797"/>
    <w:rsid w:val="0056683E"/>
    <w:rsid w:val="00572824"/>
    <w:rsid w:val="00573EA7"/>
    <w:rsid w:val="005861AB"/>
    <w:rsid w:val="00591CBC"/>
    <w:rsid w:val="005B616B"/>
    <w:rsid w:val="005F1DDC"/>
    <w:rsid w:val="005F726A"/>
    <w:rsid w:val="005F7BEF"/>
    <w:rsid w:val="006178B4"/>
    <w:rsid w:val="00632FE3"/>
    <w:rsid w:val="00637676"/>
    <w:rsid w:val="00642A79"/>
    <w:rsid w:val="0069080D"/>
    <w:rsid w:val="006A1583"/>
    <w:rsid w:val="006C15B5"/>
    <w:rsid w:val="006C54F1"/>
    <w:rsid w:val="006D29F6"/>
    <w:rsid w:val="006D7727"/>
    <w:rsid w:val="00720644"/>
    <w:rsid w:val="0072684D"/>
    <w:rsid w:val="00751BA7"/>
    <w:rsid w:val="0075377D"/>
    <w:rsid w:val="0078216A"/>
    <w:rsid w:val="007977EB"/>
    <w:rsid w:val="007A60DF"/>
    <w:rsid w:val="007C2971"/>
    <w:rsid w:val="007C5521"/>
    <w:rsid w:val="007E12F8"/>
    <w:rsid w:val="00823243"/>
    <w:rsid w:val="0084192F"/>
    <w:rsid w:val="00842E45"/>
    <w:rsid w:val="008436CD"/>
    <w:rsid w:val="00896846"/>
    <w:rsid w:val="008A2E23"/>
    <w:rsid w:val="008B162A"/>
    <w:rsid w:val="008B4AEB"/>
    <w:rsid w:val="008C3ACF"/>
    <w:rsid w:val="008D547A"/>
    <w:rsid w:val="008F3567"/>
    <w:rsid w:val="008F72EB"/>
    <w:rsid w:val="0094038D"/>
    <w:rsid w:val="0095205E"/>
    <w:rsid w:val="009531C2"/>
    <w:rsid w:val="009741AD"/>
    <w:rsid w:val="00981ADE"/>
    <w:rsid w:val="00982827"/>
    <w:rsid w:val="00997BF3"/>
    <w:rsid w:val="009D004B"/>
    <w:rsid w:val="009E775E"/>
    <w:rsid w:val="00A421EF"/>
    <w:rsid w:val="00A43783"/>
    <w:rsid w:val="00A91A0B"/>
    <w:rsid w:val="00AA3149"/>
    <w:rsid w:val="00AE55A4"/>
    <w:rsid w:val="00AF0C1D"/>
    <w:rsid w:val="00AF61CE"/>
    <w:rsid w:val="00B10823"/>
    <w:rsid w:val="00B34115"/>
    <w:rsid w:val="00B34F01"/>
    <w:rsid w:val="00B667DD"/>
    <w:rsid w:val="00B74FC4"/>
    <w:rsid w:val="00B763AC"/>
    <w:rsid w:val="00B771FC"/>
    <w:rsid w:val="00B803EB"/>
    <w:rsid w:val="00B851FF"/>
    <w:rsid w:val="00B93516"/>
    <w:rsid w:val="00B97F8C"/>
    <w:rsid w:val="00BA6F9E"/>
    <w:rsid w:val="00BB7B00"/>
    <w:rsid w:val="00BC5037"/>
    <w:rsid w:val="00BD083D"/>
    <w:rsid w:val="00BE6F90"/>
    <w:rsid w:val="00BF1A4B"/>
    <w:rsid w:val="00C01894"/>
    <w:rsid w:val="00C0244A"/>
    <w:rsid w:val="00C1109E"/>
    <w:rsid w:val="00C21B65"/>
    <w:rsid w:val="00C4651C"/>
    <w:rsid w:val="00C67B4B"/>
    <w:rsid w:val="00C720A5"/>
    <w:rsid w:val="00C7691B"/>
    <w:rsid w:val="00C7776D"/>
    <w:rsid w:val="00C87753"/>
    <w:rsid w:val="00CB1E35"/>
    <w:rsid w:val="00CC3E04"/>
    <w:rsid w:val="00CF0FFC"/>
    <w:rsid w:val="00CF7313"/>
    <w:rsid w:val="00D000B9"/>
    <w:rsid w:val="00D01346"/>
    <w:rsid w:val="00D06C86"/>
    <w:rsid w:val="00D304CB"/>
    <w:rsid w:val="00D30E6E"/>
    <w:rsid w:val="00D50A68"/>
    <w:rsid w:val="00D5239E"/>
    <w:rsid w:val="00D816CF"/>
    <w:rsid w:val="00D85795"/>
    <w:rsid w:val="00D94082"/>
    <w:rsid w:val="00DB6E00"/>
    <w:rsid w:val="00DC0858"/>
    <w:rsid w:val="00DD3F22"/>
    <w:rsid w:val="00DD4B31"/>
    <w:rsid w:val="00DF13ED"/>
    <w:rsid w:val="00E03E63"/>
    <w:rsid w:val="00E13D4A"/>
    <w:rsid w:val="00E27BD5"/>
    <w:rsid w:val="00E335E3"/>
    <w:rsid w:val="00E54484"/>
    <w:rsid w:val="00E82888"/>
    <w:rsid w:val="00E93828"/>
    <w:rsid w:val="00EA11B2"/>
    <w:rsid w:val="00EA52B4"/>
    <w:rsid w:val="00EB0438"/>
    <w:rsid w:val="00EB2157"/>
    <w:rsid w:val="00EB5643"/>
    <w:rsid w:val="00EC02D2"/>
    <w:rsid w:val="00EE0A3F"/>
    <w:rsid w:val="00F012DD"/>
    <w:rsid w:val="00F367F6"/>
    <w:rsid w:val="00F402DD"/>
    <w:rsid w:val="00F614CB"/>
    <w:rsid w:val="00F62A12"/>
    <w:rsid w:val="00F8588B"/>
    <w:rsid w:val="00F87CB7"/>
    <w:rsid w:val="00FB0417"/>
    <w:rsid w:val="00FB4565"/>
    <w:rsid w:val="00FC53AC"/>
    <w:rsid w:val="00FD044A"/>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7702568">
      <w:marLeft w:val="0"/>
      <w:marRight w:val="0"/>
      <w:marTop w:val="0"/>
      <w:marBottom w:val="0"/>
      <w:divBdr>
        <w:top w:val="none" w:sz="0" w:space="0" w:color="auto"/>
        <w:left w:val="none" w:sz="0" w:space="0" w:color="auto"/>
        <w:bottom w:val="none" w:sz="0" w:space="0" w:color="auto"/>
        <w:right w:val="none" w:sz="0" w:space="0" w:color="auto"/>
      </w:divBdr>
    </w:div>
    <w:div w:id="1377702570">
      <w:marLeft w:val="0"/>
      <w:marRight w:val="0"/>
      <w:marTop w:val="0"/>
      <w:marBottom w:val="0"/>
      <w:divBdr>
        <w:top w:val="none" w:sz="0" w:space="0" w:color="auto"/>
        <w:left w:val="none" w:sz="0" w:space="0" w:color="auto"/>
        <w:bottom w:val="none" w:sz="0" w:space="0" w:color="auto"/>
        <w:right w:val="none" w:sz="0" w:space="0" w:color="auto"/>
      </w:divBdr>
    </w:div>
    <w:div w:id="1377702572">
      <w:marLeft w:val="0"/>
      <w:marRight w:val="0"/>
      <w:marTop w:val="0"/>
      <w:marBottom w:val="0"/>
      <w:divBdr>
        <w:top w:val="none" w:sz="0" w:space="0" w:color="auto"/>
        <w:left w:val="none" w:sz="0" w:space="0" w:color="auto"/>
        <w:bottom w:val="none" w:sz="0" w:space="0" w:color="auto"/>
        <w:right w:val="none" w:sz="0" w:space="0" w:color="auto"/>
      </w:divBdr>
    </w:div>
    <w:div w:id="1377702573">
      <w:marLeft w:val="0"/>
      <w:marRight w:val="0"/>
      <w:marTop w:val="0"/>
      <w:marBottom w:val="0"/>
      <w:divBdr>
        <w:top w:val="none" w:sz="0" w:space="0" w:color="auto"/>
        <w:left w:val="none" w:sz="0" w:space="0" w:color="auto"/>
        <w:bottom w:val="none" w:sz="0" w:space="0" w:color="auto"/>
        <w:right w:val="none" w:sz="0" w:space="0" w:color="auto"/>
      </w:divBdr>
      <w:divsChild>
        <w:div w:id="1377702569">
          <w:marLeft w:val="0"/>
          <w:marRight w:val="0"/>
          <w:marTop w:val="0"/>
          <w:marBottom w:val="0"/>
          <w:divBdr>
            <w:top w:val="none" w:sz="0" w:space="0" w:color="auto"/>
            <w:left w:val="none" w:sz="0" w:space="0" w:color="auto"/>
            <w:bottom w:val="none" w:sz="0" w:space="0" w:color="auto"/>
            <w:right w:val="none" w:sz="0" w:space="0" w:color="auto"/>
          </w:divBdr>
        </w:div>
        <w:div w:id="1377702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892</TotalTime>
  <Pages>3</Pages>
  <Words>846</Words>
  <Characters>4827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103</cp:revision>
  <cp:lastPrinted>2022-03-28T06:15:00Z</cp:lastPrinted>
  <dcterms:created xsi:type="dcterms:W3CDTF">2017-03-24T13:02:00Z</dcterms:created>
  <dcterms:modified xsi:type="dcterms:W3CDTF">2022-06-29T11:49:00Z</dcterms:modified>
</cp:coreProperties>
</file>