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8E" w:rsidRPr="00A46CDE" w:rsidRDefault="00283E8E" w:rsidP="00765B4D">
      <w:pPr>
        <w:ind w:firstLine="708"/>
        <w:jc w:val="center"/>
        <w:outlineLvl w:val="0"/>
      </w:pPr>
      <w:r>
        <w:t xml:space="preserve">СОВЕТ ДЕПУТАТОВ </w:t>
      </w:r>
      <w:r w:rsidRPr="00A46CDE">
        <w:t>БАБЕЕВСКОГО СЕЛЬСКОГО ПОСЕЛЕНИЯ</w:t>
      </w:r>
    </w:p>
    <w:p w:rsidR="00283E8E" w:rsidRPr="00A46CDE" w:rsidRDefault="00283E8E" w:rsidP="00765B4D">
      <w:pPr>
        <w:jc w:val="center"/>
      </w:pPr>
      <w:r w:rsidRPr="00A46CDE">
        <w:t>ТЕМНИКОВСКОГО МУНИЦИПАЛЬНОГО РАЙОНА</w:t>
      </w:r>
    </w:p>
    <w:p w:rsidR="00283E8E" w:rsidRDefault="00283E8E" w:rsidP="00765B4D">
      <w:pPr>
        <w:jc w:val="center"/>
      </w:pPr>
      <w:r w:rsidRPr="00A46CDE">
        <w:t>РЕСПУБЛИКИ МОРДОВИЯ</w:t>
      </w:r>
    </w:p>
    <w:p w:rsidR="00283E8E" w:rsidRDefault="00283E8E" w:rsidP="00765B4D">
      <w:pPr>
        <w:jc w:val="center"/>
      </w:pPr>
    </w:p>
    <w:p w:rsidR="00283E8E" w:rsidRPr="003355FC" w:rsidRDefault="00283E8E" w:rsidP="00866386">
      <w:pPr>
        <w:jc w:val="center"/>
        <w:rPr>
          <w:sz w:val="24"/>
          <w:szCs w:val="24"/>
        </w:rPr>
      </w:pPr>
      <w:r w:rsidRPr="003355FC">
        <w:rPr>
          <w:sz w:val="24"/>
          <w:szCs w:val="24"/>
        </w:rPr>
        <w:t>двенадцатая сессия</w:t>
      </w:r>
    </w:p>
    <w:p w:rsidR="00283E8E" w:rsidRPr="003355FC" w:rsidRDefault="00283E8E" w:rsidP="00866386">
      <w:pPr>
        <w:jc w:val="center"/>
        <w:rPr>
          <w:sz w:val="24"/>
          <w:szCs w:val="24"/>
        </w:rPr>
      </w:pPr>
      <w:r w:rsidRPr="003355FC">
        <w:rPr>
          <w:sz w:val="24"/>
          <w:szCs w:val="24"/>
        </w:rPr>
        <w:t>первого созыва</w:t>
      </w:r>
    </w:p>
    <w:p w:rsidR="00283E8E" w:rsidRPr="00324075" w:rsidRDefault="00283E8E" w:rsidP="00765B4D">
      <w:pPr>
        <w:jc w:val="center"/>
        <w:rPr>
          <w:sz w:val="32"/>
          <w:szCs w:val="32"/>
        </w:rPr>
      </w:pPr>
    </w:p>
    <w:p w:rsidR="00283E8E" w:rsidRPr="00324075" w:rsidRDefault="00283E8E" w:rsidP="00765B4D">
      <w:pPr>
        <w:jc w:val="center"/>
        <w:rPr>
          <w:sz w:val="32"/>
          <w:szCs w:val="32"/>
        </w:rPr>
      </w:pPr>
    </w:p>
    <w:p w:rsidR="00283E8E" w:rsidRPr="00324075" w:rsidRDefault="00283E8E" w:rsidP="00765B4D">
      <w:pPr>
        <w:jc w:val="center"/>
        <w:outlineLvl w:val="0"/>
        <w:rPr>
          <w:b/>
          <w:bCs/>
          <w:sz w:val="32"/>
          <w:szCs w:val="32"/>
        </w:rPr>
      </w:pPr>
      <w:r w:rsidRPr="00324075">
        <w:rPr>
          <w:b/>
          <w:bCs/>
          <w:sz w:val="32"/>
          <w:szCs w:val="32"/>
        </w:rPr>
        <w:t>Р Е Ш Е Н И Е</w:t>
      </w:r>
    </w:p>
    <w:p w:rsidR="00283E8E" w:rsidRPr="00765B4D" w:rsidRDefault="00283E8E" w:rsidP="00765B4D">
      <w:pPr>
        <w:jc w:val="center"/>
        <w:rPr>
          <w:b/>
          <w:bCs/>
        </w:rPr>
      </w:pPr>
    </w:p>
    <w:p w:rsidR="00283E8E" w:rsidRPr="00765B4D" w:rsidRDefault="00283E8E" w:rsidP="00765B4D">
      <w:r>
        <w:t xml:space="preserve">«08» июля 2022 </w:t>
      </w:r>
      <w:r w:rsidRPr="00765B4D">
        <w:t xml:space="preserve">года                                                  </w:t>
      </w:r>
      <w:r>
        <w:t xml:space="preserve">                                             № 68</w:t>
      </w:r>
    </w:p>
    <w:p w:rsidR="00283E8E" w:rsidRPr="00765B4D" w:rsidRDefault="00283E8E" w:rsidP="00765B4D"/>
    <w:p w:rsidR="00283E8E" w:rsidRPr="00765B4D" w:rsidRDefault="00283E8E" w:rsidP="00765B4D"/>
    <w:p w:rsidR="00283E8E" w:rsidRPr="00765B4D" w:rsidRDefault="00283E8E" w:rsidP="00765B4D">
      <w:pPr>
        <w:jc w:val="center"/>
      </w:pPr>
      <w:r>
        <w:t>с.Бабеево</w:t>
      </w:r>
    </w:p>
    <w:p w:rsidR="00283E8E" w:rsidRPr="00765B4D" w:rsidRDefault="00283E8E" w:rsidP="00765B4D">
      <w:pPr>
        <w:jc w:val="center"/>
      </w:pPr>
    </w:p>
    <w:p w:rsidR="00283E8E" w:rsidRPr="00765B4D" w:rsidRDefault="00283E8E" w:rsidP="00765B4D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 предоставлении  очередного отпуска </w:t>
      </w:r>
    </w:p>
    <w:p w:rsidR="00283E8E" w:rsidRDefault="00283E8E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Главе Бабеевского</w:t>
      </w:r>
      <w:r w:rsidRPr="00765B4D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283E8E" w:rsidRDefault="00283E8E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283E8E" w:rsidRDefault="00283E8E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В соответствии с </w:t>
      </w:r>
      <w:r>
        <w:rPr>
          <w:color w:val="000000"/>
          <w:lang w:eastAsia="ar-SA"/>
        </w:rPr>
        <w:t xml:space="preserve">Трудовым кодексом Российской Федерации, </w:t>
      </w:r>
      <w:hyperlink r:id="rId6" w:history="1">
        <w:r w:rsidRPr="00257A84">
          <w:rPr>
            <w:color w:val="000000"/>
            <w:lang w:eastAsia="ar-SA"/>
          </w:rPr>
          <w:t>Федеральным законом</w:t>
        </w:r>
      </w:hyperlink>
      <w:r w:rsidRPr="00257A84">
        <w:rPr>
          <w:color w:val="000000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</w:t>
      </w:r>
      <w:r>
        <w:rPr>
          <w:color w:val="000000"/>
          <w:lang w:eastAsia="ar-SA"/>
        </w:rPr>
        <w:t>,Уставом Бабеевского сельского поселения Темниковского муниципального района и на основании заявления, предоставить очередной отпуск за 2022 г Главе Бабеевского сельского поселения Нечайкину Ю.П. с 18 июля 2022 г. по 26 августа 2022 г</w:t>
      </w: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1.Обязанности возложить на заместителя главы Бабеевского сельского поселения Бисяева И.И.</w:t>
      </w: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2.Настоящее решение вступает в силу после дня его официального опублткования.</w:t>
      </w: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</w:p>
    <w:p w:rsidR="00283E8E" w:rsidRDefault="00283E8E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 </w:t>
      </w:r>
    </w:p>
    <w:p w:rsidR="00283E8E" w:rsidRDefault="00283E8E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Глава Бабеевского</w:t>
      </w:r>
    </w:p>
    <w:p w:rsidR="00283E8E" w:rsidRPr="00257A84" w:rsidRDefault="00283E8E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сельского поселения                                                                                   Ю.П.Нечайкин</w:t>
      </w:r>
    </w:p>
    <w:p w:rsidR="00283E8E" w:rsidRDefault="00283E8E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283E8E" w:rsidRDefault="00283E8E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83E8E" w:rsidRDefault="00283E8E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83E8E" w:rsidRDefault="00283E8E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83E8E" w:rsidRDefault="00283E8E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283E8E" w:rsidRDefault="00283E8E" w:rsidP="006C22D6">
      <w:pPr>
        <w:autoSpaceDE w:val="0"/>
        <w:autoSpaceDN w:val="0"/>
        <w:adjustRightInd w:val="0"/>
        <w:rPr>
          <w:sz w:val="26"/>
          <w:szCs w:val="26"/>
        </w:rPr>
      </w:pPr>
    </w:p>
    <w:p w:rsidR="00283E8E" w:rsidRPr="00765B4D" w:rsidRDefault="00283E8E"/>
    <w:sectPr w:rsidR="00283E8E" w:rsidRPr="00765B4D" w:rsidSect="00882AA9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E8E" w:rsidRDefault="00283E8E">
      <w:r>
        <w:separator/>
      </w:r>
    </w:p>
  </w:endnote>
  <w:endnote w:type="continuationSeparator" w:id="1">
    <w:p w:rsidR="00283E8E" w:rsidRDefault="00283E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E8E" w:rsidRDefault="00283E8E">
      <w:r>
        <w:separator/>
      </w:r>
    </w:p>
  </w:footnote>
  <w:footnote w:type="continuationSeparator" w:id="1">
    <w:p w:rsidR="00283E8E" w:rsidRDefault="00283E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B4D"/>
    <w:rsid w:val="00051CBB"/>
    <w:rsid w:val="00070679"/>
    <w:rsid w:val="000B32DD"/>
    <w:rsid w:val="000D3403"/>
    <w:rsid w:val="000F538C"/>
    <w:rsid w:val="00140507"/>
    <w:rsid w:val="00143946"/>
    <w:rsid w:val="001E2019"/>
    <w:rsid w:val="00211458"/>
    <w:rsid w:val="002140FD"/>
    <w:rsid w:val="00215720"/>
    <w:rsid w:val="0023405F"/>
    <w:rsid w:val="00257A84"/>
    <w:rsid w:val="00274CE7"/>
    <w:rsid w:val="00283E8E"/>
    <w:rsid w:val="002A5B0A"/>
    <w:rsid w:val="002C1679"/>
    <w:rsid w:val="00324075"/>
    <w:rsid w:val="00334212"/>
    <w:rsid w:val="003355FC"/>
    <w:rsid w:val="00355DEC"/>
    <w:rsid w:val="0037251D"/>
    <w:rsid w:val="003F14B6"/>
    <w:rsid w:val="004C3BFD"/>
    <w:rsid w:val="00505B0C"/>
    <w:rsid w:val="0052780F"/>
    <w:rsid w:val="00556AAB"/>
    <w:rsid w:val="00567559"/>
    <w:rsid w:val="00580609"/>
    <w:rsid w:val="00597017"/>
    <w:rsid w:val="00661235"/>
    <w:rsid w:val="006C22D6"/>
    <w:rsid w:val="006D6D38"/>
    <w:rsid w:val="00765B4D"/>
    <w:rsid w:val="00793721"/>
    <w:rsid w:val="007A18CD"/>
    <w:rsid w:val="007D27FF"/>
    <w:rsid w:val="00866386"/>
    <w:rsid w:val="0088077F"/>
    <w:rsid w:val="00882AA9"/>
    <w:rsid w:val="008F0AFB"/>
    <w:rsid w:val="00953F8D"/>
    <w:rsid w:val="0098039C"/>
    <w:rsid w:val="00994302"/>
    <w:rsid w:val="009C18E5"/>
    <w:rsid w:val="009E6C75"/>
    <w:rsid w:val="00A46CDE"/>
    <w:rsid w:val="00A8057F"/>
    <w:rsid w:val="00AA002B"/>
    <w:rsid w:val="00B202F4"/>
    <w:rsid w:val="00B24EC3"/>
    <w:rsid w:val="00C17DE5"/>
    <w:rsid w:val="00C3489E"/>
    <w:rsid w:val="00C44C7F"/>
    <w:rsid w:val="00C701A1"/>
    <w:rsid w:val="00C70E71"/>
    <w:rsid w:val="00CF7214"/>
    <w:rsid w:val="00D57B0E"/>
    <w:rsid w:val="00E63D45"/>
    <w:rsid w:val="00FC4E59"/>
    <w:rsid w:val="00FC7FE2"/>
    <w:rsid w:val="00F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4D"/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2D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2D6"/>
    <w:rPr>
      <w:rFonts w:eastAsia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765B4D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B4D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65B4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65B4D"/>
    <w:rPr>
      <w:rFonts w:eastAsia="Times New Roman"/>
      <w:sz w:val="20"/>
      <w:szCs w:val="20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82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14B6"/>
    <w:rPr>
      <w:rFonts w:eastAsia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882AA9"/>
  </w:style>
  <w:style w:type="paragraph" w:styleId="Footer">
    <w:name w:val="footer"/>
    <w:basedOn w:val="Normal"/>
    <w:link w:val="FooterChar"/>
    <w:uiPriority w:val="99"/>
    <w:rsid w:val="003355F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7139"/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</TotalTime>
  <Pages>2</Pages>
  <Words>174</Words>
  <Characters>994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19</cp:revision>
  <dcterms:created xsi:type="dcterms:W3CDTF">2020-10-01T12:47:00Z</dcterms:created>
  <dcterms:modified xsi:type="dcterms:W3CDTF">2022-08-03T09:51:00Z</dcterms:modified>
</cp:coreProperties>
</file>