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B56" w:rsidRPr="00A46CDE" w:rsidRDefault="009D7B56" w:rsidP="00765B4D">
      <w:pPr>
        <w:ind w:firstLine="708"/>
        <w:jc w:val="center"/>
        <w:outlineLvl w:val="0"/>
      </w:pPr>
      <w:r>
        <w:t xml:space="preserve">СОВЕТ ДЕПУТАТОВ </w:t>
      </w:r>
      <w:r w:rsidRPr="00A46CDE">
        <w:t>БАБЕЕВСКОГО СЕЛЬСКОГО ПОСЕЛЕНИЯ</w:t>
      </w:r>
    </w:p>
    <w:p w:rsidR="009D7B56" w:rsidRPr="00A46CDE" w:rsidRDefault="009D7B56" w:rsidP="00765B4D">
      <w:pPr>
        <w:jc w:val="center"/>
      </w:pPr>
      <w:r w:rsidRPr="00A46CDE">
        <w:t>ТЕМНИКОВСКОГО МУНИЦИПАЛЬНОГО РАЙОНА</w:t>
      </w:r>
    </w:p>
    <w:p w:rsidR="009D7B56" w:rsidRDefault="009D7B56" w:rsidP="00765B4D">
      <w:pPr>
        <w:jc w:val="center"/>
      </w:pPr>
      <w:r w:rsidRPr="00A46CDE">
        <w:t>РЕСПУБЛИКИ МОРДОВИЯ</w:t>
      </w:r>
    </w:p>
    <w:p w:rsidR="009D7B56" w:rsidRDefault="009D7B56" w:rsidP="00765B4D">
      <w:pPr>
        <w:jc w:val="center"/>
      </w:pPr>
    </w:p>
    <w:p w:rsidR="009D7B56" w:rsidRPr="009E39D8" w:rsidRDefault="009D7B56" w:rsidP="001248BA">
      <w:pPr>
        <w:jc w:val="center"/>
        <w:rPr>
          <w:sz w:val="24"/>
          <w:szCs w:val="24"/>
        </w:rPr>
      </w:pPr>
      <w:r w:rsidRPr="009E39D8">
        <w:rPr>
          <w:sz w:val="24"/>
          <w:szCs w:val="24"/>
        </w:rPr>
        <w:t>одиннадцатая сессия</w:t>
      </w:r>
    </w:p>
    <w:p w:rsidR="009D7B56" w:rsidRPr="009E39D8" w:rsidRDefault="009D7B56" w:rsidP="001248BA">
      <w:pPr>
        <w:jc w:val="center"/>
        <w:rPr>
          <w:sz w:val="24"/>
          <w:szCs w:val="24"/>
        </w:rPr>
      </w:pPr>
      <w:r w:rsidRPr="009E39D8">
        <w:rPr>
          <w:sz w:val="24"/>
          <w:szCs w:val="24"/>
        </w:rPr>
        <w:t>первого созыва</w:t>
      </w:r>
    </w:p>
    <w:p w:rsidR="009D7B56" w:rsidRPr="00324075" w:rsidRDefault="009D7B56" w:rsidP="00765B4D">
      <w:pPr>
        <w:jc w:val="center"/>
        <w:rPr>
          <w:sz w:val="32"/>
          <w:szCs w:val="32"/>
        </w:rPr>
      </w:pPr>
    </w:p>
    <w:p w:rsidR="009D7B56" w:rsidRPr="00324075" w:rsidRDefault="009D7B56" w:rsidP="00765B4D">
      <w:pPr>
        <w:jc w:val="center"/>
        <w:rPr>
          <w:sz w:val="32"/>
          <w:szCs w:val="32"/>
        </w:rPr>
      </w:pPr>
    </w:p>
    <w:p w:rsidR="009D7B56" w:rsidRPr="00324075" w:rsidRDefault="009D7B56" w:rsidP="00765B4D">
      <w:pPr>
        <w:jc w:val="center"/>
        <w:outlineLvl w:val="0"/>
        <w:rPr>
          <w:b/>
          <w:bCs/>
          <w:sz w:val="32"/>
          <w:szCs w:val="32"/>
        </w:rPr>
      </w:pPr>
      <w:r w:rsidRPr="00324075">
        <w:rPr>
          <w:b/>
          <w:bCs/>
          <w:sz w:val="32"/>
          <w:szCs w:val="32"/>
        </w:rPr>
        <w:t>Р Е Ш Е Н И Е</w:t>
      </w:r>
    </w:p>
    <w:p w:rsidR="009D7B56" w:rsidRPr="00765B4D" w:rsidRDefault="009D7B56" w:rsidP="00765B4D">
      <w:pPr>
        <w:jc w:val="center"/>
        <w:rPr>
          <w:b/>
          <w:bCs/>
        </w:rPr>
      </w:pPr>
    </w:p>
    <w:p w:rsidR="009D7B56" w:rsidRPr="00765B4D" w:rsidRDefault="009D7B56" w:rsidP="00765B4D">
      <w:r>
        <w:t xml:space="preserve">«07» июня 2022 </w:t>
      </w:r>
      <w:r w:rsidRPr="00765B4D">
        <w:t xml:space="preserve">года                                                  </w:t>
      </w:r>
      <w:r>
        <w:t xml:space="preserve">                                             № 66</w:t>
      </w:r>
    </w:p>
    <w:p w:rsidR="009D7B56" w:rsidRPr="00765B4D" w:rsidRDefault="009D7B56" w:rsidP="00765B4D"/>
    <w:p w:rsidR="009D7B56" w:rsidRPr="00765B4D" w:rsidRDefault="009D7B56" w:rsidP="00765B4D"/>
    <w:p w:rsidR="009D7B56" w:rsidRPr="00765B4D" w:rsidRDefault="009D7B56" w:rsidP="00765B4D">
      <w:pPr>
        <w:jc w:val="center"/>
      </w:pPr>
      <w:r>
        <w:t>с.Бабеево</w:t>
      </w:r>
    </w:p>
    <w:p w:rsidR="009D7B56" w:rsidRPr="00765B4D" w:rsidRDefault="009D7B56" w:rsidP="00765B4D">
      <w:pPr>
        <w:jc w:val="center"/>
      </w:pPr>
    </w:p>
    <w:p w:rsidR="009D7B56" w:rsidRPr="00765B4D" w:rsidRDefault="009D7B56" w:rsidP="00765B4D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 w:rsidRPr="00765B4D">
        <w:rPr>
          <w:rFonts w:ascii="Times New Roman" w:hAnsi="Times New Roman" w:cs="Times New Roman"/>
          <w:b/>
          <w:bCs/>
        </w:rPr>
        <w:t>О назначении публичных</w:t>
      </w:r>
      <w:r>
        <w:rPr>
          <w:rFonts w:ascii="Times New Roman" w:hAnsi="Times New Roman" w:cs="Times New Roman"/>
          <w:b/>
          <w:bCs/>
        </w:rPr>
        <w:t xml:space="preserve"> слушаний </w:t>
      </w:r>
    </w:p>
    <w:p w:rsidR="009D7B56" w:rsidRDefault="009D7B56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 территории Бабеевского</w:t>
      </w:r>
      <w:r w:rsidRPr="00765B4D">
        <w:rPr>
          <w:rFonts w:ascii="Times New Roman" w:hAnsi="Times New Roman" w:cs="Times New Roman"/>
          <w:b/>
          <w:bCs/>
        </w:rPr>
        <w:t xml:space="preserve">  сельского поселения</w:t>
      </w:r>
    </w:p>
    <w:p w:rsidR="009D7B56" w:rsidRDefault="009D7B56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9D7B56" w:rsidRDefault="009D7B56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9D7B56" w:rsidRDefault="009D7B56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 w:rsidRPr="00257A84">
        <w:rPr>
          <w:color w:val="000000"/>
          <w:lang w:eastAsia="ar-SA"/>
        </w:rPr>
        <w:t xml:space="preserve">В соответствии с </w:t>
      </w:r>
      <w:hyperlink r:id="rId6" w:history="1">
        <w:r w:rsidRPr="00257A84">
          <w:rPr>
            <w:color w:val="000000"/>
            <w:lang w:eastAsia="ar-SA"/>
          </w:rPr>
          <w:t>Федеральным законом</w:t>
        </w:r>
      </w:hyperlink>
      <w:r w:rsidRPr="00257A84">
        <w:rPr>
          <w:color w:val="000000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color w:val="000000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color w:val="000000"/>
          <w:lang w:eastAsia="ar-SA"/>
        </w:rPr>
        <w:t xml:space="preserve">, </w:t>
      </w:r>
      <w:hyperlink r:id="rId7" w:history="1">
        <w:r w:rsidRPr="00257A84">
          <w:rPr>
            <w:color w:val="000000"/>
            <w:lang w:eastAsia="ar-SA"/>
          </w:rPr>
          <w:t>Положением</w:t>
        </w:r>
      </w:hyperlink>
      <w:r w:rsidRPr="00257A84">
        <w:rPr>
          <w:color w:val="000000"/>
          <w:lang w:eastAsia="ar-SA"/>
        </w:rPr>
        <w:t xml:space="preserve"> о порядке проведения п</w:t>
      </w:r>
      <w:r>
        <w:rPr>
          <w:color w:val="000000"/>
          <w:lang w:eastAsia="ar-SA"/>
        </w:rPr>
        <w:t>убличных слушаний в Бабеевском</w:t>
      </w:r>
      <w:r w:rsidRPr="00257A84">
        <w:rPr>
          <w:color w:val="000000"/>
          <w:lang w:eastAsia="ar-SA"/>
        </w:rPr>
        <w:t xml:space="preserve"> сельском поселении Темниковского муниципального района, утвержденным </w:t>
      </w:r>
      <w:hyperlink r:id="rId8" w:history="1">
        <w:r w:rsidRPr="00257A84">
          <w:rPr>
            <w:color w:val="000000"/>
            <w:lang w:eastAsia="ar-SA"/>
          </w:rPr>
          <w:t>решением</w:t>
        </w:r>
      </w:hyperlink>
      <w:r w:rsidRPr="00257A84">
        <w:rPr>
          <w:color w:val="000000"/>
          <w:lang w:eastAsia="ar-SA"/>
        </w:rPr>
        <w:t xml:space="preserve">  Совета деп</w:t>
      </w:r>
      <w:r>
        <w:rPr>
          <w:color w:val="000000"/>
          <w:lang w:eastAsia="ar-SA"/>
        </w:rPr>
        <w:t>утатов от 27 июня 2016 года N 80 и заявлений гр.Анашкина Николая Михайловича и Анашкиной Елены Михайловны, проживающих по адресу: Республика Мордовия, с.Подгорное Канаково, ул.Нагорная, д.7</w:t>
      </w:r>
    </w:p>
    <w:p w:rsidR="009D7B56" w:rsidRPr="00257A84" w:rsidRDefault="009D7B56" w:rsidP="00A25996">
      <w:pPr>
        <w:pStyle w:val="BodyText"/>
        <w:spacing w:line="360" w:lineRule="auto"/>
        <w:ind w:firstLine="709"/>
        <w:rPr>
          <w:color w:val="000000"/>
          <w:lang w:eastAsia="ar-SA"/>
        </w:rPr>
      </w:pPr>
      <w:r w:rsidRPr="00257A84">
        <w:rPr>
          <w:lang w:eastAsia="ar-SA"/>
        </w:rPr>
        <w:t>1.Провести публичные слушания по вопросу</w:t>
      </w:r>
      <w:r w:rsidRPr="00597017">
        <w:rPr>
          <w:lang w:eastAsia="ar-SA"/>
        </w:rPr>
        <w:t xml:space="preserve"> </w:t>
      </w:r>
      <w:r>
        <w:rPr>
          <w:lang w:eastAsia="ar-SA"/>
        </w:rPr>
        <w:t>«</w:t>
      </w:r>
      <w:r>
        <w:t>О</w:t>
      </w:r>
      <w:r w:rsidRPr="00D5581C">
        <w:t>б отклонении   предельного минимального размера земельного участка с разрешенным использованием «Ведение личного подсобного хозяйства»,  с целью изменения вида разрешенного использования земельного участка площадью 500 кв.м.  с кадастровым номером 13:19:0217002:136 расположенного по адресу: Республика Мордовия, Темниковский район, с.Подгорное Канаково, ул.Центральная, д.97</w:t>
      </w:r>
      <w:r>
        <w:t>»</w:t>
      </w:r>
      <w:r w:rsidRPr="00D5581C">
        <w:t xml:space="preserve"> </w:t>
      </w:r>
    </w:p>
    <w:p w:rsidR="009D7B56" w:rsidRPr="00257A84" w:rsidRDefault="009D7B56" w:rsidP="000F538C">
      <w:pPr>
        <w:widowControl w:val="0"/>
        <w:suppressAutoHyphens/>
        <w:autoSpaceDE w:val="0"/>
        <w:spacing w:line="360" w:lineRule="auto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2.Администрации  Бабеевского</w:t>
      </w:r>
      <w:r w:rsidRPr="00257A84">
        <w:rPr>
          <w:color w:val="000000"/>
          <w:lang w:eastAsia="ar-SA"/>
        </w:rPr>
        <w:t xml:space="preserve"> сельского поселения организовать проведение публичных слушаний по вопросу указанному в </w:t>
      </w:r>
      <w:r>
        <w:rPr>
          <w:color w:val="000000"/>
          <w:lang w:eastAsia="ar-SA"/>
        </w:rPr>
        <w:t>п.1 настоящего постановления № 60 от «08» июня 2022</w:t>
      </w:r>
      <w:r w:rsidRPr="00257A84">
        <w:rPr>
          <w:color w:val="000000"/>
          <w:lang w:eastAsia="ar-SA"/>
        </w:rPr>
        <w:t xml:space="preserve"> года в 14 часов 00 минут</w:t>
      </w:r>
      <w:r>
        <w:rPr>
          <w:color w:val="000000"/>
          <w:lang w:eastAsia="ar-SA"/>
        </w:rPr>
        <w:t xml:space="preserve"> </w:t>
      </w:r>
      <w:r w:rsidRPr="00257A84">
        <w:rPr>
          <w:color w:val="000000"/>
          <w:lang w:eastAsia="ar-SA"/>
        </w:rPr>
        <w:t>;</w:t>
      </w:r>
    </w:p>
    <w:p w:rsidR="009D7B56" w:rsidRPr="00257A84" w:rsidRDefault="009D7B56" w:rsidP="000F538C">
      <w:pPr>
        <w:widowControl w:val="0"/>
        <w:suppressAutoHyphens/>
        <w:autoSpaceDE w:val="0"/>
        <w:spacing w:line="360" w:lineRule="auto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  <w:t>3.</w:t>
      </w:r>
      <w:r w:rsidRPr="00257A84">
        <w:rPr>
          <w:color w:val="000000"/>
          <w:lang w:eastAsia="ar-SA"/>
        </w:rPr>
        <w:t>Установить, что организация и проведение публичных слушаний осуществляются рабочей группой. (</w:t>
      </w:r>
      <w:hyperlink w:anchor="sub_100" w:history="1">
        <w:r w:rsidRPr="00257A84">
          <w:rPr>
            <w:color w:val="000000"/>
            <w:lang w:eastAsia="ar-SA"/>
          </w:rPr>
          <w:t>приложение 1</w:t>
        </w:r>
      </w:hyperlink>
      <w:r w:rsidRPr="00257A84">
        <w:rPr>
          <w:color w:val="000000"/>
          <w:lang w:eastAsia="ar-SA"/>
        </w:rPr>
        <w:t>).</w:t>
      </w:r>
    </w:p>
    <w:p w:rsidR="009D7B56" w:rsidRPr="00257A84" w:rsidRDefault="009D7B56" w:rsidP="000F538C">
      <w:pPr>
        <w:widowControl w:val="0"/>
        <w:suppressAutoHyphens/>
        <w:autoSpaceDE w:val="0"/>
        <w:spacing w:line="360" w:lineRule="auto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  <w:t>4.</w:t>
      </w:r>
      <w:r w:rsidRPr="00257A84">
        <w:rPr>
          <w:color w:val="000000"/>
          <w:lang w:eastAsia="ar-SA"/>
        </w:rPr>
        <w:t xml:space="preserve">Предложения и замечания по вопросу, указанному в </w:t>
      </w:r>
      <w:hyperlink w:anchor="sub_1" w:history="1">
        <w:r w:rsidRPr="00257A84">
          <w:rPr>
            <w:color w:val="000000"/>
            <w:lang w:eastAsia="ar-SA"/>
          </w:rPr>
          <w:t>пункте 1</w:t>
        </w:r>
      </w:hyperlink>
      <w:r w:rsidRPr="00257A84">
        <w:rPr>
          <w:color w:val="000000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257A84">
          <w:rPr>
            <w:color w:val="000000"/>
            <w:lang w:eastAsia="ar-SA"/>
          </w:rPr>
          <w:t>приложение 2</w:t>
        </w:r>
      </w:hyperlink>
      <w:r>
        <w:rPr>
          <w:color w:val="000000"/>
          <w:lang w:eastAsia="ar-SA"/>
        </w:rPr>
        <w:t>) до «11»июня 2021 года по адресу: с.Бабеево, ул.Школьная, д.1</w:t>
      </w:r>
      <w:r w:rsidRPr="00257A84">
        <w:rPr>
          <w:color w:val="000000"/>
          <w:lang w:eastAsia="ar-SA"/>
        </w:rPr>
        <w:t>,</w:t>
      </w:r>
      <w:r>
        <w:rPr>
          <w:color w:val="000000"/>
          <w:lang w:eastAsia="ar-SA"/>
        </w:rPr>
        <w:t xml:space="preserve"> тел 88344527521  ежедневно с 8 ч 30 мин </w:t>
      </w:r>
      <w:r w:rsidRPr="00257A84">
        <w:rPr>
          <w:color w:val="000000"/>
          <w:lang w:eastAsia="ar-SA"/>
        </w:rPr>
        <w:t xml:space="preserve"> до 17 часов 00 минут, кроме субботы и воскресенья.</w:t>
      </w:r>
    </w:p>
    <w:p w:rsidR="009D7B56" w:rsidRPr="00257A84" w:rsidRDefault="009D7B56" w:rsidP="00A25996">
      <w:pPr>
        <w:pStyle w:val="BodyText"/>
        <w:spacing w:line="360" w:lineRule="auto"/>
        <w:ind w:firstLine="709"/>
        <w:rPr>
          <w:color w:val="000000"/>
          <w:lang w:eastAsia="ar-SA"/>
        </w:rPr>
      </w:pPr>
      <w:r>
        <w:rPr>
          <w:color w:val="000000"/>
          <w:lang w:eastAsia="ar-SA"/>
        </w:rPr>
        <w:t>5.Назначить рабочую группу по организации и проведению публичных слушаний по проекту решения Совета депутатов</w:t>
      </w:r>
      <w:r w:rsidRPr="0088077F">
        <w:rPr>
          <w:b/>
          <w:bCs/>
          <w:color w:val="000000"/>
          <w:lang w:eastAsia="ar-SA"/>
        </w:rPr>
        <w:t xml:space="preserve"> </w:t>
      </w:r>
      <w:r w:rsidRPr="0088077F">
        <w:rPr>
          <w:color w:val="000000"/>
          <w:lang w:eastAsia="ar-SA"/>
        </w:rPr>
        <w:t>«</w:t>
      </w:r>
      <w:r>
        <w:t>О</w:t>
      </w:r>
      <w:r w:rsidRPr="00D5581C">
        <w:t>б отклонении   предельного минимального размера земельного участка с разрешенным использованием «Ведение личного подсобного хозяйства»,  с целью изменения вида разрешенного использования земельного участка площадью 500 кв.м.  с кадастровым номером 13:19:0217002:136 расположенного по адресу: Республика Мордовия, Темниковский район, с.Подгорное Канаково, ул.Центральная, д.97</w:t>
      </w:r>
      <w:r>
        <w:t>»</w:t>
      </w:r>
      <w:r w:rsidRPr="00D5581C">
        <w:t xml:space="preserve"> </w:t>
      </w:r>
    </w:p>
    <w:p w:rsidR="009D7B56" w:rsidRPr="002140FD" w:rsidRDefault="009D7B56" w:rsidP="0088077F">
      <w:pPr>
        <w:pStyle w:val="BodyText"/>
        <w:spacing w:line="360" w:lineRule="auto"/>
        <w:rPr>
          <w:b/>
          <w:bCs/>
          <w:sz w:val="24"/>
          <w:szCs w:val="24"/>
        </w:rPr>
      </w:pPr>
      <w:r w:rsidRPr="0088077F">
        <w:t>Нечайкин Ю.П..</w:t>
      </w:r>
      <w:r w:rsidRPr="002140FD">
        <w:rPr>
          <w:sz w:val="24"/>
          <w:szCs w:val="24"/>
        </w:rPr>
        <w:t xml:space="preserve"> - </w:t>
      </w:r>
      <w:r w:rsidRPr="0088077F">
        <w:t>Глава Бабеевского сельского поселения – (председатель рабочей группы);</w:t>
      </w:r>
    </w:p>
    <w:p w:rsidR="009D7B56" w:rsidRPr="00765B4D" w:rsidRDefault="009D7B56" w:rsidP="0088077F">
      <w:pPr>
        <w:spacing w:line="360" w:lineRule="auto"/>
        <w:jc w:val="both"/>
      </w:pPr>
      <w:r>
        <w:t>Синяев В.И.. – депутат Совета депутатов Бабеевского</w:t>
      </w:r>
      <w:r w:rsidRPr="00765B4D">
        <w:t xml:space="preserve"> сельского поселения (заместитель председателя рабочей группы);</w:t>
      </w:r>
    </w:p>
    <w:p w:rsidR="009D7B56" w:rsidRPr="00765B4D" w:rsidRDefault="009D7B56" w:rsidP="0088077F">
      <w:pPr>
        <w:spacing w:line="360" w:lineRule="auto"/>
        <w:jc w:val="both"/>
      </w:pPr>
      <w:r>
        <w:t>Баранчикова М.И.. – зам.главы</w:t>
      </w:r>
      <w:r w:rsidRPr="00765B4D">
        <w:t xml:space="preserve"> </w:t>
      </w:r>
      <w:r>
        <w:t>Бабеевского</w:t>
      </w:r>
      <w:r w:rsidRPr="00765B4D">
        <w:t xml:space="preserve"> сельского поселения -  (секретарь рабочей группы).</w:t>
      </w:r>
    </w:p>
    <w:p w:rsidR="009D7B56" w:rsidRPr="00765B4D" w:rsidRDefault="009D7B56" w:rsidP="0088077F">
      <w:pPr>
        <w:spacing w:line="360" w:lineRule="auto"/>
        <w:jc w:val="both"/>
      </w:pPr>
      <w:r w:rsidRPr="00765B4D">
        <w:t xml:space="preserve">                                                 Члены рабочей группы:</w:t>
      </w:r>
    </w:p>
    <w:p w:rsidR="009D7B56" w:rsidRPr="00765B4D" w:rsidRDefault="009D7B56" w:rsidP="0088077F">
      <w:pPr>
        <w:spacing w:line="360" w:lineRule="auto"/>
        <w:jc w:val="both"/>
      </w:pPr>
      <w:r>
        <w:t>1. Бисяев И.И.. – зам.главы</w:t>
      </w:r>
      <w:r w:rsidRPr="00765B4D">
        <w:t xml:space="preserve"> </w:t>
      </w:r>
      <w:r>
        <w:t>Бабеевского</w:t>
      </w:r>
      <w:r w:rsidRPr="00765B4D">
        <w:t xml:space="preserve">  сельского поселения.</w:t>
      </w:r>
    </w:p>
    <w:p w:rsidR="009D7B56" w:rsidRDefault="009D7B56" w:rsidP="0088077F">
      <w:pPr>
        <w:spacing w:line="360" w:lineRule="auto"/>
        <w:jc w:val="both"/>
      </w:pPr>
      <w:r>
        <w:t>2. Расщепкина К.Б.. – депутат Совета депутатов</w:t>
      </w:r>
      <w:r w:rsidRPr="00765B4D">
        <w:t xml:space="preserve"> </w:t>
      </w:r>
      <w:r>
        <w:t>Бабеевского</w:t>
      </w:r>
      <w:r w:rsidRPr="00765B4D">
        <w:t xml:space="preserve">  сельского поселения.</w:t>
      </w:r>
    </w:p>
    <w:p w:rsidR="009D7B56" w:rsidRDefault="009D7B56" w:rsidP="0088077F">
      <w:pPr>
        <w:spacing w:line="360" w:lineRule="auto"/>
        <w:jc w:val="both"/>
      </w:pPr>
      <w:r>
        <w:t>3. Чибирев Н.Н. – начальник юридического управления администрации Темниковского муниципального района ( по согласованию)</w:t>
      </w:r>
    </w:p>
    <w:p w:rsidR="009D7B56" w:rsidRDefault="009D7B56" w:rsidP="0088077F">
      <w:pPr>
        <w:spacing w:line="360" w:lineRule="auto"/>
        <w:jc w:val="both"/>
      </w:pPr>
      <w:r>
        <w:t>4. Смирнов А.А. государственный инспектор по использованию и охране земель Республики Мордовия по Темниковскому району ( по согласованию)</w:t>
      </w:r>
    </w:p>
    <w:p w:rsidR="009D7B56" w:rsidRDefault="009D7B56" w:rsidP="0088077F">
      <w:pPr>
        <w:widowControl w:val="0"/>
        <w:suppressAutoHyphens/>
        <w:autoSpaceDE w:val="0"/>
        <w:spacing w:line="360" w:lineRule="auto"/>
        <w:ind w:firstLine="709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6.</w:t>
      </w:r>
      <w:r w:rsidRPr="00257A84">
        <w:rPr>
          <w:color w:val="000000"/>
          <w:lang w:eastAsia="ar-SA"/>
        </w:rPr>
        <w:t>Настоящее</w:t>
      </w:r>
      <w:r>
        <w:rPr>
          <w:color w:val="000000"/>
          <w:lang w:eastAsia="ar-SA"/>
        </w:rPr>
        <w:t xml:space="preserve"> постановление вступает в силу п</w:t>
      </w:r>
      <w:r w:rsidRPr="00257A84">
        <w:rPr>
          <w:color w:val="000000"/>
          <w:lang w:eastAsia="ar-SA"/>
        </w:rPr>
        <w:t>о</w:t>
      </w:r>
      <w:r>
        <w:rPr>
          <w:color w:val="000000"/>
          <w:lang w:eastAsia="ar-SA"/>
        </w:rPr>
        <w:t>сле</w:t>
      </w:r>
      <w:r w:rsidRPr="00257A84">
        <w:rPr>
          <w:color w:val="000000"/>
          <w:lang w:eastAsia="ar-SA"/>
        </w:rPr>
        <w:t xml:space="preserve"> дня его </w:t>
      </w:r>
      <w:hyperlink r:id="rId9" w:history="1">
        <w:r w:rsidRPr="00257A84">
          <w:rPr>
            <w:color w:val="000000"/>
            <w:lang w:eastAsia="ar-SA"/>
          </w:rPr>
          <w:t>официального опубликования</w:t>
        </w:r>
      </w:hyperlink>
      <w:r w:rsidRPr="00257A84">
        <w:rPr>
          <w:color w:val="000000"/>
          <w:lang w:eastAsia="ar-SA"/>
        </w:rPr>
        <w:t>.</w:t>
      </w:r>
    </w:p>
    <w:p w:rsidR="009D7B56" w:rsidRDefault="009D7B56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Глава Бабеевского</w:t>
      </w:r>
    </w:p>
    <w:p w:rsidR="009D7B56" w:rsidRPr="00257A84" w:rsidRDefault="009D7B56" w:rsidP="00A46CDE">
      <w:pPr>
        <w:widowControl w:val="0"/>
        <w:suppressAutoHyphens/>
        <w:autoSpaceDE w:val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сельского поселения                                                                                   Ю.П.Нечайкин</w:t>
      </w:r>
    </w:p>
    <w:p w:rsidR="009D7B56" w:rsidRDefault="009D7B56" w:rsidP="009C18E5">
      <w:pPr>
        <w:pStyle w:val="Subtitle"/>
        <w:ind w:firstLine="540"/>
        <w:rPr>
          <w:rFonts w:ascii="Times New Roman" w:hAnsi="Times New Roman" w:cs="Times New Roman"/>
          <w:b/>
          <w:bCs/>
        </w:rPr>
      </w:pPr>
    </w:p>
    <w:p w:rsidR="009D7B56" w:rsidRPr="00A46CDE" w:rsidRDefault="009D7B56" w:rsidP="006C22D6">
      <w:pPr>
        <w:jc w:val="right"/>
        <w:rPr>
          <w:sz w:val="24"/>
          <w:szCs w:val="24"/>
        </w:rPr>
      </w:pPr>
      <w:r w:rsidRPr="00A46CDE">
        <w:rPr>
          <w:sz w:val="24"/>
          <w:szCs w:val="24"/>
        </w:rPr>
        <w:t>П</w:t>
      </w:r>
      <w:r>
        <w:rPr>
          <w:sz w:val="24"/>
          <w:szCs w:val="24"/>
        </w:rPr>
        <w:t xml:space="preserve">риложение </w:t>
      </w:r>
    </w:p>
    <w:p w:rsidR="009D7B56" w:rsidRPr="00A46CDE" w:rsidRDefault="009D7B56" w:rsidP="006C22D6">
      <w:pPr>
        <w:jc w:val="right"/>
        <w:rPr>
          <w:sz w:val="24"/>
          <w:szCs w:val="24"/>
        </w:rPr>
      </w:pPr>
      <w:r w:rsidRPr="00A46CDE">
        <w:rPr>
          <w:sz w:val="24"/>
          <w:szCs w:val="24"/>
        </w:rPr>
        <w:t xml:space="preserve">к </w:t>
      </w:r>
      <w:hyperlink w:anchor="sub_0" w:history="1">
        <w:r w:rsidRPr="00A46CDE">
          <w:rPr>
            <w:sz w:val="24"/>
            <w:szCs w:val="24"/>
          </w:rPr>
          <w:t>решению</w:t>
        </w:r>
      </w:hyperlink>
      <w:r w:rsidRPr="00A46CDE">
        <w:rPr>
          <w:sz w:val="24"/>
          <w:szCs w:val="24"/>
        </w:rPr>
        <w:t xml:space="preserve"> Совета депутатов</w:t>
      </w:r>
    </w:p>
    <w:p w:rsidR="009D7B56" w:rsidRPr="00A46CDE" w:rsidRDefault="009D7B56" w:rsidP="006C22D6">
      <w:pPr>
        <w:jc w:val="right"/>
        <w:rPr>
          <w:sz w:val="24"/>
          <w:szCs w:val="24"/>
        </w:rPr>
      </w:pPr>
      <w:r>
        <w:rPr>
          <w:sz w:val="24"/>
          <w:szCs w:val="24"/>
        </w:rPr>
        <w:t>от 08 июня 2022 года № 66</w:t>
      </w:r>
    </w:p>
    <w:p w:rsidR="009D7B56" w:rsidRPr="00140507" w:rsidRDefault="009D7B56" w:rsidP="006C22D6"/>
    <w:p w:rsidR="009D7B56" w:rsidRPr="00140507" w:rsidRDefault="009D7B56" w:rsidP="006C22D6">
      <w:pPr>
        <w:pStyle w:val="Heading1"/>
        <w:jc w:val="center"/>
        <w:rPr>
          <w:b w:val="0"/>
          <w:bCs w:val="0"/>
        </w:rPr>
      </w:pPr>
      <w:r w:rsidRPr="00140507">
        <w:rPr>
          <w:b w:val="0"/>
          <w:bCs w:val="0"/>
        </w:rPr>
        <w:t>Форма внесения предложений</w:t>
      </w:r>
      <w:r w:rsidRPr="00140507">
        <w:rPr>
          <w:b w:val="0"/>
          <w:bCs w:val="0"/>
        </w:rPr>
        <w:br/>
        <w:t xml:space="preserve">по </w:t>
      </w:r>
      <w:hyperlink w:anchor="sub_1000" w:history="1">
        <w:r w:rsidRPr="00140507">
          <w:rPr>
            <w:b w:val="0"/>
            <w:bCs w:val="0"/>
          </w:rPr>
          <w:t>проекту решения</w:t>
        </w:r>
      </w:hyperlink>
      <w:r w:rsidRPr="00140507">
        <w:rPr>
          <w:b w:val="0"/>
          <w:bCs w:val="0"/>
        </w:rPr>
        <w:t xml:space="preserve"> Совета депутатов </w:t>
      </w:r>
      <w:r>
        <w:rPr>
          <w:b w:val="0"/>
          <w:bCs w:val="0"/>
        </w:rPr>
        <w:t>Бабеевского</w:t>
      </w:r>
      <w:r w:rsidRPr="00140507">
        <w:rPr>
          <w:b w:val="0"/>
          <w:bCs w:val="0"/>
        </w:rPr>
        <w:t xml:space="preserve"> сельского поселения </w:t>
      </w:r>
    </w:p>
    <w:p w:rsidR="009D7B56" w:rsidRDefault="009D7B56" w:rsidP="006C22D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7"/>
        <w:gridCol w:w="1317"/>
        <w:gridCol w:w="1088"/>
        <w:gridCol w:w="1098"/>
        <w:gridCol w:w="1098"/>
        <w:gridCol w:w="1460"/>
        <w:gridCol w:w="1236"/>
        <w:gridCol w:w="1259"/>
        <w:gridCol w:w="1078"/>
      </w:tblGrid>
      <w:tr w:rsidR="009D7B56">
        <w:tc>
          <w:tcPr>
            <w:tcW w:w="816" w:type="dxa"/>
            <w:vMerge w:val="restart"/>
          </w:tcPr>
          <w:p w:rsidR="009D7B56" w:rsidRPr="00505B0C" w:rsidRDefault="009D7B56" w:rsidP="00334212">
            <w:pPr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>№ п/п</w:t>
            </w:r>
          </w:p>
        </w:tc>
        <w:tc>
          <w:tcPr>
            <w:tcW w:w="1371" w:type="dxa"/>
            <w:vMerge w:val="restart"/>
          </w:tcPr>
          <w:p w:rsidR="009D7B56" w:rsidRPr="00505B0C" w:rsidRDefault="009D7B5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Пункт, абзац, пункта</w:t>
            </w:r>
          </w:p>
        </w:tc>
        <w:tc>
          <w:tcPr>
            <w:tcW w:w="1095" w:type="dxa"/>
            <w:vMerge w:val="restart"/>
          </w:tcPr>
          <w:p w:rsidR="009D7B56" w:rsidRPr="00505B0C" w:rsidRDefault="009D7B5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Текст проекта решения</w:t>
            </w:r>
          </w:p>
        </w:tc>
        <w:tc>
          <w:tcPr>
            <w:tcW w:w="1098" w:type="dxa"/>
            <w:vMerge w:val="restart"/>
          </w:tcPr>
          <w:p w:rsidR="009D7B56" w:rsidRPr="00505B0C" w:rsidRDefault="009D7B5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098" w:type="dxa"/>
            <w:vMerge w:val="restart"/>
          </w:tcPr>
          <w:p w:rsidR="009D7B56" w:rsidRPr="00505B0C" w:rsidRDefault="009D7B5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Текст проекта решения с учетом поправки</w:t>
            </w:r>
          </w:p>
        </w:tc>
        <w:tc>
          <w:tcPr>
            <w:tcW w:w="4376" w:type="dxa"/>
            <w:gridSpan w:val="4"/>
          </w:tcPr>
          <w:p w:rsidR="009D7B56" w:rsidRPr="00505B0C" w:rsidRDefault="009D7B56" w:rsidP="00334212">
            <w:pPr>
              <w:jc w:val="center"/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>Кем внесена поправка</w:t>
            </w:r>
          </w:p>
        </w:tc>
      </w:tr>
      <w:tr w:rsidR="009D7B56">
        <w:tc>
          <w:tcPr>
            <w:tcW w:w="816" w:type="dxa"/>
            <w:vMerge/>
          </w:tcPr>
          <w:p w:rsidR="009D7B56" w:rsidRDefault="009D7B56" w:rsidP="00334212"/>
        </w:tc>
        <w:tc>
          <w:tcPr>
            <w:tcW w:w="1371" w:type="dxa"/>
            <w:vMerge/>
          </w:tcPr>
          <w:p w:rsidR="009D7B56" w:rsidRDefault="009D7B56" w:rsidP="00334212"/>
        </w:tc>
        <w:tc>
          <w:tcPr>
            <w:tcW w:w="1095" w:type="dxa"/>
            <w:vMerge/>
          </w:tcPr>
          <w:p w:rsidR="009D7B56" w:rsidRDefault="009D7B56" w:rsidP="00334212"/>
        </w:tc>
        <w:tc>
          <w:tcPr>
            <w:tcW w:w="1098" w:type="dxa"/>
            <w:vMerge/>
          </w:tcPr>
          <w:p w:rsidR="009D7B56" w:rsidRDefault="009D7B56" w:rsidP="00334212"/>
        </w:tc>
        <w:tc>
          <w:tcPr>
            <w:tcW w:w="1098" w:type="dxa"/>
            <w:vMerge/>
          </w:tcPr>
          <w:p w:rsidR="009D7B56" w:rsidRDefault="009D7B56" w:rsidP="00334212"/>
        </w:tc>
        <w:tc>
          <w:tcPr>
            <w:tcW w:w="1094" w:type="dxa"/>
          </w:tcPr>
          <w:p w:rsidR="009D7B56" w:rsidRPr="00505B0C" w:rsidRDefault="009D7B5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Фамилия, имя, отчество гражданина (граждан),</w:t>
            </w:r>
          </w:p>
          <w:p w:rsidR="009D7B56" w:rsidRPr="00505B0C" w:rsidRDefault="009D7B5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внесшего предложения</w:t>
            </w:r>
          </w:p>
        </w:tc>
        <w:tc>
          <w:tcPr>
            <w:tcW w:w="1094" w:type="dxa"/>
          </w:tcPr>
          <w:p w:rsidR="009D7B56" w:rsidRPr="00505B0C" w:rsidRDefault="009D7B56" w:rsidP="00334212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Домашний адрес, телефон</w:t>
            </w:r>
          </w:p>
        </w:tc>
        <w:tc>
          <w:tcPr>
            <w:tcW w:w="1094" w:type="dxa"/>
          </w:tcPr>
          <w:p w:rsidR="009D7B56" w:rsidRPr="00505B0C" w:rsidRDefault="009D7B5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Данные о документе, удостове</w:t>
            </w:r>
          </w:p>
          <w:p w:rsidR="009D7B56" w:rsidRPr="00505B0C" w:rsidRDefault="009D7B5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ряющего личность</w:t>
            </w:r>
          </w:p>
        </w:tc>
        <w:tc>
          <w:tcPr>
            <w:tcW w:w="1094" w:type="dxa"/>
          </w:tcPr>
          <w:p w:rsidR="009D7B56" w:rsidRPr="00505B0C" w:rsidRDefault="009D7B5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Место</w:t>
            </w:r>
          </w:p>
          <w:p w:rsidR="009D7B56" w:rsidRPr="00505B0C" w:rsidRDefault="009D7B56" w:rsidP="00334212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работы (учебы)</w:t>
            </w:r>
          </w:p>
        </w:tc>
      </w:tr>
      <w:tr w:rsidR="009D7B56">
        <w:tc>
          <w:tcPr>
            <w:tcW w:w="816" w:type="dxa"/>
          </w:tcPr>
          <w:p w:rsidR="009D7B56" w:rsidRPr="00505B0C" w:rsidRDefault="009D7B56" w:rsidP="00334212">
            <w:pPr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>1.</w:t>
            </w:r>
          </w:p>
        </w:tc>
        <w:tc>
          <w:tcPr>
            <w:tcW w:w="1371" w:type="dxa"/>
          </w:tcPr>
          <w:p w:rsidR="009D7B56" w:rsidRDefault="009D7B56" w:rsidP="00334212"/>
        </w:tc>
        <w:tc>
          <w:tcPr>
            <w:tcW w:w="1095" w:type="dxa"/>
          </w:tcPr>
          <w:p w:rsidR="009D7B56" w:rsidRDefault="009D7B56" w:rsidP="00334212"/>
        </w:tc>
        <w:tc>
          <w:tcPr>
            <w:tcW w:w="1098" w:type="dxa"/>
          </w:tcPr>
          <w:p w:rsidR="009D7B56" w:rsidRDefault="009D7B56" w:rsidP="00334212"/>
        </w:tc>
        <w:tc>
          <w:tcPr>
            <w:tcW w:w="1098" w:type="dxa"/>
          </w:tcPr>
          <w:p w:rsidR="009D7B56" w:rsidRDefault="009D7B56" w:rsidP="00334212"/>
        </w:tc>
        <w:tc>
          <w:tcPr>
            <w:tcW w:w="1094" w:type="dxa"/>
          </w:tcPr>
          <w:p w:rsidR="009D7B56" w:rsidRDefault="009D7B56" w:rsidP="00334212"/>
        </w:tc>
        <w:tc>
          <w:tcPr>
            <w:tcW w:w="1094" w:type="dxa"/>
          </w:tcPr>
          <w:p w:rsidR="009D7B56" w:rsidRDefault="009D7B56" w:rsidP="00334212"/>
        </w:tc>
        <w:tc>
          <w:tcPr>
            <w:tcW w:w="1094" w:type="dxa"/>
          </w:tcPr>
          <w:p w:rsidR="009D7B56" w:rsidRDefault="009D7B56" w:rsidP="00334212"/>
        </w:tc>
        <w:tc>
          <w:tcPr>
            <w:tcW w:w="1094" w:type="dxa"/>
          </w:tcPr>
          <w:p w:rsidR="009D7B56" w:rsidRDefault="009D7B56" w:rsidP="00334212"/>
        </w:tc>
      </w:tr>
    </w:tbl>
    <w:p w:rsidR="009D7B56" w:rsidRPr="004C3BFD" w:rsidRDefault="009D7B56" w:rsidP="006C22D6"/>
    <w:p w:rsidR="009D7B56" w:rsidRDefault="009D7B56" w:rsidP="006C22D6">
      <w:pPr>
        <w:rPr>
          <w:sz w:val="18"/>
          <w:szCs w:val="18"/>
        </w:rPr>
      </w:pPr>
    </w:p>
    <w:p w:rsidR="009D7B56" w:rsidRDefault="009D7B56" w:rsidP="006C22D6">
      <w:pPr>
        <w:pStyle w:val="a"/>
        <w:rPr>
          <w:sz w:val="18"/>
          <w:szCs w:val="18"/>
        </w:rPr>
      </w:pPr>
      <w:r>
        <w:rPr>
          <w:sz w:val="18"/>
          <w:szCs w:val="18"/>
        </w:rPr>
        <w:t>│</w:t>
      </w:r>
    </w:p>
    <w:p w:rsidR="009D7B56" w:rsidRDefault="009D7B56" w:rsidP="006C22D6">
      <w:pPr>
        <w:rPr>
          <w:sz w:val="18"/>
          <w:szCs w:val="18"/>
        </w:rPr>
      </w:pPr>
    </w:p>
    <w:p w:rsidR="009D7B56" w:rsidRDefault="009D7B56" w:rsidP="006C22D6">
      <w:r>
        <w:t>Подпись гражданина (граждан)</w:t>
      </w:r>
    </w:p>
    <w:p w:rsidR="009D7B56" w:rsidRDefault="009D7B56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9D7B56" w:rsidRDefault="009D7B56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9D7B56" w:rsidRDefault="009D7B56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9D7B56" w:rsidRDefault="009D7B56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9D7B56" w:rsidRDefault="009D7B56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9D7B56" w:rsidRDefault="009D7B56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9D7B56" w:rsidRDefault="009D7B56" w:rsidP="006C22D6">
      <w:pPr>
        <w:autoSpaceDE w:val="0"/>
        <w:autoSpaceDN w:val="0"/>
        <w:adjustRightInd w:val="0"/>
        <w:ind w:left="1612" w:hanging="892"/>
        <w:jc w:val="right"/>
        <w:rPr>
          <w:sz w:val="26"/>
          <w:szCs w:val="26"/>
        </w:rPr>
      </w:pPr>
    </w:p>
    <w:p w:rsidR="009D7B56" w:rsidRDefault="009D7B56" w:rsidP="006C22D6">
      <w:pPr>
        <w:autoSpaceDE w:val="0"/>
        <w:autoSpaceDN w:val="0"/>
        <w:adjustRightInd w:val="0"/>
        <w:rPr>
          <w:sz w:val="26"/>
          <w:szCs w:val="26"/>
        </w:rPr>
      </w:pPr>
    </w:p>
    <w:p w:rsidR="009D7B56" w:rsidRPr="00765B4D" w:rsidRDefault="009D7B56"/>
    <w:sectPr w:rsidR="009D7B56" w:rsidRPr="00765B4D" w:rsidSect="00882AA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B56" w:rsidRDefault="009D7B56">
      <w:r>
        <w:separator/>
      </w:r>
    </w:p>
  </w:endnote>
  <w:endnote w:type="continuationSeparator" w:id="1">
    <w:p w:rsidR="009D7B56" w:rsidRDefault="009D7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B56" w:rsidRDefault="009D7B56">
      <w:r>
        <w:separator/>
      </w:r>
    </w:p>
  </w:footnote>
  <w:footnote w:type="continuationSeparator" w:id="1">
    <w:p w:rsidR="009D7B56" w:rsidRDefault="009D7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B56" w:rsidRDefault="009D7B56" w:rsidP="0023405F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D7B56" w:rsidRDefault="009D7B5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B4D"/>
    <w:rsid w:val="00070679"/>
    <w:rsid w:val="000F538C"/>
    <w:rsid w:val="001248BA"/>
    <w:rsid w:val="00140507"/>
    <w:rsid w:val="001E2019"/>
    <w:rsid w:val="002140FD"/>
    <w:rsid w:val="00215720"/>
    <w:rsid w:val="0023405F"/>
    <w:rsid w:val="00257A84"/>
    <w:rsid w:val="002A1259"/>
    <w:rsid w:val="002A5B0A"/>
    <w:rsid w:val="002C1679"/>
    <w:rsid w:val="00324075"/>
    <w:rsid w:val="00334212"/>
    <w:rsid w:val="003F14B6"/>
    <w:rsid w:val="00456DAC"/>
    <w:rsid w:val="004C3BFD"/>
    <w:rsid w:val="00505B0C"/>
    <w:rsid w:val="0053209F"/>
    <w:rsid w:val="00567559"/>
    <w:rsid w:val="00580609"/>
    <w:rsid w:val="00597017"/>
    <w:rsid w:val="00661235"/>
    <w:rsid w:val="006A6AB9"/>
    <w:rsid w:val="006C22D6"/>
    <w:rsid w:val="00765B4D"/>
    <w:rsid w:val="00787C80"/>
    <w:rsid w:val="007910FC"/>
    <w:rsid w:val="007A18CD"/>
    <w:rsid w:val="007D27FF"/>
    <w:rsid w:val="00800C3C"/>
    <w:rsid w:val="0088077F"/>
    <w:rsid w:val="00882AA9"/>
    <w:rsid w:val="008F0AFB"/>
    <w:rsid w:val="00953F8D"/>
    <w:rsid w:val="009C18E5"/>
    <w:rsid w:val="009D7B56"/>
    <w:rsid w:val="009E39D8"/>
    <w:rsid w:val="00A25996"/>
    <w:rsid w:val="00A34B36"/>
    <w:rsid w:val="00A46CDE"/>
    <w:rsid w:val="00A8057F"/>
    <w:rsid w:val="00AA002B"/>
    <w:rsid w:val="00B202F4"/>
    <w:rsid w:val="00B24EC3"/>
    <w:rsid w:val="00C3489E"/>
    <w:rsid w:val="00C701A1"/>
    <w:rsid w:val="00C70E71"/>
    <w:rsid w:val="00D5581C"/>
    <w:rsid w:val="00E46ABD"/>
    <w:rsid w:val="00E63D45"/>
    <w:rsid w:val="00FC7FE2"/>
    <w:rsid w:val="00F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B4D"/>
    <w:rPr>
      <w:rFonts w:eastAsia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2D6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2D6"/>
    <w:rPr>
      <w:rFonts w:eastAsia="Times New Roman"/>
      <w:b/>
      <w:bCs/>
      <w:sz w:val="20"/>
      <w:szCs w:val="20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765B4D"/>
    <w:pPr>
      <w:jc w:val="center"/>
    </w:pPr>
    <w:rPr>
      <w:rFonts w:ascii="Impact" w:hAnsi="Impact" w:cs="Impact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5B4D"/>
    <w:rPr>
      <w:rFonts w:ascii="Impact" w:hAnsi="Impact" w:cs="Impact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765B4D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65B4D"/>
    <w:rPr>
      <w:rFonts w:eastAsia="Times New Roman"/>
      <w:sz w:val="20"/>
      <w:szCs w:val="20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6C22D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882A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F14B6"/>
    <w:rPr>
      <w:rFonts w:eastAsia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882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5417&amp;sub=10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?id=8959546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3</Pages>
  <Words>668</Words>
  <Characters>3810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14</cp:revision>
  <dcterms:created xsi:type="dcterms:W3CDTF">2020-10-01T12:47:00Z</dcterms:created>
  <dcterms:modified xsi:type="dcterms:W3CDTF">2022-08-03T10:04:00Z</dcterms:modified>
</cp:coreProperties>
</file>