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88E" w:rsidRPr="00506F14" w:rsidRDefault="000F288E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0F288E" w:rsidRPr="00506F14" w:rsidRDefault="000F288E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0F288E" w:rsidRDefault="000F288E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0F288E" w:rsidRPr="00506F14" w:rsidRDefault="000F288E" w:rsidP="000D26D8">
      <w:pPr>
        <w:jc w:val="center"/>
        <w:rPr>
          <w:sz w:val="28"/>
          <w:szCs w:val="28"/>
        </w:rPr>
      </w:pPr>
    </w:p>
    <w:p w:rsidR="000F288E" w:rsidRDefault="000F288E" w:rsidP="000D26D8">
      <w:pPr>
        <w:jc w:val="center"/>
        <w:rPr>
          <w:sz w:val="28"/>
          <w:szCs w:val="28"/>
        </w:rPr>
      </w:pPr>
    </w:p>
    <w:p w:rsidR="000F288E" w:rsidRPr="00A21148" w:rsidRDefault="000F288E" w:rsidP="002F7609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0F288E" w:rsidRPr="00E167E7" w:rsidRDefault="000F288E" w:rsidP="000D26D8">
      <w:pPr>
        <w:jc w:val="both"/>
        <w:rPr>
          <w:sz w:val="28"/>
          <w:szCs w:val="28"/>
        </w:rPr>
      </w:pPr>
    </w:p>
    <w:p w:rsidR="000F288E" w:rsidRPr="00E167E7" w:rsidRDefault="000F288E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0F288E" w:rsidRPr="00192EAE">
        <w:tc>
          <w:tcPr>
            <w:tcW w:w="9900" w:type="dxa"/>
          </w:tcPr>
          <w:p w:rsidR="000F288E" w:rsidRDefault="000F288E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«22» июля 2022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     №  76</w:t>
            </w:r>
          </w:p>
          <w:p w:rsidR="000F288E" w:rsidRPr="00192EAE" w:rsidRDefault="000F288E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0F288E" w:rsidRPr="00E167E7">
        <w:tc>
          <w:tcPr>
            <w:tcW w:w="9900" w:type="dxa"/>
          </w:tcPr>
          <w:p w:rsidR="000F288E" w:rsidRPr="00192EAE" w:rsidRDefault="000F288E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0F288E" w:rsidRDefault="000F288E" w:rsidP="000D26D8">
      <w:pPr>
        <w:pStyle w:val="Heading1"/>
        <w:jc w:val="center"/>
        <w:rPr>
          <w:rStyle w:val="a"/>
        </w:rPr>
      </w:pPr>
    </w:p>
    <w:p w:rsidR="000F288E" w:rsidRDefault="000F288E" w:rsidP="000D26D8">
      <w:pPr>
        <w:spacing w:line="360" w:lineRule="auto"/>
        <w:ind w:firstLine="709"/>
        <w:rPr>
          <w:sz w:val="28"/>
          <w:szCs w:val="28"/>
        </w:rPr>
      </w:pPr>
    </w:p>
    <w:p w:rsidR="000F288E" w:rsidRDefault="000F288E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0F288E" w:rsidRDefault="000F288E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</w:t>
      </w:r>
    </w:p>
    <w:p w:rsidR="000F288E" w:rsidRDefault="000F288E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Темниковского  муниципального района</w:t>
      </w:r>
    </w:p>
    <w:p w:rsidR="000F288E" w:rsidRDefault="000F288E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Республики </w:t>
      </w:r>
      <w:r>
        <w:rPr>
          <w:b/>
          <w:bCs/>
          <w:sz w:val="28"/>
          <w:szCs w:val="28"/>
        </w:rPr>
        <w:t>Мордовия</w:t>
      </w:r>
    </w:p>
    <w:p w:rsidR="000F288E" w:rsidRPr="00F85E12" w:rsidRDefault="000F288E" w:rsidP="00093E52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за </w:t>
      </w:r>
      <w:r>
        <w:rPr>
          <w:b/>
          <w:bCs/>
          <w:sz w:val="28"/>
          <w:szCs w:val="28"/>
        </w:rPr>
        <w:t>2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22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0F288E" w:rsidRDefault="000F288E" w:rsidP="00093E52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288E" w:rsidRDefault="000F288E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288E" w:rsidRPr="00D47700" w:rsidRDefault="000F288E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288E" w:rsidRPr="00506F14" w:rsidRDefault="000F288E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F288E" w:rsidRDefault="000F288E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</w:p>
    <w:p w:rsidR="000F288E" w:rsidRDefault="000F288E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 квартал 2022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0F288E" w:rsidRPr="001F3E91" w:rsidRDefault="000F288E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постановление вступает в силу после дня его официального опубликования </w:t>
      </w:r>
    </w:p>
    <w:p w:rsidR="000F288E" w:rsidRPr="009968B7" w:rsidRDefault="000F288E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F288E" w:rsidRDefault="000F288E" w:rsidP="000D26D8">
      <w:pPr>
        <w:jc w:val="both"/>
        <w:rPr>
          <w:sz w:val="28"/>
          <w:szCs w:val="28"/>
        </w:rPr>
      </w:pPr>
    </w:p>
    <w:p w:rsidR="000F288E" w:rsidRDefault="000F288E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F288E" w:rsidRDefault="000F288E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0F288E" w:rsidRPr="00B0572B" w:rsidRDefault="000F288E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0F288E" w:rsidRDefault="000F288E" w:rsidP="000D26D8">
      <w:pPr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0D26D8">
      <w:pPr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0D26D8">
      <w:pPr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0D26D8">
      <w:pPr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0D26D8">
      <w:pPr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0D26D8">
      <w:pPr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0D26D8">
      <w:pPr>
        <w:jc w:val="right"/>
        <w:rPr>
          <w:color w:val="000000"/>
          <w:spacing w:val="-4"/>
        </w:rPr>
      </w:pPr>
    </w:p>
    <w:p w:rsidR="000F288E" w:rsidRPr="00824888" w:rsidRDefault="000F288E" w:rsidP="00F503D1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0F288E" w:rsidRPr="00824888" w:rsidRDefault="000F288E" w:rsidP="00F503D1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</w:t>
      </w:r>
      <w:r>
        <w:rPr>
          <w:color w:val="000000"/>
          <w:spacing w:val="-4"/>
        </w:rPr>
        <w:t xml:space="preserve"> постановлению администрации</w:t>
      </w:r>
    </w:p>
    <w:p w:rsidR="000F288E" w:rsidRPr="00824888" w:rsidRDefault="000F288E" w:rsidP="00F503D1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0F288E" w:rsidRPr="00824888" w:rsidRDefault="000F288E" w:rsidP="00F503D1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«22» июля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22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76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0F288E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F288E" w:rsidRPr="00E80FE0" w:rsidRDefault="000F288E" w:rsidP="00544576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F288E" w:rsidRPr="00E80FE0" w:rsidRDefault="000F288E" w:rsidP="00544576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F288E" w:rsidRPr="00E80FE0" w:rsidRDefault="000F288E" w:rsidP="00544576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F288E" w:rsidRPr="00E80FE0" w:rsidRDefault="000F288E" w:rsidP="00544576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Pr="00E80FE0" w:rsidRDefault="000F288E" w:rsidP="00544576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Pr="00E80FE0" w:rsidRDefault="000F288E" w:rsidP="00544576">
            <w:pPr>
              <w:rPr>
                <w:rFonts w:ascii="Arial" w:hAnsi="Arial" w:cs="Arial"/>
              </w:rPr>
            </w:pPr>
          </w:p>
        </w:tc>
      </w:tr>
      <w:tr w:rsidR="000F288E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0F288E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0F288E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730745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5648174,0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730745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 w:rsidRPr="007D2CC1">
              <w:rPr>
                <w:b/>
                <w:bCs/>
                <w:sz w:val="16"/>
                <w:szCs w:val="16"/>
              </w:rPr>
              <w:t>2169050,51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421E1C" w:rsidRDefault="000F288E" w:rsidP="00544576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3479123,49</w:t>
            </w:r>
          </w:p>
        </w:tc>
      </w:tr>
      <w:tr w:rsidR="000F288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730745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5648174,0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730745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2169050,51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421E1C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3479123,49</w:t>
            </w:r>
          </w:p>
        </w:tc>
      </w:tr>
      <w:tr w:rsidR="000F288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730745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1481300,0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0F288E" w:rsidRPr="00730745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224026,16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421E1C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1257273,84</w:t>
            </w:r>
          </w:p>
        </w:tc>
      </w:tr>
      <w:tr w:rsidR="000F288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A53FEB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28682,20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421E1C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1317,80</w:t>
            </w:r>
          </w:p>
        </w:tc>
      </w:tr>
      <w:tr w:rsidR="000F288E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A53FEB" w:rsidRDefault="000F288E" w:rsidP="0054457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28604,20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421E1C" w:rsidRDefault="000F288E" w:rsidP="0054457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1295,80</w:t>
            </w:r>
          </w:p>
        </w:tc>
      </w:tr>
      <w:tr w:rsidR="000F288E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A53FEB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421E1C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22,0</w:t>
            </w:r>
          </w:p>
        </w:tc>
      </w:tr>
      <w:tr w:rsidR="000F288E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2246,95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-2246,95</w:t>
            </w:r>
          </w:p>
        </w:tc>
      </w:tr>
      <w:tr w:rsidR="000F288E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7909E5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A53FEB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67753,0,0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A53FEB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421E1C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67753,0</w:t>
            </w:r>
          </w:p>
        </w:tc>
      </w:tr>
      <w:tr w:rsidR="000F288E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431CC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431CCE">
              <w:rPr>
                <w:b/>
                <w:bCs/>
                <w:sz w:val="16"/>
                <w:szCs w:val="16"/>
              </w:rPr>
              <w:t>7</w:t>
            </w:r>
            <w:r>
              <w:rPr>
                <w:b/>
                <w:bCs/>
                <w:sz w:val="16"/>
                <w:szCs w:val="16"/>
              </w:rPr>
              <w:t>947</w:t>
            </w:r>
            <w:r w:rsidRPr="00431CCE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5326,28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421E1C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2620,72</w:t>
            </w:r>
          </w:p>
        </w:tc>
      </w:tr>
      <w:tr w:rsidR="000F288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A53FEB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791745,00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113056,96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421E1C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678688,04</w:t>
            </w:r>
          </w:p>
        </w:tc>
      </w:tr>
      <w:tr w:rsidR="000F288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A53FEB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50247,0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1792,04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BA7C6F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48454,96</w:t>
            </w:r>
          </w:p>
        </w:tc>
      </w:tr>
      <w:tr w:rsidR="000F288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445886,0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36532,97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BA7C6F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409353,03</w:t>
            </w:r>
          </w:p>
        </w:tc>
      </w:tr>
      <w:tr w:rsidR="000F288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A53FEB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2722,0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1884,01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BA7C6F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837,99</w:t>
            </w:r>
          </w:p>
        </w:tc>
      </w:tr>
      <w:tr w:rsidR="000F288E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34504,75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50495,25</w:t>
            </w:r>
          </w:p>
        </w:tc>
      </w:tr>
      <w:tr w:rsidR="000F288E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91211705050100000180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D76BAC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BA7C6F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0F288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EA5CC4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4166874,0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EA5CC4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1896602,0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EA5CC4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2270272,0</w:t>
            </w:r>
          </w:p>
        </w:tc>
      </w:tr>
      <w:tr w:rsidR="000F288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EA5CC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0F288E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66539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66539E">
              <w:rPr>
                <w:b/>
                <w:bCs/>
                <w:sz w:val="16"/>
                <w:szCs w:val="16"/>
              </w:rPr>
              <w:t>142400,0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66539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71400,0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66539E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71000,0</w:t>
            </w:r>
          </w:p>
        </w:tc>
      </w:tr>
      <w:tr w:rsidR="000F288E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951138,0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533600,0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EA5CC4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417538,0</w:t>
            </w:r>
          </w:p>
        </w:tc>
      </w:tr>
      <w:tr w:rsidR="000F288E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EA5CC4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0F288E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EA5CC4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67350,0</w:t>
            </w:r>
          </w:p>
        </w:tc>
      </w:tr>
      <w:tr w:rsidR="000F288E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2080400,0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D76BAC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783516,0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EA5CC4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1296884,0</w:t>
            </w:r>
          </w:p>
        </w:tc>
      </w:tr>
      <w:tr w:rsidR="000F288E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68036,0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68036,0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0F288E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417600,0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417100,0</w:t>
            </w:r>
          </w:p>
        </w:tc>
      </w:tr>
    </w:tbl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0F288E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5519674,0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1701579,09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-3818094,91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5519674,0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1701579,09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-3818094,91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A444A5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A444A5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-243500,0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13144,17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41855,83</w:t>
            </w:r>
          </w:p>
        </w:tc>
      </w:tr>
      <w:tr w:rsidR="000F288E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71823,21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-39076,79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9856,81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-143,19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A444A5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C7851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335176,39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-475023,61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84223,42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-143,19</w:t>
            </w:r>
          </w:p>
        </w:tc>
      </w:tr>
      <w:tr w:rsidR="000F288E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  <w:tc>
          <w:tcPr>
            <w:tcW w:w="1480" w:type="dxa"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F288E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534866,0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115749,17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-419116,83</w:t>
            </w:r>
          </w:p>
        </w:tc>
      </w:tr>
      <w:tr w:rsidR="000F288E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56875,54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-160224,46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0F288E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-2500,0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BC7851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C7851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C7851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C7851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4945,53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C7851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-1254,47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C7851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484100,0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C7851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311545,75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C7851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-172554,25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-98300,0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-1700,0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31870,0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-31870,0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185138,0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-185138,0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6129,24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-18870,76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F288E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-48750,0</w:t>
            </w:r>
          </w:p>
        </w:tc>
      </w:tr>
      <w:tr w:rsidR="000F288E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-14850,0</w:t>
            </w:r>
          </w:p>
        </w:tc>
      </w:tr>
      <w:tr w:rsidR="000F288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-3750,0</w:t>
            </w:r>
          </w:p>
        </w:tc>
      </w:tr>
      <w:tr w:rsidR="000F288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883095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F288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1909400,0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398976,50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-1510423,50</w:t>
            </w:r>
          </w:p>
        </w:tc>
      </w:tr>
      <w:tr w:rsidR="000F288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742081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F288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742081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857E93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0F288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857E93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-51000,0</w:t>
            </w:r>
          </w:p>
        </w:tc>
      </w:tr>
      <w:tr w:rsidR="000F288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857E93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F288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857E93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0F288E" w:rsidRPr="00857E93" w:rsidRDefault="000F288E" w:rsidP="0054457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0F288E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208683,36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-151316,64</w:t>
            </w:r>
          </w:p>
        </w:tc>
      </w:tr>
      <w:tr w:rsidR="000F288E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-467471,42</w:t>
            </w:r>
          </w:p>
          <w:p w:rsidR="000F288E" w:rsidRPr="00506F14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288E" w:rsidRPr="00506F14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0F288E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Default="000F288E" w:rsidP="00544576">
            <w:pPr>
              <w:shd w:val="clear" w:color="auto" w:fill="FFFFFF"/>
              <w:jc w:val="center"/>
            </w:pPr>
          </w:p>
          <w:p w:rsidR="000F288E" w:rsidRDefault="000F288E" w:rsidP="00544576">
            <w:pPr>
              <w:shd w:val="clear" w:color="auto" w:fill="FFFFFF"/>
              <w:jc w:val="center"/>
            </w:pPr>
          </w:p>
          <w:p w:rsidR="000F288E" w:rsidRDefault="000F288E" w:rsidP="00544576">
            <w:pPr>
              <w:shd w:val="clear" w:color="auto" w:fill="FFFFFF"/>
              <w:jc w:val="center"/>
            </w:pPr>
          </w:p>
          <w:p w:rsidR="000F288E" w:rsidRDefault="000F288E" w:rsidP="00544576">
            <w:pPr>
              <w:shd w:val="clear" w:color="auto" w:fill="FFFFFF"/>
              <w:jc w:val="center"/>
            </w:pPr>
          </w:p>
          <w:p w:rsidR="000F288E" w:rsidRDefault="000F288E" w:rsidP="00544576">
            <w:pPr>
              <w:shd w:val="clear" w:color="auto" w:fill="FFFFFF"/>
              <w:jc w:val="center"/>
            </w:pPr>
          </w:p>
          <w:p w:rsidR="000F288E" w:rsidRPr="00506F14" w:rsidRDefault="000F288E" w:rsidP="00544576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0F288E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Pr="00506F14" w:rsidRDefault="000F288E" w:rsidP="00544576">
            <w:pPr>
              <w:shd w:val="clear" w:color="auto" w:fill="FFFFFF"/>
            </w:pPr>
          </w:p>
        </w:tc>
      </w:tr>
      <w:tr w:rsidR="000F288E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0F288E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0F288E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-467471,42</w:t>
            </w:r>
          </w:p>
        </w:tc>
      </w:tr>
      <w:tr w:rsidR="000F288E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0F288E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0F288E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0F288E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F288E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0F288E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0F288E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88E" w:rsidRPr="00B8155B" w:rsidRDefault="000F288E" w:rsidP="00544576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0F288E" w:rsidRPr="00506F14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Pr="00506F14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Pr="00506F14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Pr="00506F14" w:rsidRDefault="000F288E" w:rsidP="00F503D1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0F288E" w:rsidRPr="00506F14" w:rsidRDefault="000F288E" w:rsidP="00F503D1">
      <w:pPr>
        <w:jc w:val="both"/>
        <w:rPr>
          <w:color w:val="000000"/>
          <w:spacing w:val="-4"/>
          <w:sz w:val="28"/>
          <w:szCs w:val="28"/>
        </w:rPr>
      </w:pPr>
    </w:p>
    <w:p w:rsidR="000F288E" w:rsidRPr="00506F14" w:rsidRDefault="000F288E" w:rsidP="00F503D1">
      <w:pPr>
        <w:shd w:val="clear" w:color="auto" w:fill="FFFFFF"/>
        <w:tabs>
          <w:tab w:val="left" w:pos="5357"/>
        </w:tabs>
        <w:spacing w:before="14"/>
        <w:jc w:val="both"/>
      </w:pPr>
    </w:p>
    <w:p w:rsidR="000F288E" w:rsidRDefault="000F288E" w:rsidP="00F503D1"/>
    <w:p w:rsidR="000F288E" w:rsidRDefault="000F288E" w:rsidP="00F503D1"/>
    <w:p w:rsidR="000F288E" w:rsidRDefault="000F288E" w:rsidP="000D26D8">
      <w:pPr>
        <w:jc w:val="right"/>
        <w:rPr>
          <w:color w:val="000000"/>
          <w:spacing w:val="-4"/>
        </w:rPr>
      </w:pPr>
    </w:p>
    <w:sectPr w:rsidR="000F288E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88E" w:rsidRDefault="000F288E" w:rsidP="00AC50D2">
      <w:r>
        <w:separator/>
      </w:r>
    </w:p>
  </w:endnote>
  <w:endnote w:type="continuationSeparator" w:id="1">
    <w:p w:rsidR="000F288E" w:rsidRDefault="000F288E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88E" w:rsidRDefault="000F288E" w:rsidP="00AC50D2">
      <w:r>
        <w:separator/>
      </w:r>
    </w:p>
  </w:footnote>
  <w:footnote w:type="continuationSeparator" w:id="1">
    <w:p w:rsidR="000F288E" w:rsidRDefault="000F288E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88E" w:rsidRDefault="000F288E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F288E" w:rsidRDefault="000F288E" w:rsidP="006E38FB">
    <w:pPr>
      <w:pStyle w:val="Header"/>
      <w:jc w:val="center"/>
    </w:pPr>
  </w:p>
  <w:p w:rsidR="000F288E" w:rsidRDefault="000F288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47EED"/>
    <w:rsid w:val="0006265E"/>
    <w:rsid w:val="00066EBB"/>
    <w:rsid w:val="000728D3"/>
    <w:rsid w:val="000749BB"/>
    <w:rsid w:val="0007778F"/>
    <w:rsid w:val="00093E52"/>
    <w:rsid w:val="000D26D8"/>
    <w:rsid w:val="000D5B58"/>
    <w:rsid w:val="000D72AC"/>
    <w:rsid w:val="000F288E"/>
    <w:rsid w:val="000F387D"/>
    <w:rsid w:val="001007DC"/>
    <w:rsid w:val="00103EBA"/>
    <w:rsid w:val="00104008"/>
    <w:rsid w:val="001222A8"/>
    <w:rsid w:val="001235FD"/>
    <w:rsid w:val="00134745"/>
    <w:rsid w:val="00141FDC"/>
    <w:rsid w:val="00147C68"/>
    <w:rsid w:val="0018370D"/>
    <w:rsid w:val="00192EAE"/>
    <w:rsid w:val="00195628"/>
    <w:rsid w:val="001D0F47"/>
    <w:rsid w:val="001E76A5"/>
    <w:rsid w:val="001F3E91"/>
    <w:rsid w:val="001F6EEC"/>
    <w:rsid w:val="00206E06"/>
    <w:rsid w:val="00211C62"/>
    <w:rsid w:val="002154A6"/>
    <w:rsid w:val="00241F93"/>
    <w:rsid w:val="00242E1B"/>
    <w:rsid w:val="00244CAE"/>
    <w:rsid w:val="002456E1"/>
    <w:rsid w:val="002819E1"/>
    <w:rsid w:val="0029031A"/>
    <w:rsid w:val="002B67A6"/>
    <w:rsid w:val="002D08D6"/>
    <w:rsid w:val="002D15DC"/>
    <w:rsid w:val="002D4E27"/>
    <w:rsid w:val="002D54AE"/>
    <w:rsid w:val="002E318C"/>
    <w:rsid w:val="002E364F"/>
    <w:rsid w:val="002F37C0"/>
    <w:rsid w:val="002F7609"/>
    <w:rsid w:val="00312F05"/>
    <w:rsid w:val="00313EAD"/>
    <w:rsid w:val="0031466F"/>
    <w:rsid w:val="003325EF"/>
    <w:rsid w:val="00335C5A"/>
    <w:rsid w:val="0038424A"/>
    <w:rsid w:val="00392DE3"/>
    <w:rsid w:val="003A5810"/>
    <w:rsid w:val="003B0327"/>
    <w:rsid w:val="003C33A2"/>
    <w:rsid w:val="003C6DDD"/>
    <w:rsid w:val="003C7BCD"/>
    <w:rsid w:val="003E166B"/>
    <w:rsid w:val="003E6EEF"/>
    <w:rsid w:val="004124E1"/>
    <w:rsid w:val="004128B2"/>
    <w:rsid w:val="00420EB7"/>
    <w:rsid w:val="00421E1C"/>
    <w:rsid w:val="00422D69"/>
    <w:rsid w:val="00431CCE"/>
    <w:rsid w:val="00444927"/>
    <w:rsid w:val="00446AB5"/>
    <w:rsid w:val="004832E6"/>
    <w:rsid w:val="004919A8"/>
    <w:rsid w:val="004C03BB"/>
    <w:rsid w:val="00506F14"/>
    <w:rsid w:val="00523205"/>
    <w:rsid w:val="00526055"/>
    <w:rsid w:val="00530605"/>
    <w:rsid w:val="00536A7C"/>
    <w:rsid w:val="00536B2C"/>
    <w:rsid w:val="00540050"/>
    <w:rsid w:val="0054219C"/>
    <w:rsid w:val="00544576"/>
    <w:rsid w:val="005576BA"/>
    <w:rsid w:val="00641F19"/>
    <w:rsid w:val="00646A0C"/>
    <w:rsid w:val="006539C6"/>
    <w:rsid w:val="0066539E"/>
    <w:rsid w:val="00676017"/>
    <w:rsid w:val="00687AE0"/>
    <w:rsid w:val="006A04CF"/>
    <w:rsid w:val="006C1EBC"/>
    <w:rsid w:val="006C254A"/>
    <w:rsid w:val="006E210C"/>
    <w:rsid w:val="006E38FB"/>
    <w:rsid w:val="00715A87"/>
    <w:rsid w:val="007214A4"/>
    <w:rsid w:val="007239CC"/>
    <w:rsid w:val="007263EF"/>
    <w:rsid w:val="00730745"/>
    <w:rsid w:val="00740173"/>
    <w:rsid w:val="00742081"/>
    <w:rsid w:val="007909E5"/>
    <w:rsid w:val="007B48DA"/>
    <w:rsid w:val="007B4DB5"/>
    <w:rsid w:val="007C3E73"/>
    <w:rsid w:val="007D2CC1"/>
    <w:rsid w:val="007E584E"/>
    <w:rsid w:val="007E6826"/>
    <w:rsid w:val="007F457B"/>
    <w:rsid w:val="00810E2D"/>
    <w:rsid w:val="0081646A"/>
    <w:rsid w:val="00824888"/>
    <w:rsid w:val="0083625D"/>
    <w:rsid w:val="008473D5"/>
    <w:rsid w:val="0085266D"/>
    <w:rsid w:val="00857E93"/>
    <w:rsid w:val="00883095"/>
    <w:rsid w:val="00897860"/>
    <w:rsid w:val="008B5E3C"/>
    <w:rsid w:val="009100BE"/>
    <w:rsid w:val="00922E9E"/>
    <w:rsid w:val="00927564"/>
    <w:rsid w:val="00934884"/>
    <w:rsid w:val="00945892"/>
    <w:rsid w:val="00970370"/>
    <w:rsid w:val="00971CDB"/>
    <w:rsid w:val="009805DD"/>
    <w:rsid w:val="009968B7"/>
    <w:rsid w:val="009D22EA"/>
    <w:rsid w:val="009E6910"/>
    <w:rsid w:val="009F4157"/>
    <w:rsid w:val="009F6C5D"/>
    <w:rsid w:val="00A009BE"/>
    <w:rsid w:val="00A108D3"/>
    <w:rsid w:val="00A21148"/>
    <w:rsid w:val="00A444A5"/>
    <w:rsid w:val="00A44FFC"/>
    <w:rsid w:val="00A53FEB"/>
    <w:rsid w:val="00A62581"/>
    <w:rsid w:val="00A63F3E"/>
    <w:rsid w:val="00A65761"/>
    <w:rsid w:val="00A712BA"/>
    <w:rsid w:val="00AC50D2"/>
    <w:rsid w:val="00AC5B2E"/>
    <w:rsid w:val="00AE7AC7"/>
    <w:rsid w:val="00B0572B"/>
    <w:rsid w:val="00B44757"/>
    <w:rsid w:val="00B509F9"/>
    <w:rsid w:val="00B52317"/>
    <w:rsid w:val="00B52FD4"/>
    <w:rsid w:val="00B534A1"/>
    <w:rsid w:val="00B60835"/>
    <w:rsid w:val="00B8155B"/>
    <w:rsid w:val="00B97C94"/>
    <w:rsid w:val="00BA7C6F"/>
    <w:rsid w:val="00BC2A29"/>
    <w:rsid w:val="00BC57E0"/>
    <w:rsid w:val="00BC581B"/>
    <w:rsid w:val="00BC7851"/>
    <w:rsid w:val="00BD2E74"/>
    <w:rsid w:val="00C149B2"/>
    <w:rsid w:val="00C265CB"/>
    <w:rsid w:val="00C26B37"/>
    <w:rsid w:val="00C56CF3"/>
    <w:rsid w:val="00C637F5"/>
    <w:rsid w:val="00C70122"/>
    <w:rsid w:val="00C83A7C"/>
    <w:rsid w:val="00C94B67"/>
    <w:rsid w:val="00CF27EC"/>
    <w:rsid w:val="00D47700"/>
    <w:rsid w:val="00D5315C"/>
    <w:rsid w:val="00D76BAC"/>
    <w:rsid w:val="00D83C11"/>
    <w:rsid w:val="00DA1E3A"/>
    <w:rsid w:val="00DB41D3"/>
    <w:rsid w:val="00DC3949"/>
    <w:rsid w:val="00DE1F1B"/>
    <w:rsid w:val="00DE66BB"/>
    <w:rsid w:val="00DE6964"/>
    <w:rsid w:val="00E02F48"/>
    <w:rsid w:val="00E167E7"/>
    <w:rsid w:val="00E37648"/>
    <w:rsid w:val="00E51EBD"/>
    <w:rsid w:val="00E52700"/>
    <w:rsid w:val="00E54C96"/>
    <w:rsid w:val="00E63E02"/>
    <w:rsid w:val="00E65D27"/>
    <w:rsid w:val="00E80FE0"/>
    <w:rsid w:val="00E93A42"/>
    <w:rsid w:val="00EA5CC4"/>
    <w:rsid w:val="00EA7BD2"/>
    <w:rsid w:val="00EB6C02"/>
    <w:rsid w:val="00ED5939"/>
    <w:rsid w:val="00EE0726"/>
    <w:rsid w:val="00F21897"/>
    <w:rsid w:val="00F24501"/>
    <w:rsid w:val="00F24B3B"/>
    <w:rsid w:val="00F42339"/>
    <w:rsid w:val="00F46AEE"/>
    <w:rsid w:val="00F503D1"/>
    <w:rsid w:val="00F64D42"/>
    <w:rsid w:val="00F67A86"/>
    <w:rsid w:val="00F7445F"/>
    <w:rsid w:val="00F8421C"/>
    <w:rsid w:val="00F85E12"/>
    <w:rsid w:val="00F950D2"/>
    <w:rsid w:val="00FA00A9"/>
    <w:rsid w:val="00FB13ED"/>
    <w:rsid w:val="00FD1E0F"/>
    <w:rsid w:val="00FE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5</Pages>
  <Words>1336</Words>
  <Characters>7621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13</cp:revision>
  <cp:lastPrinted>2022-01-24T17:49:00Z</cp:lastPrinted>
  <dcterms:created xsi:type="dcterms:W3CDTF">2022-01-24T11:49:00Z</dcterms:created>
  <dcterms:modified xsi:type="dcterms:W3CDTF">2022-07-22T11:00:00Z</dcterms:modified>
</cp:coreProperties>
</file>