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961" w:rsidRPr="007A0745" w:rsidRDefault="00212961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</w:t>
      </w:r>
    </w:p>
    <w:p w:rsidR="00212961" w:rsidRPr="007A0745" w:rsidRDefault="00212961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</w:p>
    <w:p w:rsidR="00212961" w:rsidRPr="007A0745" w:rsidRDefault="00212961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12961" w:rsidRDefault="00212961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212961" w:rsidRDefault="00212961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212961" w:rsidRDefault="00212961" w:rsidP="004C5D26">
      <w:pPr>
        <w:jc w:val="center"/>
      </w:pPr>
      <w:r>
        <w:t>пятнадцатая сессия</w:t>
      </w:r>
    </w:p>
    <w:p w:rsidR="00212961" w:rsidRDefault="00212961" w:rsidP="004C5D26">
      <w:pPr>
        <w:jc w:val="center"/>
        <w:rPr>
          <w:sz w:val="28"/>
          <w:szCs w:val="28"/>
        </w:rPr>
      </w:pPr>
      <w:r>
        <w:t>первого созыва</w:t>
      </w:r>
    </w:p>
    <w:p w:rsidR="00212961" w:rsidRPr="007A0745" w:rsidRDefault="00212961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212961" w:rsidRPr="007A0745" w:rsidRDefault="00212961" w:rsidP="007A0745">
      <w:pPr>
        <w:pStyle w:val="NoSpacing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7A074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212961" w:rsidRPr="007A0745" w:rsidRDefault="00212961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12961" w:rsidRDefault="00212961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«01»ноября 2022</w:t>
      </w:r>
      <w:r w:rsidRPr="007A0745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№ 83</w:t>
      </w:r>
    </w:p>
    <w:p w:rsidR="00212961" w:rsidRDefault="00212961" w:rsidP="004B209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212961" w:rsidRDefault="00212961" w:rsidP="004B2093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212961" w:rsidRPr="004B2093" w:rsidRDefault="00212961" w:rsidP="004B209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2093">
        <w:rPr>
          <w:rFonts w:ascii="Times New Roman" w:hAnsi="Times New Roman" w:cs="Times New Roman"/>
          <w:b/>
          <w:bCs/>
          <w:sz w:val="28"/>
          <w:szCs w:val="28"/>
        </w:rPr>
        <w:t>О процедуре голосования</w:t>
      </w:r>
    </w:p>
    <w:p w:rsidR="00212961" w:rsidRPr="007A0745" w:rsidRDefault="00212961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212961" w:rsidRPr="007A0745" w:rsidRDefault="00212961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12961" w:rsidRPr="00591F30" w:rsidRDefault="00212961" w:rsidP="005000AB">
      <w:pPr>
        <w:pStyle w:val="Subtitle"/>
        <w:spacing w:line="360" w:lineRule="auto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  <w:r w:rsidRPr="00591F30">
        <w:rPr>
          <w:rFonts w:ascii="Times New Roman" w:hAnsi="Times New Roman" w:cs="Times New Roman"/>
          <w:b w:val="0"/>
          <w:bCs w:val="0"/>
        </w:rPr>
        <w:t>В соответствии с решением</w:t>
      </w:r>
      <w:r>
        <w:rPr>
          <w:rFonts w:ascii="Times New Roman" w:hAnsi="Times New Roman" w:cs="Times New Roman"/>
          <w:b w:val="0"/>
          <w:bCs w:val="0"/>
        </w:rPr>
        <w:t xml:space="preserve"> Совета депутатов  Бабеевского сельского поселения № 81 от 02.10.2018</w:t>
      </w:r>
      <w:r w:rsidRPr="00591F30">
        <w:rPr>
          <w:rFonts w:ascii="Times New Roman" w:hAnsi="Times New Roman" w:cs="Times New Roman"/>
          <w:b w:val="0"/>
          <w:bCs w:val="0"/>
        </w:rPr>
        <w:t xml:space="preserve"> «Об утверждении Положения о порядке самообложения граждан</w:t>
      </w:r>
      <w:r>
        <w:rPr>
          <w:rFonts w:ascii="Times New Roman" w:hAnsi="Times New Roman" w:cs="Times New Roman"/>
          <w:b w:val="0"/>
          <w:bCs w:val="0"/>
        </w:rPr>
        <w:t xml:space="preserve"> на территории Бабеевского сельского поселения</w:t>
      </w:r>
      <w:r w:rsidRPr="00591F30">
        <w:rPr>
          <w:rFonts w:ascii="Times New Roman" w:hAnsi="Times New Roman" w:cs="Times New Roman"/>
          <w:b w:val="0"/>
          <w:bCs w:val="0"/>
        </w:rPr>
        <w:t xml:space="preserve">», </w:t>
      </w:r>
      <w:r w:rsidRPr="00591F30">
        <w:rPr>
          <w:rFonts w:ascii="Times New Roman" w:hAnsi="Times New Roman" w:cs="Times New Roman"/>
          <w:b w:val="0"/>
          <w:bCs w:val="0"/>
          <w:color w:val="000000"/>
        </w:rPr>
        <w:t>Совет депутатов</w:t>
      </w:r>
      <w:r>
        <w:rPr>
          <w:rFonts w:ascii="Times New Roman" w:hAnsi="Times New Roman" w:cs="Times New Roman"/>
        </w:rPr>
        <w:t xml:space="preserve"> </w:t>
      </w:r>
      <w:r w:rsidRPr="00591F30">
        <w:rPr>
          <w:rFonts w:ascii="Times New Roman" w:hAnsi="Times New Roman" w:cs="Times New Roman"/>
          <w:b w:val="0"/>
          <w:bCs w:val="0"/>
        </w:rPr>
        <w:t xml:space="preserve">Бабеевского сельского поселения </w:t>
      </w:r>
      <w:r>
        <w:rPr>
          <w:rFonts w:ascii="Times New Roman" w:hAnsi="Times New Roman" w:cs="Times New Roman"/>
          <w:b w:val="0"/>
          <w:bCs w:val="0"/>
        </w:rPr>
        <w:t xml:space="preserve">Темниковского муниципального района Республики Мордовия  р </w:t>
      </w:r>
      <w:r w:rsidRPr="00591F30">
        <w:rPr>
          <w:rFonts w:ascii="Times New Roman" w:hAnsi="Times New Roman" w:cs="Times New Roman"/>
          <w:b w:val="0"/>
          <w:bCs w:val="0"/>
        </w:rPr>
        <w:t>е ш и л::</w:t>
      </w:r>
    </w:p>
    <w:p w:rsidR="00212961" w:rsidRPr="00591F30" w:rsidRDefault="00212961" w:rsidP="00591F30">
      <w:pPr>
        <w:pStyle w:val="Heading1"/>
        <w:tabs>
          <w:tab w:val="clear" w:pos="720"/>
          <w:tab w:val="left" w:pos="1134"/>
        </w:tabs>
        <w:spacing w:before="0" w:after="0" w:line="360" w:lineRule="auto"/>
        <w:ind w:left="0" w:firstLine="0"/>
        <w:jc w:val="both"/>
        <w:rPr>
          <w:b w:val="0"/>
          <w:bCs w:val="0"/>
          <w:color w:val="auto"/>
          <w:sz w:val="28"/>
          <w:szCs w:val="28"/>
        </w:rPr>
      </w:pPr>
      <w:r w:rsidRPr="00591F30">
        <w:rPr>
          <w:b w:val="0"/>
          <w:bCs w:val="0"/>
          <w:color w:val="auto"/>
          <w:sz w:val="28"/>
          <w:szCs w:val="28"/>
        </w:rPr>
        <w:t xml:space="preserve">          1.Вид голосования определить открытым .</w:t>
      </w:r>
    </w:p>
    <w:p w:rsidR="00212961" w:rsidRPr="00591F30" w:rsidRDefault="00212961" w:rsidP="00591F30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591F30">
        <w:rPr>
          <w:rFonts w:ascii="Times New Roman" w:hAnsi="Times New Roman" w:cs="Times New Roman"/>
          <w:b w:val="0"/>
          <w:bCs w:val="0"/>
        </w:rPr>
        <w:t>2.Настоящее решение вступа</w:t>
      </w:r>
      <w:r>
        <w:rPr>
          <w:rFonts w:ascii="Times New Roman" w:hAnsi="Times New Roman" w:cs="Times New Roman"/>
          <w:b w:val="0"/>
          <w:bCs w:val="0"/>
        </w:rPr>
        <w:t>ет в силу после дня его официального опубликования</w:t>
      </w:r>
    </w:p>
    <w:p w:rsidR="00212961" w:rsidRPr="00905340" w:rsidRDefault="00212961" w:rsidP="00DD0CF6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12961" w:rsidRDefault="00212961" w:rsidP="00DD0CF6">
      <w:pPr>
        <w:pStyle w:val="Heading1"/>
        <w:tabs>
          <w:tab w:val="clear" w:pos="720"/>
          <w:tab w:val="left" w:pos="1134"/>
        </w:tabs>
        <w:spacing w:before="0" w:after="0"/>
        <w:ind w:left="709" w:firstLine="0"/>
        <w:jc w:val="both"/>
        <w:rPr>
          <w:b w:val="0"/>
          <w:bCs w:val="0"/>
          <w:color w:val="auto"/>
          <w:sz w:val="28"/>
          <w:szCs w:val="28"/>
        </w:rPr>
      </w:pPr>
    </w:p>
    <w:p w:rsidR="00212961" w:rsidRDefault="00212961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Бабеевского </w:t>
      </w:r>
    </w:p>
    <w:p w:rsidR="00212961" w:rsidRDefault="00212961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Ю.П.Нечайкин                     </w:t>
      </w:r>
    </w:p>
    <w:p w:rsidR="00212961" w:rsidRDefault="00212961" w:rsidP="003B15ED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212961" w:rsidRPr="00ED4B9A" w:rsidRDefault="00212961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212961" w:rsidRPr="00ED4B9A" w:rsidRDefault="00212961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212961" w:rsidRPr="00D5034D" w:rsidRDefault="00212961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212961" w:rsidRDefault="00212961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212961" w:rsidRDefault="00212961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12961" w:rsidRDefault="00212961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212961" w:rsidSect="003B1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8855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6887"/>
    <w:rsid w:val="00050CBB"/>
    <w:rsid w:val="000B378A"/>
    <w:rsid w:val="000C673B"/>
    <w:rsid w:val="000E5883"/>
    <w:rsid w:val="0015190E"/>
    <w:rsid w:val="0016114D"/>
    <w:rsid w:val="001A4A17"/>
    <w:rsid w:val="001E31C3"/>
    <w:rsid w:val="00212961"/>
    <w:rsid w:val="00250461"/>
    <w:rsid w:val="002C17F1"/>
    <w:rsid w:val="00312B29"/>
    <w:rsid w:val="00320759"/>
    <w:rsid w:val="0035013A"/>
    <w:rsid w:val="003576B8"/>
    <w:rsid w:val="003A5EEC"/>
    <w:rsid w:val="003B15ED"/>
    <w:rsid w:val="00416308"/>
    <w:rsid w:val="004626D4"/>
    <w:rsid w:val="004930D3"/>
    <w:rsid w:val="00494CB6"/>
    <w:rsid w:val="004A18DE"/>
    <w:rsid w:val="004A54E6"/>
    <w:rsid w:val="004B2093"/>
    <w:rsid w:val="004B332A"/>
    <w:rsid w:val="004C5D26"/>
    <w:rsid w:val="004C7B23"/>
    <w:rsid w:val="004D426C"/>
    <w:rsid w:val="004E3495"/>
    <w:rsid w:val="005000AB"/>
    <w:rsid w:val="005273DC"/>
    <w:rsid w:val="00533E9B"/>
    <w:rsid w:val="005449C8"/>
    <w:rsid w:val="005602C1"/>
    <w:rsid w:val="00565D0F"/>
    <w:rsid w:val="00591F30"/>
    <w:rsid w:val="005C2540"/>
    <w:rsid w:val="005D22F2"/>
    <w:rsid w:val="005E7F58"/>
    <w:rsid w:val="005F5718"/>
    <w:rsid w:val="00613F77"/>
    <w:rsid w:val="00624CBA"/>
    <w:rsid w:val="00634AC5"/>
    <w:rsid w:val="006621D2"/>
    <w:rsid w:val="00685A88"/>
    <w:rsid w:val="00686439"/>
    <w:rsid w:val="006A1652"/>
    <w:rsid w:val="006D2F3B"/>
    <w:rsid w:val="0070194A"/>
    <w:rsid w:val="00711E5D"/>
    <w:rsid w:val="007320D2"/>
    <w:rsid w:val="00764583"/>
    <w:rsid w:val="00765FEF"/>
    <w:rsid w:val="0077204B"/>
    <w:rsid w:val="0078438E"/>
    <w:rsid w:val="007864B7"/>
    <w:rsid w:val="00786BA3"/>
    <w:rsid w:val="007A0745"/>
    <w:rsid w:val="007A1F09"/>
    <w:rsid w:val="007A56FE"/>
    <w:rsid w:val="00813B19"/>
    <w:rsid w:val="00824FE7"/>
    <w:rsid w:val="00870ED0"/>
    <w:rsid w:val="008C4139"/>
    <w:rsid w:val="00905340"/>
    <w:rsid w:val="00922AD7"/>
    <w:rsid w:val="009333C8"/>
    <w:rsid w:val="0094576A"/>
    <w:rsid w:val="00970EF0"/>
    <w:rsid w:val="00971318"/>
    <w:rsid w:val="009A22A3"/>
    <w:rsid w:val="009C0B95"/>
    <w:rsid w:val="009E27EA"/>
    <w:rsid w:val="00A66789"/>
    <w:rsid w:val="00A8271A"/>
    <w:rsid w:val="00AB5188"/>
    <w:rsid w:val="00AC2520"/>
    <w:rsid w:val="00AE76BF"/>
    <w:rsid w:val="00B06F72"/>
    <w:rsid w:val="00B71708"/>
    <w:rsid w:val="00B761A6"/>
    <w:rsid w:val="00B964C9"/>
    <w:rsid w:val="00BC268A"/>
    <w:rsid w:val="00C30222"/>
    <w:rsid w:val="00C46508"/>
    <w:rsid w:val="00C974E6"/>
    <w:rsid w:val="00CA1431"/>
    <w:rsid w:val="00CA7DCA"/>
    <w:rsid w:val="00D00049"/>
    <w:rsid w:val="00D054F3"/>
    <w:rsid w:val="00D152D5"/>
    <w:rsid w:val="00D3067E"/>
    <w:rsid w:val="00D357A8"/>
    <w:rsid w:val="00D5034D"/>
    <w:rsid w:val="00D86297"/>
    <w:rsid w:val="00DA28ED"/>
    <w:rsid w:val="00DC7BCC"/>
    <w:rsid w:val="00DD0CF6"/>
    <w:rsid w:val="00DD20DD"/>
    <w:rsid w:val="00E15122"/>
    <w:rsid w:val="00E30703"/>
    <w:rsid w:val="00E360EB"/>
    <w:rsid w:val="00E63C21"/>
    <w:rsid w:val="00E65258"/>
    <w:rsid w:val="00E77315"/>
    <w:rsid w:val="00EB124D"/>
    <w:rsid w:val="00EC16FE"/>
    <w:rsid w:val="00EC5C8D"/>
    <w:rsid w:val="00ED4B9A"/>
    <w:rsid w:val="00ED6A58"/>
    <w:rsid w:val="00F01E0E"/>
    <w:rsid w:val="00F527B8"/>
    <w:rsid w:val="00F53CA5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E63C2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542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2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2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2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2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2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43</TotalTime>
  <Pages>1</Pages>
  <Words>140</Words>
  <Characters>803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9</cp:revision>
  <cp:lastPrinted>2022-05-17T06:42:00Z</cp:lastPrinted>
  <dcterms:created xsi:type="dcterms:W3CDTF">2020-09-22T12:21:00Z</dcterms:created>
  <dcterms:modified xsi:type="dcterms:W3CDTF">2022-11-14T10:58:00Z</dcterms:modified>
</cp:coreProperties>
</file>